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BBF" w:rsidRDefault="00F67BBF">
      <w:pPr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 wp14:anchorId="397570DC" wp14:editId="69778162">
            <wp:extent cx="5940425" cy="84029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7BBF" w:rsidRDefault="00F67BBF">
      <w:pPr>
        <w:rPr>
          <w:noProof/>
          <w:lang w:val="en-US" w:eastAsia="ru-RU"/>
        </w:rPr>
      </w:pPr>
    </w:p>
    <w:p w:rsidR="00C93EEB" w:rsidRDefault="00F67BBF">
      <w:r>
        <w:rPr>
          <w:noProof/>
          <w:lang w:eastAsia="ru-RU"/>
        </w:rPr>
        <w:lastRenderedPageBreak/>
        <w:drawing>
          <wp:inline distT="0" distB="0" distL="0" distR="0">
            <wp:extent cx="5940425" cy="840300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C0"/>
    <w:rsid w:val="00071AC0"/>
    <w:rsid w:val="00C93EEB"/>
    <w:rsid w:val="00F6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B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B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6E68E43D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2012-10-02T10:27:00Z</dcterms:created>
  <dcterms:modified xsi:type="dcterms:W3CDTF">2012-10-02T10:28:00Z</dcterms:modified>
</cp:coreProperties>
</file>