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65F3" w:rsidRDefault="00CE2386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940425" cy="8403001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30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2386" w:rsidRPr="00CE2386" w:rsidRDefault="00CE2386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8403001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30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403001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30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E2386" w:rsidRPr="00CE23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17D8"/>
    <w:rsid w:val="004765F3"/>
    <w:rsid w:val="007817D8"/>
    <w:rsid w:val="00CE2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23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23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23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23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47D55F2C</Template>
  <TotalTime>1</TotalTime>
  <Pages>3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 Щербо</dc:creator>
  <cp:keywords/>
  <dc:description/>
  <cp:lastModifiedBy>Максим Щербо</cp:lastModifiedBy>
  <cp:revision>2</cp:revision>
  <dcterms:created xsi:type="dcterms:W3CDTF">2012-10-02T10:28:00Z</dcterms:created>
  <dcterms:modified xsi:type="dcterms:W3CDTF">2012-10-02T10:29:00Z</dcterms:modified>
</cp:coreProperties>
</file>