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49" w:rsidRDefault="00F06EFB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1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FB"/>
    <w:rsid w:val="00B71149"/>
    <w:rsid w:val="00F0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E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BB6DD498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Щербо</dc:creator>
  <cp:lastModifiedBy>Максим Щербо</cp:lastModifiedBy>
  <cp:revision>1</cp:revision>
  <dcterms:created xsi:type="dcterms:W3CDTF">2012-09-13T12:12:00Z</dcterms:created>
  <dcterms:modified xsi:type="dcterms:W3CDTF">2012-09-13T12:14:00Z</dcterms:modified>
</cp:coreProperties>
</file>