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49" w:rsidRPr="000C257C" w:rsidRDefault="000C257C" w:rsidP="000C257C">
      <w:r>
        <w:rPr>
          <w:noProof/>
          <w:lang w:eastAsia="ru-RU"/>
        </w:rPr>
        <w:drawing>
          <wp:inline distT="0" distB="0" distL="0" distR="0">
            <wp:extent cx="5940425" cy="819721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19721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71149" w:rsidRPr="000C2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FB"/>
    <w:rsid w:val="000C257C"/>
    <w:rsid w:val="00B71149"/>
    <w:rsid w:val="00F0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E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6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6E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20A79B16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Щербо</dc:creator>
  <cp:lastModifiedBy>Максим Щербо</cp:lastModifiedBy>
  <cp:revision>2</cp:revision>
  <dcterms:created xsi:type="dcterms:W3CDTF">2012-09-13T12:12:00Z</dcterms:created>
  <dcterms:modified xsi:type="dcterms:W3CDTF">2012-09-13T12:20:00Z</dcterms:modified>
</cp:coreProperties>
</file>