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0B2" w:rsidRDefault="003D5737">
      <w:r>
        <w:rPr>
          <w:noProof/>
          <w:lang w:eastAsia="ru-RU"/>
        </w:rPr>
        <w:drawing>
          <wp:inline distT="0" distB="0" distL="0" distR="0">
            <wp:extent cx="5940425" cy="819721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9721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819721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410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2F"/>
    <w:rsid w:val="003410B2"/>
    <w:rsid w:val="003D5737"/>
    <w:rsid w:val="00C0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5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57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5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57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A20E8F85</Template>
  <TotalTime>0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Щербо</dc:creator>
  <cp:keywords/>
  <dc:description/>
  <cp:lastModifiedBy>Максим Щербо</cp:lastModifiedBy>
  <cp:revision>2</cp:revision>
  <dcterms:created xsi:type="dcterms:W3CDTF">2012-09-28T13:24:00Z</dcterms:created>
  <dcterms:modified xsi:type="dcterms:W3CDTF">2012-09-28T13:24:00Z</dcterms:modified>
</cp:coreProperties>
</file>