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C9A" w:rsidRDefault="008C1E4E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25436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5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52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06B"/>
    <w:rsid w:val="0020406B"/>
    <w:rsid w:val="008C1E4E"/>
    <w:rsid w:val="0095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E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E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7C5B49B4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Щербо</dc:creator>
  <cp:keywords/>
  <dc:description/>
  <cp:lastModifiedBy>Максим Щербо</cp:lastModifiedBy>
  <cp:revision>2</cp:revision>
  <dcterms:created xsi:type="dcterms:W3CDTF">2012-09-28T13:09:00Z</dcterms:created>
  <dcterms:modified xsi:type="dcterms:W3CDTF">2012-09-28T13:10:00Z</dcterms:modified>
</cp:coreProperties>
</file>