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86" w:rsidRPr="00876684" w:rsidRDefault="00876684" w:rsidP="00876684">
      <w:r>
        <w:rPr>
          <w:noProof/>
          <w:lang w:eastAsia="ru-RU"/>
        </w:rPr>
        <w:drawing>
          <wp:inline distT="0" distB="0" distL="0" distR="0">
            <wp:extent cx="5940425" cy="81972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E2386" w:rsidRPr="00876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7D8"/>
    <w:rsid w:val="004765F3"/>
    <w:rsid w:val="007817D8"/>
    <w:rsid w:val="00876684"/>
    <w:rsid w:val="00CE2386"/>
    <w:rsid w:val="00FF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3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3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9F9E333D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4</cp:revision>
  <dcterms:created xsi:type="dcterms:W3CDTF">2012-10-02T10:28:00Z</dcterms:created>
  <dcterms:modified xsi:type="dcterms:W3CDTF">2012-10-03T05:32:00Z</dcterms:modified>
</cp:coreProperties>
</file>