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EEB" w:rsidRDefault="004A1C34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C1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7DC"/>
    <w:rsid w:val="004A1C34"/>
    <w:rsid w:val="008C1EEB"/>
    <w:rsid w:val="00A3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C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C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78787850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2012-09-28T13:34:00Z</dcterms:created>
  <dcterms:modified xsi:type="dcterms:W3CDTF">2012-09-28T13:34:00Z</dcterms:modified>
</cp:coreProperties>
</file>