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F65" w:rsidRDefault="000D7167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825436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54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A4F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8E9"/>
    <w:rsid w:val="000D7167"/>
    <w:rsid w:val="005A4F65"/>
    <w:rsid w:val="00A90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7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71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7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71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60E3EBEE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Щербо</dc:creator>
  <cp:keywords/>
  <dc:description/>
  <cp:lastModifiedBy>Максим Щербо</cp:lastModifiedBy>
  <cp:revision>2</cp:revision>
  <dcterms:created xsi:type="dcterms:W3CDTF">2012-09-28T13:35:00Z</dcterms:created>
  <dcterms:modified xsi:type="dcterms:W3CDTF">2012-09-28T13:35:00Z</dcterms:modified>
</cp:coreProperties>
</file>