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58F" w:rsidRDefault="00EE7764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2543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5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3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343"/>
    <w:rsid w:val="00DE3343"/>
    <w:rsid w:val="00E9358F"/>
    <w:rsid w:val="00E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7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7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EE13D020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2012-09-28T13:46:00Z</dcterms:created>
  <dcterms:modified xsi:type="dcterms:W3CDTF">2012-09-28T13:46:00Z</dcterms:modified>
</cp:coreProperties>
</file>