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EB" w:rsidRPr="00DE1656" w:rsidRDefault="00141FCA" w:rsidP="00DE1656">
      <w:r>
        <w:rPr>
          <w:noProof/>
          <w:lang w:eastAsia="ru-RU"/>
        </w:rPr>
        <w:drawing>
          <wp:inline distT="0" distB="0" distL="0" distR="0">
            <wp:extent cx="5940425" cy="819721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819721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93EEB" w:rsidRPr="00DE16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AC0"/>
    <w:rsid w:val="00071AC0"/>
    <w:rsid w:val="00141FCA"/>
    <w:rsid w:val="00C93EEB"/>
    <w:rsid w:val="00DE1656"/>
    <w:rsid w:val="00F6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7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7B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7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7B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61C69C52</Template>
  <TotalTime>2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Щербо</dc:creator>
  <cp:keywords/>
  <dc:description/>
  <cp:lastModifiedBy>Максим Щербо</cp:lastModifiedBy>
  <cp:revision>4</cp:revision>
  <dcterms:created xsi:type="dcterms:W3CDTF">2012-10-02T10:27:00Z</dcterms:created>
  <dcterms:modified xsi:type="dcterms:W3CDTF">2012-10-03T05:23:00Z</dcterms:modified>
</cp:coreProperties>
</file>