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1D57" w:rsidRDefault="00543B80">
      <w:bookmarkStart w:id="0" w:name="_GoBack"/>
      <w:r>
        <w:rPr>
          <w:noProof/>
          <w:lang w:eastAsia="ru-RU"/>
        </w:rPr>
        <w:drawing>
          <wp:inline distT="0" distB="0" distL="0" distR="0">
            <wp:extent cx="5940425" cy="8254365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nsealing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254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F81D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0CC2"/>
    <w:rsid w:val="00543B80"/>
    <w:rsid w:val="00760CC2"/>
    <w:rsid w:val="00F81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43B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43B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43B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43B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9B37B5F2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 Щербо</dc:creator>
  <cp:keywords/>
  <dc:description/>
  <cp:lastModifiedBy>Максим Щербо</cp:lastModifiedBy>
  <cp:revision>2</cp:revision>
  <dcterms:created xsi:type="dcterms:W3CDTF">2012-09-28T13:31:00Z</dcterms:created>
  <dcterms:modified xsi:type="dcterms:W3CDTF">2012-09-28T13:31:00Z</dcterms:modified>
</cp:coreProperties>
</file>