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F3D" w:rsidRPr="00050903" w:rsidRDefault="00104F3D" w:rsidP="008332DD">
      <w:pPr>
        <w:pStyle w:val="Heading1"/>
        <w:spacing w:before="0" w:beforeAutospacing="0" w:after="0" w:afterAutospacing="0"/>
        <w:jc w:val="center"/>
        <w:rPr>
          <w:sz w:val="24"/>
          <w:szCs w:val="24"/>
        </w:rPr>
      </w:pPr>
      <w:r w:rsidRPr="00050903">
        <w:rPr>
          <w:sz w:val="24"/>
          <w:szCs w:val="24"/>
        </w:rPr>
        <w:t>Протокол №</w:t>
      </w:r>
      <w:r w:rsidRPr="007F7B5D">
        <w:rPr>
          <w:sz w:val="24"/>
          <w:szCs w:val="24"/>
        </w:rPr>
        <w:t>882 Р4/П-14-4</w:t>
      </w:r>
    </w:p>
    <w:p w:rsidR="00104F3D" w:rsidRPr="00050903" w:rsidRDefault="00104F3D" w:rsidP="008332DD">
      <w:pPr>
        <w:pStyle w:val="BodyTextIndent3"/>
        <w:spacing w:after="0"/>
        <w:ind w:left="0"/>
        <w:jc w:val="center"/>
        <w:rPr>
          <w:b/>
          <w:sz w:val="24"/>
          <w:szCs w:val="24"/>
        </w:rPr>
      </w:pPr>
      <w:r w:rsidRPr="00050903">
        <w:rPr>
          <w:sz w:val="24"/>
          <w:szCs w:val="24"/>
        </w:rPr>
        <w:t xml:space="preserve"> </w:t>
      </w:r>
      <w:r w:rsidRPr="00050903">
        <w:rPr>
          <w:b/>
          <w:sz w:val="24"/>
          <w:szCs w:val="24"/>
        </w:rPr>
        <w:t>заседания закупочной комиссии ОАО «НИАЭП»</w:t>
      </w:r>
    </w:p>
    <w:p w:rsidR="00104F3D" w:rsidRPr="00050903" w:rsidRDefault="00104F3D" w:rsidP="008332DD">
      <w:pPr>
        <w:jc w:val="center"/>
        <w:rPr>
          <w:b/>
        </w:rPr>
      </w:pPr>
      <w:r w:rsidRPr="00050903">
        <w:rPr>
          <w:b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№3, 4 Ростовской АЭС по проведению преддоговорных переговоров по лоту «Поставка </w:t>
      </w:r>
      <w:r w:rsidRPr="007F7B5D">
        <w:rPr>
          <w:b/>
        </w:rPr>
        <w:t>арматуры общепромышленной ДУ до 200 мм для сооружения энергоблока №4 Ростовской</w:t>
      </w:r>
      <w:r w:rsidRPr="00050903">
        <w:rPr>
          <w:b/>
        </w:rPr>
        <w:t xml:space="preserve"> АЭС» </w:t>
      </w:r>
    </w:p>
    <w:p w:rsidR="00104F3D" w:rsidRPr="00050903" w:rsidRDefault="00104F3D" w:rsidP="008332DD">
      <w:pPr>
        <w:jc w:val="center"/>
        <w:rPr>
          <w:b/>
        </w:rPr>
      </w:pPr>
    </w:p>
    <w:p w:rsidR="00104F3D" w:rsidRPr="00050903" w:rsidRDefault="00104F3D" w:rsidP="00660C9E">
      <w:pPr>
        <w:pStyle w:val="BodyText"/>
        <w:spacing w:after="0"/>
        <w:jc w:val="center"/>
        <w:rPr>
          <w:bCs/>
          <w:noProof/>
        </w:rPr>
      </w:pPr>
      <w:r w:rsidRPr="00050903">
        <w:rPr>
          <w:bCs/>
          <w:noProof/>
        </w:rPr>
        <w:t xml:space="preserve">г. Н.Новгород </w:t>
      </w:r>
      <w:r w:rsidRPr="00050903">
        <w:rPr>
          <w:bCs/>
          <w:noProof/>
        </w:rPr>
        <w:tab/>
      </w:r>
      <w:r w:rsidRPr="00050903">
        <w:rPr>
          <w:bCs/>
          <w:noProof/>
        </w:rPr>
        <w:tab/>
        <w:t xml:space="preserve">                                                       </w:t>
      </w:r>
      <w:r>
        <w:rPr>
          <w:bCs/>
          <w:noProof/>
        </w:rPr>
        <w:t xml:space="preserve">         </w:t>
      </w:r>
      <w:r w:rsidRPr="00050903">
        <w:rPr>
          <w:bCs/>
          <w:noProof/>
        </w:rPr>
        <w:t xml:space="preserve">                  «23» сентября 2014 г.</w:t>
      </w:r>
    </w:p>
    <w:p w:rsidR="00104F3D" w:rsidRPr="00050903" w:rsidRDefault="00104F3D" w:rsidP="00660C9E">
      <w:pPr>
        <w:pStyle w:val="BodyText"/>
        <w:spacing w:after="0"/>
        <w:jc w:val="center"/>
        <w:rPr>
          <w:bCs/>
          <w:noProof/>
        </w:rPr>
      </w:pPr>
    </w:p>
    <w:p w:rsidR="00104F3D" w:rsidRPr="00050903" w:rsidRDefault="00104F3D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050903">
        <w:rPr>
          <w:i/>
        </w:rPr>
        <w:t>Время начала заседания  закупочной комиссии 10 часов 00 минут (время московское).</w:t>
      </w:r>
    </w:p>
    <w:p w:rsidR="00104F3D" w:rsidRPr="00050903" w:rsidRDefault="00104F3D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050903">
        <w:rPr>
          <w:i/>
        </w:rPr>
        <w:t>Время окончания заседания закупочной комиссии 11 часов 00 минут (время московское).</w:t>
      </w:r>
    </w:p>
    <w:p w:rsidR="00104F3D" w:rsidRPr="00050903" w:rsidRDefault="00104F3D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050903">
        <w:rPr>
          <w:i/>
        </w:rPr>
        <w:t>Заказчик: Открытое акционерное общество НИЖЕГОРОДСКАЯ ИНЖИНИРИНГОВАЯ КОМПАНИЯ «АТОМЭНЕРГОПРОЕКТ»</w:t>
      </w:r>
    </w:p>
    <w:p w:rsidR="00104F3D" w:rsidRPr="00050903" w:rsidRDefault="00104F3D" w:rsidP="00660C9E">
      <w:pPr>
        <w:autoSpaceDE w:val="0"/>
        <w:autoSpaceDN w:val="0"/>
        <w:adjustRightInd w:val="0"/>
        <w:ind w:right="306" w:firstLine="539"/>
        <w:jc w:val="both"/>
        <w:rPr>
          <w:i/>
        </w:rPr>
      </w:pPr>
      <w:r w:rsidRPr="00050903">
        <w:rPr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50903">
          <w:rPr>
            <w:i/>
          </w:rPr>
          <w:t>603006, г</w:t>
        </w:r>
      </w:smartTag>
      <w:r w:rsidRPr="00050903">
        <w:rPr>
          <w:i/>
        </w:rPr>
        <w:t>. Н.Новгород, пл. Свободы, д. 3.</w:t>
      </w:r>
    </w:p>
    <w:p w:rsidR="00104F3D" w:rsidRPr="00050903" w:rsidRDefault="00104F3D" w:rsidP="00660C9E">
      <w:pPr>
        <w:spacing w:before="120"/>
        <w:outlineLvl w:val="0"/>
      </w:pPr>
      <w:r w:rsidRPr="00050903">
        <w:rPr>
          <w:b/>
          <w:bCs/>
        </w:rPr>
        <w:t>В заседании принимают участие:</w:t>
      </w:r>
      <w:r w:rsidRPr="00050903"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104F3D" w:rsidRPr="00050903" w:rsidTr="00F91633">
        <w:trPr>
          <w:trHeight w:val="173"/>
        </w:trPr>
        <w:tc>
          <w:tcPr>
            <w:tcW w:w="2835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50903">
              <w:rPr>
                <w:b/>
              </w:rPr>
              <w:t>ФИО</w:t>
            </w:r>
          </w:p>
        </w:tc>
        <w:tc>
          <w:tcPr>
            <w:tcW w:w="7371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jc w:val="center"/>
              <w:rPr>
                <w:b/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Должность</w:t>
            </w:r>
          </w:p>
        </w:tc>
      </w:tr>
      <w:tr w:rsidR="00104F3D" w:rsidRPr="00050903" w:rsidTr="00F91633">
        <w:trPr>
          <w:trHeight w:val="299"/>
        </w:trPr>
        <w:tc>
          <w:tcPr>
            <w:tcW w:w="10206" w:type="dxa"/>
            <w:gridSpan w:val="2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b/>
              </w:rPr>
            </w:pPr>
            <w:r w:rsidRPr="00050903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104F3D" w:rsidRPr="00050903" w:rsidTr="00F91633">
        <w:trPr>
          <w:trHeight w:val="515"/>
        </w:trPr>
        <w:tc>
          <w:tcPr>
            <w:tcW w:w="2835" w:type="dxa"/>
            <w:vAlign w:val="center"/>
          </w:tcPr>
          <w:p w:rsidR="00104F3D" w:rsidRPr="00050903" w:rsidRDefault="00104F3D" w:rsidP="00F91633">
            <w:pPr>
              <w:rPr>
                <w:color w:val="000000"/>
                <w:highlight w:val="yellow"/>
              </w:rPr>
            </w:pPr>
            <w:r w:rsidRPr="00050903">
              <w:rPr>
                <w:color w:val="000000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104F3D" w:rsidRPr="00050903" w:rsidRDefault="00104F3D" w:rsidP="00F91633">
            <w:pPr>
              <w:rPr>
                <w:color w:val="000000"/>
                <w:highlight w:val="yellow"/>
              </w:rPr>
            </w:pPr>
            <w:r w:rsidRPr="00050903">
              <w:rPr>
                <w:color w:val="000000"/>
              </w:rPr>
              <w:t>Начальник управления комплектации ОАО «НИАЭП»</w:t>
            </w:r>
          </w:p>
        </w:tc>
      </w:tr>
      <w:tr w:rsidR="00104F3D" w:rsidRPr="00050903" w:rsidTr="00F91633">
        <w:trPr>
          <w:trHeight w:val="289"/>
        </w:trPr>
        <w:tc>
          <w:tcPr>
            <w:tcW w:w="10206" w:type="dxa"/>
            <w:gridSpan w:val="2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104F3D" w:rsidRPr="00050903" w:rsidTr="00F91633">
        <w:trPr>
          <w:trHeight w:val="420"/>
        </w:trPr>
        <w:tc>
          <w:tcPr>
            <w:tcW w:w="2835" w:type="dxa"/>
            <w:vAlign w:val="center"/>
          </w:tcPr>
          <w:p w:rsidR="00104F3D" w:rsidRPr="00050903" w:rsidRDefault="00104F3D" w:rsidP="00F91633">
            <w:pPr>
              <w:rPr>
                <w:color w:val="000000"/>
              </w:rPr>
            </w:pPr>
            <w:smartTag w:uri="urn:schemas-microsoft-com:office:smarttags" w:element="PersonName">
              <w:r w:rsidRPr="00050903">
                <w:rPr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7371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</w:pPr>
            <w:r w:rsidRPr="00050903">
              <w:rPr>
                <w:color w:val="000000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104F3D" w:rsidRPr="00050903" w:rsidTr="00F91633">
        <w:trPr>
          <w:trHeight w:val="265"/>
        </w:trPr>
        <w:tc>
          <w:tcPr>
            <w:tcW w:w="10206" w:type="dxa"/>
            <w:gridSpan w:val="2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104F3D" w:rsidRPr="00050903" w:rsidTr="00F91633">
        <w:trPr>
          <w:trHeight w:val="420"/>
        </w:trPr>
        <w:tc>
          <w:tcPr>
            <w:tcW w:w="2835" w:type="dxa"/>
            <w:vAlign w:val="center"/>
          </w:tcPr>
          <w:p w:rsidR="00104F3D" w:rsidRPr="00050903" w:rsidRDefault="00104F3D" w:rsidP="00F91633">
            <w:pPr>
              <w:rPr>
                <w:color w:val="000000"/>
              </w:rPr>
            </w:pPr>
            <w:r w:rsidRPr="00050903"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</w:pPr>
            <w:r w:rsidRPr="00050903">
              <w:rPr>
                <w:color w:val="000000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104F3D" w:rsidRPr="00050903" w:rsidTr="00F91633">
        <w:trPr>
          <w:trHeight w:val="420"/>
        </w:trPr>
        <w:tc>
          <w:tcPr>
            <w:tcW w:w="2835" w:type="dxa"/>
            <w:vAlign w:val="center"/>
          </w:tcPr>
          <w:p w:rsidR="00104F3D" w:rsidRPr="00050903" w:rsidRDefault="00104F3D" w:rsidP="00F91633">
            <w:pPr>
              <w:rPr>
                <w:color w:val="000000"/>
              </w:rPr>
            </w:pPr>
            <w:r w:rsidRPr="00050903">
              <w:rPr>
                <w:color w:val="000000"/>
              </w:rPr>
              <w:t>Шкитилев Дмитрий Владимирович</w:t>
            </w:r>
          </w:p>
        </w:tc>
        <w:tc>
          <w:tcPr>
            <w:tcW w:w="7371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50903">
              <w:rPr>
                <w:color w:val="000000"/>
              </w:rPr>
              <w:t>Главный инженер ОАО «НИАЭП»</w:t>
            </w:r>
          </w:p>
        </w:tc>
      </w:tr>
      <w:tr w:rsidR="00104F3D" w:rsidRPr="00050903" w:rsidTr="00F91633">
        <w:trPr>
          <w:trHeight w:val="420"/>
        </w:trPr>
        <w:tc>
          <w:tcPr>
            <w:tcW w:w="2835" w:type="dxa"/>
            <w:vAlign w:val="center"/>
          </w:tcPr>
          <w:p w:rsidR="00104F3D" w:rsidRPr="00050903" w:rsidRDefault="00104F3D" w:rsidP="00F91633">
            <w:pPr>
              <w:rPr>
                <w:color w:val="000000"/>
              </w:rPr>
            </w:pPr>
            <w:r w:rsidRPr="00050903">
              <w:rPr>
                <w:color w:val="000000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50903">
              <w:rPr>
                <w:color w:val="000000"/>
              </w:rPr>
              <w:t>Начальник управления методологии и организации закупок ОАО «НИАЭП»</w:t>
            </w:r>
          </w:p>
        </w:tc>
      </w:tr>
      <w:tr w:rsidR="00104F3D" w:rsidRPr="00050903" w:rsidTr="00F91633">
        <w:trPr>
          <w:trHeight w:val="420"/>
        </w:trPr>
        <w:tc>
          <w:tcPr>
            <w:tcW w:w="2835" w:type="dxa"/>
            <w:vAlign w:val="center"/>
          </w:tcPr>
          <w:p w:rsidR="00104F3D" w:rsidRPr="00050903" w:rsidRDefault="00104F3D" w:rsidP="00F91633">
            <w:pPr>
              <w:rPr>
                <w:color w:val="000000"/>
              </w:rPr>
            </w:pPr>
            <w:r w:rsidRPr="00050903">
              <w:rPr>
                <w:color w:val="000000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50903">
              <w:rPr>
                <w:color w:val="000000"/>
              </w:rPr>
              <w:t>Начальник управления договорной работы</w:t>
            </w:r>
          </w:p>
        </w:tc>
      </w:tr>
      <w:tr w:rsidR="00104F3D" w:rsidRPr="00050903" w:rsidTr="00F91633">
        <w:trPr>
          <w:trHeight w:val="420"/>
        </w:trPr>
        <w:tc>
          <w:tcPr>
            <w:tcW w:w="2835" w:type="dxa"/>
            <w:vAlign w:val="center"/>
          </w:tcPr>
          <w:p w:rsidR="00104F3D" w:rsidRPr="00050903" w:rsidRDefault="00104F3D" w:rsidP="00F91633">
            <w:pPr>
              <w:rPr>
                <w:color w:val="000000"/>
              </w:rPr>
            </w:pPr>
            <w:r w:rsidRPr="00050903">
              <w:rPr>
                <w:bCs/>
              </w:rPr>
              <w:t>Камсков Анатолий Борисович</w:t>
            </w:r>
          </w:p>
        </w:tc>
        <w:tc>
          <w:tcPr>
            <w:tcW w:w="7371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50903">
              <w:rPr>
                <w:bCs/>
              </w:rPr>
              <w:t xml:space="preserve">Первый заместитель начальника управления планирования закупок </w:t>
            </w:r>
            <w:r w:rsidRPr="00050903">
              <w:rPr>
                <w:color w:val="000000"/>
              </w:rPr>
              <w:t>ОАО «НИАЭП»</w:t>
            </w:r>
          </w:p>
        </w:tc>
      </w:tr>
      <w:tr w:rsidR="00104F3D" w:rsidRPr="00050903" w:rsidTr="00F91633">
        <w:trPr>
          <w:trHeight w:val="423"/>
        </w:trPr>
        <w:tc>
          <w:tcPr>
            <w:tcW w:w="2835" w:type="dxa"/>
            <w:vAlign w:val="center"/>
          </w:tcPr>
          <w:p w:rsidR="00104F3D" w:rsidRPr="00050903" w:rsidRDefault="00104F3D" w:rsidP="00F91633">
            <w:pPr>
              <w:rPr>
                <w:color w:val="000000"/>
              </w:rPr>
            </w:pPr>
            <w:r w:rsidRPr="00050903">
              <w:rPr>
                <w:color w:val="000000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</w:pPr>
            <w:r w:rsidRPr="00050903">
              <w:rPr>
                <w:color w:val="000000"/>
              </w:rPr>
              <w:t>Начальник планово-экономического управления Волгодонского филиала  ОАО «НИАЭП»  (присутствовала в режиме видеоконференции)</w:t>
            </w:r>
          </w:p>
        </w:tc>
      </w:tr>
      <w:tr w:rsidR="00104F3D" w:rsidRPr="00050903" w:rsidTr="00F91633">
        <w:trPr>
          <w:trHeight w:val="420"/>
        </w:trPr>
        <w:tc>
          <w:tcPr>
            <w:tcW w:w="2835" w:type="dxa"/>
            <w:vAlign w:val="center"/>
          </w:tcPr>
          <w:p w:rsidR="00104F3D" w:rsidRPr="00050903" w:rsidRDefault="00104F3D" w:rsidP="00F91633">
            <w:pPr>
              <w:rPr>
                <w:color w:val="000000"/>
              </w:rPr>
            </w:pPr>
            <w:smartTag w:uri="urn:schemas-microsoft-com:office:smarttags" w:element="PersonName">
              <w:r w:rsidRPr="00050903">
                <w:rPr>
                  <w:color w:val="000000"/>
                </w:rPr>
                <w:t>Кряжев Михаил Васильевич</w:t>
              </w:r>
            </w:smartTag>
          </w:p>
        </w:tc>
        <w:tc>
          <w:tcPr>
            <w:tcW w:w="7371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</w:pPr>
            <w:r w:rsidRPr="00050903">
              <w:rPr>
                <w:color w:val="000000"/>
              </w:rPr>
              <w:t>Начальник финансового отдела ОАО «НИАЭП»</w:t>
            </w:r>
          </w:p>
        </w:tc>
      </w:tr>
      <w:tr w:rsidR="00104F3D" w:rsidRPr="00050903" w:rsidTr="00F91633">
        <w:trPr>
          <w:trHeight w:val="420"/>
        </w:trPr>
        <w:tc>
          <w:tcPr>
            <w:tcW w:w="2835" w:type="dxa"/>
            <w:vAlign w:val="center"/>
          </w:tcPr>
          <w:p w:rsidR="00104F3D" w:rsidRPr="00050903" w:rsidRDefault="00104F3D" w:rsidP="00F91633">
            <w:pPr>
              <w:rPr>
                <w:bCs/>
              </w:rPr>
            </w:pPr>
            <w:smartTag w:uri="urn:schemas-microsoft-com:office:smarttags" w:element="PersonName">
              <w:r w:rsidRPr="00050903">
                <w:t>Капранов Роман Владимирович</w:t>
              </w:r>
            </w:smartTag>
          </w:p>
        </w:tc>
        <w:tc>
          <w:tcPr>
            <w:tcW w:w="7371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</w:pPr>
            <w:r w:rsidRPr="00050903">
              <w:t xml:space="preserve">Начальник отдела </w:t>
            </w:r>
            <w:hyperlink r:id="rId7" w:history="1">
              <w:r w:rsidRPr="00050903"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050903">
              <w:t xml:space="preserve">  </w:t>
            </w:r>
            <w:r w:rsidRPr="00050903">
              <w:rPr>
                <w:color w:val="000000"/>
              </w:rPr>
              <w:t>ОАО «НИАЭП»</w:t>
            </w:r>
          </w:p>
        </w:tc>
      </w:tr>
      <w:tr w:rsidR="00104F3D" w:rsidRPr="00050903" w:rsidTr="00F91633">
        <w:trPr>
          <w:trHeight w:val="220"/>
        </w:trPr>
        <w:tc>
          <w:tcPr>
            <w:tcW w:w="10206" w:type="dxa"/>
            <w:gridSpan w:val="2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104F3D" w:rsidRPr="00050903" w:rsidTr="00F91633">
        <w:trPr>
          <w:trHeight w:val="420"/>
        </w:trPr>
        <w:tc>
          <w:tcPr>
            <w:tcW w:w="2835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</w:pPr>
            <w:smartTag w:uri="urn:schemas-microsoft-com:office:smarttags" w:element="PersonName">
              <w:r w:rsidRPr="00050903">
                <w:rPr>
                  <w:bCs/>
                </w:rPr>
                <w:t>Белоусова Ольга Александровна</w:t>
              </w:r>
            </w:smartTag>
          </w:p>
        </w:tc>
        <w:tc>
          <w:tcPr>
            <w:tcW w:w="7371" w:type="dxa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</w:pPr>
            <w:r w:rsidRPr="00050903">
              <w:rPr>
                <w:color w:val="000000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104F3D" w:rsidRPr="00050903" w:rsidRDefault="00104F3D" w:rsidP="00070972">
      <w:pPr>
        <w:widowControl w:val="0"/>
        <w:spacing w:line="20" w:lineRule="atLeast"/>
        <w:ind w:firstLine="539"/>
        <w:jc w:val="both"/>
      </w:pPr>
    </w:p>
    <w:p w:rsidR="00104F3D" w:rsidRPr="00050903" w:rsidRDefault="00104F3D" w:rsidP="00070972">
      <w:pPr>
        <w:widowControl w:val="0"/>
        <w:spacing w:line="20" w:lineRule="atLeast"/>
        <w:ind w:firstLine="540"/>
        <w:jc w:val="both"/>
      </w:pPr>
      <w:r w:rsidRPr="00050903">
        <w:t xml:space="preserve"> 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104F3D" w:rsidRPr="00050903" w:rsidRDefault="00104F3D" w:rsidP="00070972">
      <w:pPr>
        <w:widowControl w:val="0"/>
        <w:spacing w:line="20" w:lineRule="atLeast"/>
        <w:ind w:firstLine="540"/>
        <w:jc w:val="both"/>
      </w:pPr>
    </w:p>
    <w:p w:rsidR="00104F3D" w:rsidRPr="00050903" w:rsidRDefault="00104F3D" w:rsidP="00070972">
      <w:pPr>
        <w:widowControl w:val="0"/>
        <w:spacing w:line="20" w:lineRule="atLeast"/>
        <w:ind w:firstLine="540"/>
        <w:jc w:val="both"/>
      </w:pPr>
    </w:p>
    <w:p w:rsidR="00104F3D" w:rsidRPr="00050903" w:rsidRDefault="00104F3D" w:rsidP="00070972">
      <w:pPr>
        <w:widowControl w:val="0"/>
        <w:spacing w:line="20" w:lineRule="atLeast"/>
        <w:ind w:firstLine="540"/>
        <w:jc w:val="both"/>
      </w:pPr>
    </w:p>
    <w:p w:rsidR="00104F3D" w:rsidRPr="00050903" w:rsidRDefault="00104F3D" w:rsidP="001D35B7">
      <w:pPr>
        <w:spacing w:line="360" w:lineRule="auto"/>
        <w:ind w:firstLine="709"/>
        <w:jc w:val="both"/>
        <w:rPr>
          <w:b/>
        </w:rPr>
      </w:pPr>
      <w:r w:rsidRPr="00050903">
        <w:rPr>
          <w:b/>
        </w:rPr>
        <w:t>Повестка дня:</w:t>
      </w:r>
    </w:p>
    <w:p w:rsidR="00104F3D" w:rsidRPr="00050903" w:rsidRDefault="00104F3D" w:rsidP="001D35B7">
      <w:pPr>
        <w:spacing w:line="360" w:lineRule="auto"/>
        <w:ind w:firstLine="851"/>
        <w:jc w:val="both"/>
      </w:pPr>
      <w:r w:rsidRPr="00050903">
        <w:t xml:space="preserve"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«Поставка </w:t>
      </w:r>
      <w:r w:rsidRPr="007F7B5D">
        <w:t>арматуры общепромышленной ДУ до 200 мм для сооружения энергоблока №4 Ростовской</w:t>
      </w:r>
      <w:r w:rsidRPr="00050903">
        <w:t xml:space="preserve"> АЭС» с О</w:t>
      </w:r>
      <w:r>
        <w:t>О</w:t>
      </w:r>
      <w:r w:rsidRPr="00050903">
        <w:t>О «</w:t>
      </w:r>
      <w:r>
        <w:t>МИЭЛЬГРУП</w:t>
      </w:r>
      <w:r w:rsidRPr="00050903">
        <w:t xml:space="preserve">» по снижению цены договора, предложенной в заявке: </w:t>
      </w:r>
      <w:r>
        <w:t>4 190 541,48 (Четыре миллиона сто девяносто тысяч пятьсот сорок один) рубль 48 копеек, включая НДС</w:t>
      </w:r>
      <w:r w:rsidRPr="00050903">
        <w:t>.</w:t>
      </w:r>
    </w:p>
    <w:p w:rsidR="00104F3D" w:rsidRPr="00050903" w:rsidRDefault="00104F3D" w:rsidP="001D35B7">
      <w:pPr>
        <w:spacing w:line="360" w:lineRule="auto"/>
        <w:ind w:firstLine="720"/>
        <w:jc w:val="both"/>
        <w:rPr>
          <w:b/>
        </w:rPr>
      </w:pPr>
      <w:r w:rsidRPr="00050903">
        <w:rPr>
          <w:b/>
        </w:rPr>
        <w:t>Рассмотрели:</w:t>
      </w:r>
    </w:p>
    <w:p w:rsidR="00104F3D" w:rsidRPr="00050903" w:rsidRDefault="00104F3D" w:rsidP="001D35B7">
      <w:pPr>
        <w:spacing w:line="360" w:lineRule="auto"/>
        <w:ind w:firstLine="720"/>
        <w:jc w:val="both"/>
      </w:pPr>
      <w:r w:rsidRPr="00050903">
        <w:t xml:space="preserve">По результатам проведенных преддоговорных переговоров, участник запроса предложений </w:t>
      </w:r>
      <w:r>
        <w:t>ООО «МИЭЛЬГРУП»</w:t>
      </w:r>
      <w:r w:rsidRPr="00050903">
        <w:t xml:space="preserve"> (</w:t>
      </w:r>
      <w:r>
        <w:t>606461, Россия, Нижегородская область, г. Бор, р.п. Неклюдово, ул. Летневская, 10</w:t>
      </w:r>
      <w:r w:rsidRPr="00050903">
        <w:t xml:space="preserve">) отказался от снижения цены договора, указанной в заявке: </w:t>
      </w:r>
      <w:r>
        <w:t>4 190 541,48 (Четыре миллиона сто девяносто тысяч пятьсот сорок один) рубль 48 копеек, включая НДС</w:t>
      </w:r>
      <w:r w:rsidRPr="00050903">
        <w:t xml:space="preserve"> (письмо от </w:t>
      </w:r>
      <w:r>
        <w:t>16</w:t>
      </w:r>
      <w:r w:rsidRPr="00050903">
        <w:t>.09.2014г. №</w:t>
      </w:r>
      <w:r>
        <w:t>260.09</w:t>
      </w:r>
      <w:r w:rsidRPr="00050903">
        <w:t>). Срок и объем исполнения договора: в соответствии со спецификацией, приведенной в закупочной документации.</w:t>
      </w:r>
    </w:p>
    <w:p w:rsidR="00104F3D" w:rsidRPr="00050903" w:rsidRDefault="00104F3D" w:rsidP="007F7B5D">
      <w:pPr>
        <w:widowControl w:val="0"/>
        <w:spacing w:after="120" w:line="20" w:lineRule="atLeast"/>
        <w:ind w:firstLine="539"/>
        <w:rPr>
          <w:b/>
        </w:rPr>
      </w:pPr>
      <w:r w:rsidRPr="00050903">
        <w:rPr>
          <w:b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04F3D" w:rsidRPr="00050903" w:rsidTr="00F91633">
        <w:trPr>
          <w:trHeight w:val="293"/>
        </w:trPr>
        <w:tc>
          <w:tcPr>
            <w:tcW w:w="4950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50903">
              <w:rPr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50903">
              <w:rPr>
                <w:b/>
              </w:rPr>
              <w:t>Подпись</w:t>
            </w:r>
          </w:p>
        </w:tc>
      </w:tr>
      <w:tr w:rsidR="00104F3D" w:rsidRPr="00050903" w:rsidTr="00F91633">
        <w:trPr>
          <w:trHeight w:val="269"/>
        </w:trPr>
        <w:tc>
          <w:tcPr>
            <w:tcW w:w="9900" w:type="dxa"/>
            <w:gridSpan w:val="2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b/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104F3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color w:val="000000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</w:p>
        </w:tc>
      </w:tr>
      <w:tr w:rsidR="00104F3D" w:rsidRPr="00050903" w:rsidTr="00F91633">
        <w:trPr>
          <w:trHeight w:val="237"/>
        </w:trPr>
        <w:tc>
          <w:tcPr>
            <w:tcW w:w="9900" w:type="dxa"/>
            <w:gridSpan w:val="2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104F3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104F3D" w:rsidRPr="00050903" w:rsidRDefault="00104F3D" w:rsidP="00F91633">
            <w:pPr>
              <w:rPr>
                <w:color w:val="000000"/>
                <w:highlight w:val="yellow"/>
              </w:rPr>
            </w:pPr>
            <w:smartTag w:uri="urn:schemas-microsoft-com:office:smarttags" w:element="PersonName">
              <w:r w:rsidRPr="00050903">
                <w:rPr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104F3D" w:rsidRPr="00050903" w:rsidTr="00F91633">
        <w:trPr>
          <w:trHeight w:val="234"/>
        </w:trPr>
        <w:tc>
          <w:tcPr>
            <w:tcW w:w="9900" w:type="dxa"/>
            <w:gridSpan w:val="2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104F3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104F3D" w:rsidRPr="00050903" w:rsidRDefault="00104F3D" w:rsidP="00F91633">
            <w:pPr>
              <w:rPr>
                <w:color w:val="000000"/>
              </w:rPr>
            </w:pPr>
            <w:r w:rsidRPr="00050903"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104F3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104F3D" w:rsidRPr="00050903" w:rsidRDefault="00104F3D" w:rsidP="00F91633">
            <w:pPr>
              <w:rPr>
                <w:color w:val="000000"/>
              </w:rPr>
            </w:pPr>
            <w:r w:rsidRPr="00050903">
              <w:rPr>
                <w:color w:val="000000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104F3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104F3D" w:rsidRPr="00050903" w:rsidRDefault="00104F3D" w:rsidP="00F91633">
            <w:pPr>
              <w:rPr>
                <w:color w:val="000000"/>
              </w:rPr>
            </w:pPr>
            <w:r w:rsidRPr="00050903">
              <w:rPr>
                <w:bCs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104F3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104F3D" w:rsidRPr="00050903" w:rsidRDefault="00104F3D" w:rsidP="00F91633">
            <w:pPr>
              <w:rPr>
                <w:bCs/>
              </w:rPr>
            </w:pPr>
            <w:r w:rsidRPr="00050903">
              <w:rPr>
                <w:color w:val="000000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104F3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104F3D" w:rsidRPr="00050903" w:rsidRDefault="00104F3D" w:rsidP="00F91633">
            <w:pPr>
              <w:rPr>
                <w:color w:val="000000"/>
              </w:rPr>
            </w:pPr>
            <w:r w:rsidRPr="00050903">
              <w:rPr>
                <w:bCs/>
              </w:rPr>
              <w:t>Камсков Анатолий Борисович</w:t>
            </w:r>
          </w:p>
        </w:tc>
        <w:tc>
          <w:tcPr>
            <w:tcW w:w="4950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104F3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104F3D" w:rsidRPr="00050903" w:rsidRDefault="00104F3D" w:rsidP="00F91633">
            <w:pPr>
              <w:rPr>
                <w:color w:val="000000"/>
              </w:rPr>
            </w:pPr>
            <w:r w:rsidRPr="00050903">
              <w:rPr>
                <w:color w:val="000000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104F3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104F3D" w:rsidRPr="00050903" w:rsidRDefault="00104F3D" w:rsidP="00F91633">
            <w:pPr>
              <w:rPr>
                <w:color w:val="000000"/>
              </w:rPr>
            </w:pPr>
            <w:smartTag w:uri="urn:schemas-microsoft-com:office:smarttags" w:element="PersonName">
              <w:r w:rsidRPr="00050903">
                <w:rPr>
                  <w:color w:val="000000"/>
                </w:rPr>
                <w:t>Кряжев Михаил Васильевич</w:t>
              </w:r>
            </w:smartTag>
          </w:p>
        </w:tc>
        <w:tc>
          <w:tcPr>
            <w:tcW w:w="4950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104F3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104F3D" w:rsidRPr="00050903" w:rsidRDefault="00104F3D" w:rsidP="00F91633">
            <w:pPr>
              <w:rPr>
                <w:bCs/>
              </w:rPr>
            </w:pPr>
            <w:smartTag w:uri="urn:schemas-microsoft-com:office:smarttags" w:element="PersonName">
              <w:r w:rsidRPr="00050903">
                <w:t>Капранов Роман Владимирович</w:t>
              </w:r>
            </w:smartTag>
          </w:p>
        </w:tc>
        <w:tc>
          <w:tcPr>
            <w:tcW w:w="4950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</w:tr>
      <w:tr w:rsidR="00104F3D" w:rsidRPr="00050903" w:rsidTr="00F91633">
        <w:trPr>
          <w:trHeight w:val="245"/>
        </w:trPr>
        <w:tc>
          <w:tcPr>
            <w:tcW w:w="9900" w:type="dxa"/>
            <w:gridSpan w:val="2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050903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104F3D" w:rsidRPr="00050903" w:rsidTr="00F91633">
        <w:trPr>
          <w:trHeight w:val="432"/>
        </w:trPr>
        <w:tc>
          <w:tcPr>
            <w:tcW w:w="4950" w:type="dxa"/>
            <w:vAlign w:val="center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  <w:rPr>
                <w:highlight w:val="yellow"/>
              </w:rPr>
            </w:pPr>
            <w:smartTag w:uri="urn:schemas-microsoft-com:office:smarttags" w:element="PersonName">
              <w:r w:rsidRPr="00050903">
                <w:rPr>
                  <w:bCs/>
                </w:rPr>
                <w:t>Белоусова Ольга Александровна</w:t>
              </w:r>
            </w:smartTag>
          </w:p>
        </w:tc>
        <w:tc>
          <w:tcPr>
            <w:tcW w:w="4950" w:type="dxa"/>
          </w:tcPr>
          <w:p w:rsidR="00104F3D" w:rsidRPr="00050903" w:rsidRDefault="00104F3D" w:rsidP="00F91633">
            <w:pPr>
              <w:autoSpaceDE w:val="0"/>
              <w:autoSpaceDN w:val="0"/>
              <w:adjustRightInd w:val="0"/>
            </w:pPr>
          </w:p>
        </w:tc>
      </w:tr>
    </w:tbl>
    <w:p w:rsidR="00104F3D" w:rsidRPr="007D09D4" w:rsidRDefault="00104F3D" w:rsidP="007F7B5D">
      <w:pPr>
        <w:widowControl w:val="0"/>
        <w:tabs>
          <w:tab w:val="left" w:pos="7965"/>
        </w:tabs>
        <w:spacing w:before="120" w:line="20" w:lineRule="atLeast"/>
        <w:rPr>
          <w:sz w:val="16"/>
          <w:szCs w:val="16"/>
        </w:rPr>
      </w:pPr>
      <w:r>
        <w:rPr>
          <w:sz w:val="16"/>
          <w:szCs w:val="16"/>
        </w:rPr>
        <w:t>Морозова А.В</w:t>
      </w:r>
      <w:r w:rsidRPr="007D09D4">
        <w:rPr>
          <w:sz w:val="16"/>
          <w:szCs w:val="16"/>
        </w:rPr>
        <w:t xml:space="preserve">., </w:t>
      </w:r>
      <w:r>
        <w:rPr>
          <w:sz w:val="16"/>
          <w:szCs w:val="16"/>
        </w:rPr>
        <w:t>36-17</w:t>
      </w:r>
    </w:p>
    <w:p w:rsidR="00104F3D" w:rsidRPr="00050903" w:rsidRDefault="00104F3D" w:rsidP="008332DD">
      <w:pPr>
        <w:autoSpaceDE w:val="0"/>
        <w:autoSpaceDN w:val="0"/>
        <w:adjustRightInd w:val="0"/>
        <w:jc w:val="both"/>
      </w:pPr>
    </w:p>
    <w:sectPr w:rsidR="00104F3D" w:rsidRPr="00050903" w:rsidSect="002758C1">
      <w:footerReference w:type="default" r:id="rId8"/>
      <w:pgSz w:w="11906" w:h="16838"/>
      <w:pgMar w:top="851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F3D" w:rsidRDefault="00104F3D" w:rsidP="00C94997">
      <w:r>
        <w:separator/>
      </w:r>
    </w:p>
  </w:endnote>
  <w:endnote w:type="continuationSeparator" w:id="0">
    <w:p w:rsidR="00104F3D" w:rsidRDefault="00104F3D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3D" w:rsidRDefault="00104F3D" w:rsidP="001A1E6C">
    <w:pPr>
      <w:pStyle w:val="Footer"/>
      <w:framePr w:wrap="around" w:vAnchor="page" w:hAnchor="page" w:x="11221" w:y="1596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04F3D" w:rsidRPr="007F7B5D" w:rsidRDefault="00104F3D" w:rsidP="007F7B5D">
    <w:pPr>
      <w:pStyle w:val="Heading1"/>
      <w:spacing w:before="0" w:beforeAutospacing="0" w:after="0" w:afterAutospacing="0"/>
      <w:jc w:val="center"/>
      <w:rPr>
        <w:b w:val="0"/>
        <w:sz w:val="16"/>
        <w:szCs w:val="16"/>
      </w:rPr>
    </w:pPr>
    <w:r w:rsidRPr="007F7B5D">
      <w:rPr>
        <w:b w:val="0"/>
        <w:sz w:val="16"/>
        <w:szCs w:val="16"/>
      </w:rPr>
      <w:t>Протокол №882 Р4/П-14-4</w:t>
    </w:r>
  </w:p>
  <w:p w:rsidR="00104F3D" w:rsidRPr="007F7B5D" w:rsidRDefault="00104F3D" w:rsidP="007F7B5D">
    <w:pPr>
      <w:pStyle w:val="BodyTextIndent3"/>
      <w:spacing w:after="0"/>
      <w:ind w:left="0"/>
      <w:jc w:val="center"/>
    </w:pPr>
    <w:r w:rsidRPr="007F7B5D">
      <w:t xml:space="preserve"> заседания закупочной комиссии ОАО «НИАЭП»</w:t>
    </w:r>
  </w:p>
  <w:p w:rsidR="00104F3D" w:rsidRPr="007F7B5D" w:rsidRDefault="00104F3D" w:rsidP="007F7B5D">
    <w:pPr>
      <w:jc w:val="center"/>
      <w:rPr>
        <w:sz w:val="16"/>
        <w:szCs w:val="16"/>
      </w:rPr>
    </w:pPr>
    <w:r w:rsidRPr="007F7B5D">
      <w:rPr>
        <w:sz w:val="16"/>
        <w:szCs w:val="16"/>
      </w:rPr>
      <w:t xml:space="preserve">по размещению заказов на поставку товаров, выполнение работ или оказание услуг, необходимых для сооружения энергоблоков №3, 4 Ростовской АЭС по проведению преддоговорных переговоров по лоту «Поставка арматуры общепромышленной ДУ до 200 мм для сооружения энергоблока №4 Ростовской АЭС» </w:t>
    </w:r>
  </w:p>
  <w:p w:rsidR="00104F3D" w:rsidRPr="001E15D2" w:rsidRDefault="00104F3D" w:rsidP="001E15D2">
    <w:pPr>
      <w:pStyle w:val="Heading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F3D" w:rsidRDefault="00104F3D" w:rsidP="00C94997">
      <w:r>
        <w:separator/>
      </w:r>
    </w:p>
  </w:footnote>
  <w:footnote w:type="continuationSeparator" w:id="0">
    <w:p w:rsidR="00104F3D" w:rsidRDefault="00104F3D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03270"/>
    <w:rsid w:val="00003B30"/>
    <w:rsid w:val="00005D47"/>
    <w:rsid w:val="00014F24"/>
    <w:rsid w:val="00031E08"/>
    <w:rsid w:val="0003733D"/>
    <w:rsid w:val="00050903"/>
    <w:rsid w:val="000566D2"/>
    <w:rsid w:val="00061E32"/>
    <w:rsid w:val="000636A1"/>
    <w:rsid w:val="00066916"/>
    <w:rsid w:val="00070972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4F3D"/>
    <w:rsid w:val="00123511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5D33"/>
    <w:rsid w:val="002602B8"/>
    <w:rsid w:val="002744C9"/>
    <w:rsid w:val="00275380"/>
    <w:rsid w:val="002758C1"/>
    <w:rsid w:val="0028680B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18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9274D"/>
    <w:rsid w:val="005935CD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468F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09D4"/>
    <w:rsid w:val="007D4885"/>
    <w:rsid w:val="007D6F6B"/>
    <w:rsid w:val="007E4A0C"/>
    <w:rsid w:val="007E74B4"/>
    <w:rsid w:val="007F4AF6"/>
    <w:rsid w:val="007F7B5D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4851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B7B16"/>
    <w:rsid w:val="00AC5CD0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85906"/>
    <w:rsid w:val="00DA2EEA"/>
    <w:rsid w:val="00DA78E7"/>
    <w:rsid w:val="00DB5DD1"/>
    <w:rsid w:val="00DD00B0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868B9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91633"/>
    <w:rsid w:val="00FA016F"/>
    <w:rsid w:val="00FB17B1"/>
    <w:rsid w:val="00FB22AA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05EC4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5EC4"/>
    <w:rPr>
      <w:rFonts w:ascii="Cambria" w:hAnsi="Cambria" w:cs="Times New Roman"/>
      <w:b/>
      <w:bCs/>
      <w:color w:val="4F81BD"/>
      <w:sz w:val="24"/>
      <w:szCs w:val="24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">
    <w:name w:val="Знак Знак"/>
    <w:basedOn w:val="DefaultParagraphFont"/>
    <w:uiPriority w:val="99"/>
    <w:rsid w:val="00005D47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D35B7"/>
    <w:pPr>
      <w:ind w:left="720"/>
      <w:contextualSpacing/>
    </w:pPr>
    <w:rPr>
      <w:rFonts w:eastAsia="Times New Roman"/>
    </w:rPr>
  </w:style>
  <w:style w:type="character" w:styleId="Hyperlink">
    <w:name w:val="Hyperlink"/>
    <w:basedOn w:val="DefaultParagraphFont"/>
    <w:uiPriority w:val="99"/>
    <w:rsid w:val="00314A07"/>
    <w:rPr>
      <w:rFonts w:cs="Times New Roman"/>
      <w:color w:val="0063A4"/>
      <w:u w:val="none"/>
      <w:effect w:val="none"/>
    </w:rPr>
  </w:style>
  <w:style w:type="paragraph" w:customStyle="1" w:styleId="EYBodytextwithparaspace">
    <w:name w:val="EY Body text (with para space)"/>
    <w:basedOn w:val="Normal"/>
    <w:link w:val="EYBodytextwithparaspaceChar"/>
    <w:uiPriority w:val="99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DefaultParagraphFont"/>
    <w:link w:val="EYBodytextwithparaspace"/>
    <w:uiPriority w:val="99"/>
    <w:locked/>
    <w:rsid w:val="00E63CC8"/>
    <w:rPr>
      <w:rFonts w:ascii="Arial" w:hAnsi="Arial" w:cs="Times New Roman"/>
      <w:kern w:val="12"/>
      <w:sz w:val="24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2</Pages>
  <Words>599</Words>
  <Characters>3420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6612</cp:lastModifiedBy>
  <cp:revision>10</cp:revision>
  <cp:lastPrinted>2014-09-23T13:24:00Z</cp:lastPrinted>
  <dcterms:created xsi:type="dcterms:W3CDTF">2014-09-02T16:31:00Z</dcterms:created>
  <dcterms:modified xsi:type="dcterms:W3CDTF">2014-09-23T13:24:00Z</dcterms:modified>
</cp:coreProperties>
</file>