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D53" w:rsidRPr="00F25AAD" w:rsidRDefault="000815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F25AAD"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F25AAD"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F25AAD"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-2014/2103</w:t>
      </w:r>
    </w:p>
    <w:p w:rsidR="00030D53" w:rsidRPr="00F25AAD" w:rsidRDefault="000815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2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смазочных материалов.</w:t>
      </w:r>
    </w:p>
    <w:p w:rsidR="00030D53" w:rsidRPr="00F25AAD" w:rsidRDefault="00030D5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D53" w:rsidRPr="00F25AAD" w:rsidRDefault="00030D5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30D53">
        <w:tc>
          <w:tcPr>
            <w:tcW w:w="5149" w:type="dxa"/>
            <w:hideMark/>
          </w:tcPr>
          <w:p w:rsidR="00030D53" w:rsidRDefault="0008153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30D53" w:rsidRDefault="0008153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30D53" w:rsidRDefault="00030D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D53" w:rsidRDefault="000815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F25AAD" w:rsidRPr="00F2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30D53" w:rsidRDefault="00030D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D53" w:rsidRDefault="000815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30D53" w:rsidRDefault="000815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30D53" w:rsidRPr="00F25AAD" w:rsidRDefault="000815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2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5A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25AA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30D53" w:rsidRPr="00F25AAD" w:rsidRDefault="000815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2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5A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25AA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смазочных материалов.</w:t>
      </w:r>
    </w:p>
    <w:p w:rsidR="00030D53" w:rsidRPr="00F25AAD" w:rsidRDefault="0008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смазочных материалов. </w:t>
      </w:r>
    </w:p>
    <w:p w:rsidR="00030D53" w:rsidRPr="00F25AAD" w:rsidRDefault="00030D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D53" w:rsidRPr="00F25AAD" w:rsidRDefault="0008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493 814 (Четыреста девяносто три тысячи восемьсот четырнадцать) рублей 00 копеек, включая НДС. </w:t>
      </w:r>
    </w:p>
    <w:p w:rsidR="00030D53" w:rsidRPr="00F25AAD" w:rsidRDefault="00030D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D53" w:rsidRDefault="000815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2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2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2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5A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25A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25A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25A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31401585953,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№141009/0506/734,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№Z034554.</w:t>
      </w:r>
    </w:p>
    <w:p w:rsidR="00030D53" w:rsidRDefault="00030D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D53" w:rsidRDefault="000815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«22» октября 2014 года, по адресу: ОАО «СХК», Единая Закупочная Комиссия.</w:t>
      </w:r>
    </w:p>
    <w:p w:rsidR="00030D53" w:rsidRDefault="00030D5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30D53" w:rsidRDefault="000815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«22» октября 2014 года на ЭТП Аук. Конк. Дом:</w:t>
      </w:r>
    </w:p>
    <w:p w:rsidR="00030D53" w:rsidRDefault="000815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30D53" w:rsidRDefault="000815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30D53" w:rsidRDefault="00030D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D53" w:rsidRDefault="000815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30D53" w:rsidRDefault="0008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смазочных материалов. </w:t>
      </w:r>
    </w:p>
    <w:p w:rsidR="00030D53" w:rsidRDefault="0008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877"/>
        <w:gridCol w:w="2410"/>
        <w:gridCol w:w="3714"/>
      </w:tblGrid>
      <w:tr w:rsidR="00030D53" w:rsidTr="00F25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30D53" w:rsidTr="00F25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 w:rsidP="00F25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60188951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 w:rsidP="00F25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"Управляющая компания "КАПИТАЛ"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 w:rsidP="00F25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 w:rsidP="00F25A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493 447 (Четыреста девяносто три тысячи четыреста сорок семь) рублей 68 копеек, включая НДС </w:t>
            </w:r>
          </w:p>
        </w:tc>
      </w:tr>
      <w:tr w:rsidR="00030D53" w:rsidTr="00F25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 w:rsidP="00F25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60188963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 w:rsidP="00F25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"К Групп"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 w:rsidP="00F25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D53" w:rsidRDefault="00081535" w:rsidP="00F25A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488 909 (Четыреста восемьдесят восемь тысяч девятьсот девять) рублей 40 копеек, включая НДС </w:t>
            </w:r>
          </w:p>
        </w:tc>
      </w:tr>
    </w:tbl>
    <w:p w:rsidR="00030D53" w:rsidRDefault="0008153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"Управляющая компания "КАПИТАЛ", Общество с ограниченной ответственностью "К Групп" приняты к рассмотрению.</w:t>
      </w:r>
    </w:p>
    <w:p w:rsidR="00030D53" w:rsidRDefault="00F25AA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0815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081535" w:rsidRDefault="000815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96115" w:rsidRDefault="00996115" w:rsidP="009961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96115" w:rsidRDefault="00996115" w:rsidP="009961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96115" w:rsidTr="00C67E1E">
        <w:tc>
          <w:tcPr>
            <w:tcW w:w="2562" w:type="dxa"/>
            <w:shd w:val="clear" w:color="auto" w:fill="auto"/>
          </w:tcPr>
          <w:p w:rsidR="00996115" w:rsidRDefault="00996115" w:rsidP="00C67E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96115" w:rsidRDefault="00996115" w:rsidP="00C67E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96115" w:rsidRDefault="00996115" w:rsidP="00C67E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96115" w:rsidRDefault="00996115" w:rsidP="00C67E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96115" w:rsidTr="00C67E1E">
        <w:tc>
          <w:tcPr>
            <w:tcW w:w="2562" w:type="dxa"/>
            <w:shd w:val="clear" w:color="auto" w:fill="auto"/>
          </w:tcPr>
          <w:p w:rsidR="00996115" w:rsidRDefault="00996115" w:rsidP="00C67E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996115" w:rsidRDefault="00996115" w:rsidP="00C67E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22.10.2014</w:t>
            </w:r>
          </w:p>
        </w:tc>
        <w:tc>
          <w:tcPr>
            <w:tcW w:w="2563" w:type="dxa"/>
            <w:shd w:val="clear" w:color="auto" w:fill="auto"/>
          </w:tcPr>
          <w:p w:rsidR="00996115" w:rsidRDefault="00996115" w:rsidP="00C67E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996115" w:rsidRDefault="00996115" w:rsidP="00C67E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996115" w:rsidRDefault="00996115" w:rsidP="009961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96115" w:rsidRDefault="009961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96115" w:rsidSect="00030D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DE6" w:rsidRDefault="009E2DE6">
      <w:pPr>
        <w:spacing w:after="0" w:line="240" w:lineRule="auto"/>
      </w:pPr>
      <w:r>
        <w:separator/>
      </w:r>
    </w:p>
  </w:endnote>
  <w:endnote w:type="continuationSeparator" w:id="0">
    <w:p w:rsidR="009E2DE6" w:rsidRDefault="009E2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D53" w:rsidRDefault="00030D5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D53" w:rsidRDefault="0008153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30D53" w:rsidRDefault="0008153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смазочных материалов.</w:t>
    </w:r>
  </w:p>
  <w:p w:rsidR="00030D53" w:rsidRDefault="00030D53">
    <w:pPr>
      <w:pStyle w:val="a9"/>
      <w:jc w:val="center"/>
      <w:rPr>
        <w:bCs/>
        <w:sz w:val="16"/>
        <w:szCs w:val="16"/>
      </w:rPr>
    </w:pPr>
  </w:p>
  <w:p w:rsidR="00030D53" w:rsidRDefault="0064172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815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815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D2CB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815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815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D2CB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D53" w:rsidRDefault="00030D5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DE6" w:rsidRDefault="009E2DE6">
      <w:pPr>
        <w:spacing w:after="0" w:line="240" w:lineRule="auto"/>
      </w:pPr>
      <w:r>
        <w:separator/>
      </w:r>
    </w:p>
  </w:footnote>
  <w:footnote w:type="continuationSeparator" w:id="0">
    <w:p w:rsidR="009E2DE6" w:rsidRDefault="009E2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D53" w:rsidRDefault="00030D5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D53" w:rsidRDefault="00030D5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D53" w:rsidRDefault="00030D5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B2753"/>
    <w:multiLevelType w:val="multilevel"/>
    <w:tmpl w:val="CE201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attachedTemplate r:id="rId1"/>
  <w:defaultTabStop w:val="708"/>
  <w:drawingGridHorizontalSpacing w:val="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9E2DE6"/>
    <w:rsid w:val="00030D53"/>
    <w:rsid w:val="00081535"/>
    <w:rsid w:val="000F2823"/>
    <w:rsid w:val="00641721"/>
    <w:rsid w:val="00996115"/>
    <w:rsid w:val="009E2DE6"/>
    <w:rsid w:val="00DD2CB9"/>
    <w:rsid w:val="00F25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D5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0D5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30D5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30D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30D5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30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30D5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30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30D5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30D5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30D5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30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30D5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30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30D5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30D5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30D5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30D5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30D5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7;&#1040;&#1071;&#1042;&#1050;&#1048;%20&#1055;&#1054;&#1044;&#1056;&#1040;&#1047;&#1044;&#1045;&#1051;&#1045;&#1053;&#1048;&#1049;\&#1059;&#1052;&#1058;&#1054;&#1080;&#1050;\2014%20&#1075;&#1086;&#1076;\&#1075;&#1088;&#1091;&#1087;&#1087;&#1072;%20&#1054;&#1073;&#1097;&#1077;&#1075;&#1086;%20&#1057;&#1085;&#1072;&#1073;&#1078;&#1077;&#1085;&#1080;&#1103;\&#1052;&#1072;&#1089;&#1083;&#1072;%20&#1080;%20&#1089;&#1084;&#1072;&#1079;&#1082;&#1080;%20&#1089;&#1077;&#1085;&#1090;&#1103;&#1073;&#1088;&#1100;\&#1055;&#1088;&#1086;&#1090;&#1086;&#1082;&#1086;&#1083;&#1099;\708-SH-2014-2103%20&#1055;&#1088;&#1086;&#1090;&#1086;&#1082;&#1086;&#1083;%20&#1086;&#1090;&#1082;&#1088;&#1099;&#1090;&#1080;&#1103;%20&#1076;&#1086;&#1089;&#1090;&#1091;&#1087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A0311-64D1-465F-9A9B-30BA7CA67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708-SH-2014-2103 Протокол открытия доступа</Template>
  <TotalTime>0</TotalTime>
  <Pages>2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</cp:revision>
  <dcterms:created xsi:type="dcterms:W3CDTF">2014-10-22T02:22:00Z</dcterms:created>
  <dcterms:modified xsi:type="dcterms:W3CDTF">2014-10-22T02:22:00Z</dcterms:modified>
</cp:coreProperties>
</file>