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611" w:rsidRDefault="00110611" w:rsidP="00681475">
      <w:pPr>
        <w:jc w:val="center"/>
        <w:rPr>
          <w:rFonts w:ascii="Cambria" w:hAnsi="Cambria"/>
          <w:lang w:val="en-US"/>
        </w:rPr>
      </w:pPr>
      <w:r w:rsidRPr="00265326"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5" o:title=""/>
          </v:shape>
        </w:pic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110611" w:rsidRDefault="00110611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</w:t>
      </w:r>
      <w:r w:rsidRPr="00AC13C8">
        <w:rPr>
          <w:rFonts w:ascii="Times New Roman" w:hAnsi="Times New Roman"/>
          <w:b/>
          <w:bCs/>
          <w:sz w:val="28"/>
          <w:szCs w:val="28"/>
          <w:lang w:eastAsia="ru-RU"/>
        </w:rPr>
        <w:t>50203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002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/1</w:t>
      </w:r>
    </w:p>
    <w:p w:rsidR="00110611" w:rsidRPr="000F506F" w:rsidRDefault="00110611" w:rsidP="00126C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>открытия доступа к заявкам на участи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е в открытом запросе цен</w:t>
      </w: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110611" w:rsidRPr="00126C2A" w:rsidRDefault="00110611" w:rsidP="00AC13C8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поставку технических газов</w:t>
      </w:r>
    </w:p>
    <w:p w:rsidR="00110611" w:rsidRPr="00746F43" w:rsidRDefault="00110611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«19» февраля</w:t>
      </w:r>
      <w:r w:rsidRPr="00126C2A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126C2A">
          <w:rPr>
            <w:rFonts w:ascii="Times New Roman" w:hAnsi="Times New Roman"/>
            <w:bCs/>
            <w:sz w:val="24"/>
            <w:szCs w:val="24"/>
            <w:lang w:eastAsia="ru-RU"/>
          </w:rPr>
          <w:t>2014 г</w:t>
        </w:r>
      </w:smartTag>
      <w:r w:rsidRPr="00126C2A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126C2A" w:rsidRDefault="00110611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</w:t>
      </w:r>
      <w:r>
        <w:rPr>
          <w:rFonts w:ascii="Times New Roman" w:hAnsi="Times New Roman"/>
          <w:sz w:val="24"/>
          <w:szCs w:val="24"/>
          <w:lang w:eastAsia="ru-RU"/>
        </w:rPr>
        <w:t>й одноэтапный запрос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126C2A">
          <w:rPr>
            <w:rStyle w:val="Hyperlink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0611" w:rsidRPr="001D7BAC" w:rsidRDefault="00110611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10611" w:rsidRPr="001D7BAC" w:rsidRDefault="00110611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110611" w:rsidRPr="001D7BAC" w:rsidRDefault="00110611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110611" w:rsidRPr="001D7BAC" w:rsidRDefault="00110611" w:rsidP="001D7BAC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AC13C8">
        <w:rPr>
          <w:rFonts w:ascii="Times New Roman" w:hAnsi="Times New Roman"/>
          <w:b/>
          <w:sz w:val="24"/>
          <w:szCs w:val="24"/>
        </w:rPr>
        <w:t>:</w:t>
      </w:r>
      <w:r w:rsidRPr="00AC13C8">
        <w:rPr>
          <w:rFonts w:ascii="Times New Roman" w:hAnsi="Times New Roman"/>
          <w:bCs/>
          <w:sz w:val="24"/>
          <w:szCs w:val="24"/>
        </w:rPr>
        <w:t xml:space="preserve"> поставка технических газов.</w:t>
      </w:r>
    </w:p>
    <w:p w:rsidR="00110611" w:rsidRPr="00AC13C8" w:rsidRDefault="00110611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Объем работ</w:t>
      </w:r>
      <w:r w:rsidRPr="00AC13C8">
        <w:rPr>
          <w:rFonts w:ascii="Times New Roman" w:hAnsi="Times New Roman"/>
          <w:sz w:val="24"/>
          <w:szCs w:val="24"/>
        </w:rPr>
        <w:t xml:space="preserve">: указан в </w:t>
      </w:r>
      <w:r w:rsidRPr="00AC13C8">
        <w:rPr>
          <w:rFonts w:ascii="Times New Roman" w:hAnsi="Times New Roman"/>
          <w:b/>
          <w:bCs/>
          <w:i/>
          <w:sz w:val="24"/>
          <w:szCs w:val="24"/>
        </w:rPr>
        <w:t>Томе 2</w:t>
      </w:r>
      <w:r w:rsidRPr="00AC13C8">
        <w:rPr>
          <w:rFonts w:ascii="Times New Roman" w:hAnsi="Times New Roman"/>
          <w:sz w:val="24"/>
          <w:szCs w:val="24"/>
        </w:rPr>
        <w:t xml:space="preserve"> «ТЕХНИЧЕСКАЯ ЧАСТЬ».</w:t>
      </w:r>
    </w:p>
    <w:p w:rsidR="00110611" w:rsidRPr="00AC13C8" w:rsidRDefault="00110611" w:rsidP="00AC13C8">
      <w:pPr>
        <w:tabs>
          <w:tab w:val="left" w:pos="-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Срок поставки товара</w:t>
      </w:r>
      <w:r w:rsidRPr="00AC13C8">
        <w:rPr>
          <w:rFonts w:ascii="Times New Roman" w:hAnsi="Times New Roman"/>
          <w:sz w:val="24"/>
          <w:szCs w:val="24"/>
        </w:rPr>
        <w:t xml:space="preserve">: </w:t>
      </w:r>
    </w:p>
    <w:p w:rsidR="00110611" w:rsidRPr="00AC13C8" w:rsidRDefault="00110611" w:rsidP="00AC13C8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AC13C8">
        <w:rPr>
          <w:rStyle w:val="FontStyle215"/>
          <w:sz w:val="24"/>
        </w:rPr>
        <w:t xml:space="preserve">- начало: </w:t>
      </w:r>
      <w:r w:rsidRPr="00AC13C8">
        <w:rPr>
          <w:spacing w:val="5"/>
        </w:rPr>
        <w:t>с момента подписания договора;</w:t>
      </w:r>
    </w:p>
    <w:p w:rsidR="00110611" w:rsidRPr="00AC13C8" w:rsidRDefault="00110611" w:rsidP="00AC13C8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bCs/>
        </w:rPr>
      </w:pPr>
      <w:r w:rsidRPr="00AC13C8">
        <w:rPr>
          <w:rStyle w:val="FontStyle215"/>
          <w:sz w:val="24"/>
        </w:rPr>
        <w:t>- окончание: 31.12.2015 г.</w:t>
      </w:r>
    </w:p>
    <w:p w:rsidR="00110611" w:rsidRPr="001D7BAC" w:rsidRDefault="00110611" w:rsidP="00AC13C8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 xml:space="preserve"> </w:t>
      </w:r>
      <w:r w:rsidRPr="00AC13C8">
        <w:rPr>
          <w:rFonts w:ascii="Times New Roman" w:hAnsi="Times New Roman"/>
          <w:b/>
          <w:sz w:val="24"/>
          <w:szCs w:val="24"/>
        </w:rPr>
        <w:t xml:space="preserve">496 339 </w:t>
      </w:r>
      <w:r w:rsidRPr="00AC13C8">
        <w:rPr>
          <w:rFonts w:ascii="Times New Roman" w:hAnsi="Times New Roman"/>
          <w:sz w:val="24"/>
          <w:szCs w:val="24"/>
        </w:rPr>
        <w:t xml:space="preserve">(четыреста девяносто шесть тысяч триста тридцать девять) рублей </w:t>
      </w:r>
      <w:r w:rsidRPr="00AC13C8">
        <w:rPr>
          <w:rFonts w:ascii="Times New Roman" w:hAnsi="Times New Roman"/>
          <w:b/>
          <w:sz w:val="24"/>
          <w:szCs w:val="24"/>
        </w:rPr>
        <w:t>51</w:t>
      </w:r>
      <w:r w:rsidRPr="00AC13C8">
        <w:rPr>
          <w:rFonts w:ascii="Times New Roman" w:hAnsi="Times New Roman"/>
          <w:sz w:val="24"/>
          <w:szCs w:val="24"/>
        </w:rPr>
        <w:t xml:space="preserve"> копейка, включая НДС 18 %.</w:t>
      </w:r>
    </w:p>
    <w:p w:rsidR="00110611" w:rsidRPr="00126C2A" w:rsidRDefault="00110611" w:rsidP="0068147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1D7BAC" w:rsidRDefault="00110611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</w:t>
      </w:r>
      <w:r>
        <w:rPr>
          <w:rFonts w:ascii="Times New Roman" w:hAnsi="Times New Roman"/>
          <w:sz w:val="24"/>
          <w:szCs w:val="24"/>
          <w:lang w:eastAsia="ru-RU"/>
        </w:rPr>
        <w:t>ументация по запросу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опубликованы «</w:t>
      </w:r>
      <w:r>
        <w:rPr>
          <w:rFonts w:ascii="Times New Roman" w:hAnsi="Times New Roman"/>
          <w:sz w:val="24"/>
          <w:szCs w:val="24"/>
          <w:lang w:eastAsia="ru-RU"/>
        </w:rPr>
        <w:t>03» февраля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26C2A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Hyperlink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31501984020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26C2A">
          <w:rPr>
            <w:rStyle w:val="Hyperlink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150203/3652/002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Hyperlink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Z</w:t>
      </w:r>
      <w:r w:rsidRPr="00AC13C8">
        <w:rPr>
          <w:rFonts w:ascii="Times New Roman" w:hAnsi="Times New Roman"/>
          <w:b/>
          <w:sz w:val="24"/>
          <w:szCs w:val="24"/>
          <w:lang w:eastAsia="ru-RU"/>
        </w:rPr>
        <w:t>036600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F11F42" w:rsidRDefault="00110611" w:rsidP="001D7BAC">
      <w:pPr>
        <w:pStyle w:val="NormalWeb"/>
        <w:widowControl w:val="0"/>
        <w:spacing w:before="120" w:beforeAutospacing="0" w:after="0" w:afterAutospacing="0"/>
        <w:jc w:val="both"/>
      </w:pPr>
      <w:r w:rsidRPr="00F11F42">
        <w:t xml:space="preserve">Открытие доступа к заявкам произведено в автоматическом режиме </w:t>
      </w:r>
      <w:r w:rsidRPr="00D446F7">
        <w:rPr>
          <w:b/>
        </w:rPr>
        <w:t>«</w:t>
      </w:r>
      <w:r>
        <w:rPr>
          <w:b/>
        </w:rPr>
        <w:t>1</w:t>
      </w:r>
      <w:r w:rsidRPr="00AC13C8">
        <w:rPr>
          <w:b/>
        </w:rPr>
        <w:t>9</w:t>
      </w:r>
      <w:r w:rsidRPr="00D446F7">
        <w:rPr>
          <w:b/>
        </w:rPr>
        <w:t>»</w:t>
      </w:r>
      <w:r w:rsidRPr="00B42BF0">
        <w:rPr>
          <w:b/>
        </w:rPr>
        <w:t xml:space="preserve"> </w:t>
      </w:r>
      <w:r>
        <w:rPr>
          <w:b/>
        </w:rPr>
        <w:t xml:space="preserve">февраля 2015 </w:t>
      </w:r>
      <w:r w:rsidRPr="00D446F7">
        <w:rPr>
          <w:b/>
        </w:rPr>
        <w:t>г. в 0</w:t>
      </w:r>
      <w:r>
        <w:rPr>
          <w:b/>
        </w:rPr>
        <w:t>5</w:t>
      </w:r>
      <w:r w:rsidRPr="00D446F7">
        <w:rPr>
          <w:b/>
        </w:rPr>
        <w:t>:00</w:t>
      </w:r>
      <w:r w:rsidRPr="00F11F42">
        <w:t xml:space="preserve"> (время московское) из электронного сейфа организатора торговой процедуры на сайте в сети Интернет по адресу: </w:t>
      </w:r>
      <w:hyperlink r:id="rId10" w:history="1">
        <w:r w:rsidRPr="00126C2A">
          <w:rPr>
            <w:rStyle w:val="Hyperlink"/>
          </w:rPr>
          <w:t>http://www.a-k-d.ru</w:t>
        </w:r>
      </w:hyperlink>
    </w:p>
    <w:p w:rsidR="00110611" w:rsidRPr="00F11F42" w:rsidRDefault="00110611" w:rsidP="001D7BAC">
      <w:pPr>
        <w:pStyle w:val="NormalWeb"/>
        <w:widowControl w:val="0"/>
        <w:spacing w:before="0" w:beforeAutospacing="0" w:after="0" w:afterAutospacing="0"/>
        <w:jc w:val="both"/>
        <w:rPr>
          <w:b/>
          <w:i/>
        </w:rPr>
      </w:pPr>
      <w:r w:rsidRPr="00F11F42">
        <w:t xml:space="preserve">На момент окончания срока подачи заявок </w:t>
      </w:r>
      <w:r>
        <w:t>на участие в запросе цен</w:t>
      </w:r>
      <w:r w:rsidRPr="00F11F42">
        <w:t xml:space="preserve"> всего подано:</w:t>
      </w:r>
      <w:r w:rsidRPr="00F11F42">
        <w:rPr>
          <w:b/>
          <w:i/>
        </w:rPr>
        <w:t xml:space="preserve"> </w:t>
      </w:r>
    </w:p>
    <w:p w:rsidR="00110611" w:rsidRDefault="00110611" w:rsidP="00681475">
      <w:pPr>
        <w:pStyle w:val="NormalWeb"/>
        <w:widowControl w:val="0"/>
        <w:spacing w:before="0" w:beforeAutospacing="0" w:after="0" w:afterAutospacing="0"/>
        <w:jc w:val="both"/>
      </w:pPr>
    </w:p>
    <w:p w:rsidR="00110611" w:rsidRPr="00126C2A" w:rsidRDefault="00110611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1 </w:t>
      </w:r>
      <w:r>
        <w:t xml:space="preserve">(одна) </w:t>
      </w:r>
      <w:r w:rsidRPr="00126C2A">
        <w:t xml:space="preserve">заявка </w:t>
      </w:r>
      <w:r>
        <w:t>на участие в запросе цен</w:t>
      </w:r>
      <w:r w:rsidRPr="00126C2A">
        <w:t>;</w:t>
      </w:r>
    </w:p>
    <w:p w:rsidR="00110611" w:rsidRPr="00126C2A" w:rsidRDefault="00110611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всего отозвано: </w:t>
      </w:r>
    </w:p>
    <w:p w:rsidR="00110611" w:rsidRPr="00126C2A" w:rsidRDefault="00110611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 xml:space="preserve">0 </w:t>
      </w:r>
      <w:r>
        <w:t xml:space="preserve">(ноль) </w:t>
      </w:r>
      <w:r w:rsidRPr="00126C2A">
        <w:t>заяво</w:t>
      </w:r>
      <w:r>
        <w:t>к на участие в запросе цен</w:t>
      </w:r>
      <w:r w:rsidRPr="00126C2A">
        <w:t>.</w:t>
      </w:r>
    </w:p>
    <w:p w:rsidR="00110611" w:rsidRPr="00126C2A" w:rsidRDefault="00110611" w:rsidP="00681475">
      <w:pPr>
        <w:pStyle w:val="NormalWeb"/>
        <w:widowControl w:val="0"/>
        <w:spacing w:before="0" w:beforeAutospacing="0" w:after="0" w:afterAutospacing="0"/>
        <w:jc w:val="both"/>
      </w:pPr>
    </w:p>
    <w:p w:rsidR="00110611" w:rsidRPr="00126C2A" w:rsidRDefault="00110611" w:rsidP="00681475">
      <w:pPr>
        <w:pStyle w:val="NormalWeb"/>
        <w:keepNext/>
        <w:widowControl w:val="0"/>
        <w:spacing w:before="0" w:beforeAutospacing="0" w:after="120" w:afterAutospacing="0"/>
        <w:jc w:val="both"/>
        <w:rPr>
          <w:b/>
        </w:rPr>
      </w:pPr>
      <w:r w:rsidRPr="00126C2A">
        <w:rPr>
          <w:b/>
        </w:rPr>
        <w:t xml:space="preserve">Результаты открытия доступа к заявкам </w:t>
      </w:r>
      <w:r>
        <w:rPr>
          <w:b/>
        </w:rPr>
        <w:t>на участие в запросе цен</w:t>
      </w:r>
      <w:r w:rsidRPr="00126C2A">
        <w:rPr>
          <w:b/>
        </w:rPr>
        <w:t>:</w:t>
      </w:r>
    </w:p>
    <w:p w:rsidR="00110611" w:rsidRPr="00126C2A" w:rsidRDefault="00110611" w:rsidP="00681475">
      <w:pPr>
        <w:pStyle w:val="NormalWeb"/>
        <w:widowControl w:val="0"/>
        <w:spacing w:before="0" w:beforeAutospacing="0" w:after="0" w:afterAutospacing="0"/>
        <w:jc w:val="both"/>
      </w:pPr>
      <w:r w:rsidRPr="00126C2A">
        <w:t>Сведения о</w:t>
      </w:r>
      <w:r>
        <w:t>б участниках запроса цен</w:t>
      </w:r>
      <w:r w:rsidRPr="00126C2A">
        <w:t xml:space="preserve">, подавших заявки </w:t>
      </w:r>
      <w:r>
        <w:t>на участие в запросе цен</w:t>
      </w:r>
      <w:r w:rsidRPr="00126C2A">
        <w:t>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990"/>
        <w:gridCol w:w="2347"/>
        <w:gridCol w:w="2331"/>
        <w:gridCol w:w="2979"/>
      </w:tblGrid>
      <w:tr w:rsidR="00110611" w:rsidRPr="00126C2A" w:rsidTr="00593BD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цен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126C2A" w:rsidRDefault="00110611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10611" w:rsidRPr="00126C2A" w:rsidTr="00593BD8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861BFA" w:rsidRDefault="00110611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61BFA">
              <w:rPr>
                <w:rFonts w:ascii="Times New Roman" w:hAnsi="Times New Roman"/>
                <w:sz w:val="24"/>
                <w:szCs w:val="24"/>
              </w:rPr>
              <w:t>№ 7040_</w:t>
            </w:r>
            <w:r w:rsidRPr="00861BFA">
              <w:rPr>
                <w:rFonts w:ascii="Times New Roman" w:hAnsi="Times New Roman"/>
                <w:sz w:val="24"/>
                <w:szCs w:val="24"/>
                <w:lang w:val="en-US"/>
              </w:rPr>
              <w:t>Z036600</w:t>
            </w:r>
          </w:p>
          <w:p w:rsidR="00110611" w:rsidRPr="000F506F" w:rsidRDefault="00110611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0F506F" w:rsidRDefault="00110611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«Уралгазсервис» (ООО «УГС»)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11" w:rsidRPr="00265326" w:rsidRDefault="00110611" w:rsidP="00593BD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265326">
              <w:t>ИНН 7451208340</w:t>
            </w:r>
          </w:p>
          <w:p w:rsidR="00110611" w:rsidRPr="00265326" w:rsidRDefault="00110611" w:rsidP="00593BD8">
            <w:pPr>
              <w:pStyle w:val="NormalWeb"/>
              <w:widowControl w:val="0"/>
              <w:spacing w:before="0" w:beforeAutospacing="0" w:after="0" w:afterAutospacing="0"/>
              <w:jc w:val="center"/>
            </w:pPr>
            <w:r w:rsidRPr="00265326">
              <w:t>г. Челябинск, Троицкий тракт, д. 9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11" w:rsidRPr="00265326" w:rsidRDefault="00110611" w:rsidP="00593BD8">
            <w:pPr>
              <w:pStyle w:val="NormalWeb"/>
              <w:widowControl w:val="0"/>
              <w:spacing w:before="0" w:beforeAutospacing="0" w:after="0" w:afterAutospacing="0"/>
              <w:ind w:left="101"/>
              <w:rPr>
                <w:b/>
              </w:rPr>
            </w:pPr>
            <w:r w:rsidRPr="00265326">
              <w:rPr>
                <w:b/>
              </w:rPr>
              <w:t>Цена заявки:</w:t>
            </w:r>
          </w:p>
          <w:p w:rsidR="00110611" w:rsidRPr="00265326" w:rsidRDefault="00110611" w:rsidP="00593BD8">
            <w:pPr>
              <w:pStyle w:val="NormalWeb"/>
              <w:widowControl w:val="0"/>
              <w:spacing w:before="0" w:beforeAutospacing="0" w:after="0" w:afterAutospacing="0"/>
              <w:ind w:left="101"/>
            </w:pPr>
            <w:r w:rsidRPr="00265326">
              <w:t>495 977,48 руб. с учетом НДС 18 %</w:t>
            </w:r>
          </w:p>
          <w:p w:rsidR="00110611" w:rsidRPr="00593BD8" w:rsidRDefault="00110611" w:rsidP="00593BD8">
            <w:pPr>
              <w:tabs>
                <w:tab w:val="left" w:pos="-142"/>
              </w:tabs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 w:rsidRPr="00593BD8">
              <w:rPr>
                <w:rFonts w:ascii="Times New Roman" w:hAnsi="Times New Roman"/>
                <w:b/>
                <w:sz w:val="24"/>
                <w:szCs w:val="24"/>
              </w:rPr>
              <w:t>Срок поставки товара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110611" w:rsidRPr="00593BD8" w:rsidRDefault="00110611" w:rsidP="00593BD8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01" w:firstLine="0"/>
              <w:rPr>
                <w:rStyle w:val="FontStyle215"/>
                <w:sz w:val="24"/>
              </w:rPr>
            </w:pPr>
            <w:r w:rsidRPr="00593BD8">
              <w:rPr>
                <w:rStyle w:val="FontStyle215"/>
                <w:sz w:val="24"/>
              </w:rPr>
              <w:t xml:space="preserve">- начало: </w:t>
            </w:r>
            <w:r w:rsidRPr="00593BD8">
              <w:rPr>
                <w:spacing w:val="5"/>
              </w:rPr>
              <w:t>с момента подписания договора;</w:t>
            </w:r>
          </w:p>
          <w:p w:rsidR="00110611" w:rsidRPr="00593BD8" w:rsidRDefault="00110611" w:rsidP="00593BD8">
            <w:pPr>
              <w:pStyle w:val="Style12"/>
              <w:widowControl/>
              <w:tabs>
                <w:tab w:val="left" w:pos="-142"/>
                <w:tab w:val="left" w:pos="763"/>
              </w:tabs>
              <w:spacing w:line="240" w:lineRule="auto"/>
              <w:ind w:left="101" w:firstLine="0"/>
              <w:rPr>
                <w:bCs/>
              </w:rPr>
            </w:pPr>
            <w:r w:rsidRPr="00593BD8">
              <w:rPr>
                <w:rStyle w:val="FontStyle215"/>
                <w:sz w:val="24"/>
              </w:rPr>
              <w:t>- окончание: 31.12.2015 г.</w:t>
            </w:r>
          </w:p>
          <w:p w:rsidR="00110611" w:rsidRPr="000F506F" w:rsidRDefault="00110611" w:rsidP="00593BD8">
            <w:pPr>
              <w:tabs>
                <w:tab w:val="left" w:pos="-142"/>
                <w:tab w:val="num" w:pos="567"/>
              </w:tabs>
              <w:spacing w:after="0" w:line="240" w:lineRule="auto"/>
              <w:ind w:left="101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поставки товара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:</w:t>
            </w:r>
            <w:r w:rsidRPr="00593B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склад, расположенный по адресу: Российская Федерация, Красноярский край, г. Железногорск, ул. Ленина, д. 64.</w:t>
            </w:r>
          </w:p>
        </w:tc>
      </w:tr>
    </w:tbl>
    <w:p w:rsidR="00110611" w:rsidRDefault="00110611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110611" w:rsidRPr="00126C2A" w:rsidRDefault="00110611" w:rsidP="001D7BA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6C2A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</w:t>
      </w:r>
      <w:r>
        <w:rPr>
          <w:rFonts w:ascii="Times New Roman" w:hAnsi="Times New Roman"/>
          <w:sz w:val="24"/>
          <w:szCs w:val="24"/>
        </w:rPr>
        <w:t>на участие в запросе цен</w:t>
      </w:r>
      <w:r w:rsidRPr="00126C2A">
        <w:rPr>
          <w:rFonts w:ascii="Times New Roman" w:hAnsi="Times New Roman"/>
          <w:sz w:val="24"/>
          <w:szCs w:val="24"/>
        </w:rPr>
        <w:t xml:space="preserve"> подана только одна заявка, </w:t>
      </w: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Pr="00126C2A">
        <w:rPr>
          <w:rFonts w:ascii="Times New Roman" w:hAnsi="Times New Roman"/>
          <w:sz w:val="24"/>
          <w:szCs w:val="24"/>
        </w:rPr>
        <w:t>подпунктом а) пункта 13.5.1 Е</w:t>
      </w:r>
      <w:r>
        <w:rPr>
          <w:rFonts w:ascii="Times New Roman" w:hAnsi="Times New Roman"/>
          <w:sz w:val="24"/>
          <w:szCs w:val="24"/>
        </w:rPr>
        <w:t>ОСЗ, открытый запрос цен</w:t>
      </w:r>
      <w:r w:rsidRPr="00126C2A">
        <w:rPr>
          <w:rFonts w:ascii="Times New Roman" w:hAnsi="Times New Roman"/>
          <w:sz w:val="24"/>
          <w:szCs w:val="24"/>
        </w:rPr>
        <w:t xml:space="preserve"> признан несостоявшимся.</w:t>
      </w:r>
    </w:p>
    <w:p w:rsidR="00110611" w:rsidRPr="00126C2A" w:rsidRDefault="00110611" w:rsidP="00681475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110611" w:rsidRPr="00126C2A" w:rsidRDefault="00110611" w:rsidP="00681475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0A0"/>
      </w:tblPr>
      <w:tblGrid>
        <w:gridCol w:w="2117"/>
        <w:gridCol w:w="5483"/>
        <w:gridCol w:w="1989"/>
      </w:tblGrid>
      <w:tr w:rsidR="00110611" w:rsidRPr="00FB5033" w:rsidTr="0057607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10611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110611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611" w:rsidRPr="00FB5033" w:rsidRDefault="00110611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611" w:rsidRPr="00126C2A" w:rsidRDefault="00110611">
      <w:pPr>
        <w:rPr>
          <w:sz w:val="24"/>
          <w:szCs w:val="24"/>
        </w:rPr>
      </w:pPr>
    </w:p>
    <w:sectPr w:rsidR="00110611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B13"/>
    <w:rsid w:val="000F506F"/>
    <w:rsid w:val="00110611"/>
    <w:rsid w:val="00126C2A"/>
    <w:rsid w:val="001D7BAC"/>
    <w:rsid w:val="00265326"/>
    <w:rsid w:val="002A49B9"/>
    <w:rsid w:val="00350A4B"/>
    <w:rsid w:val="004A3358"/>
    <w:rsid w:val="004E5597"/>
    <w:rsid w:val="00576075"/>
    <w:rsid w:val="00593BD8"/>
    <w:rsid w:val="00681475"/>
    <w:rsid w:val="00714F22"/>
    <w:rsid w:val="00746F43"/>
    <w:rsid w:val="00756B4D"/>
    <w:rsid w:val="00804214"/>
    <w:rsid w:val="00861BFA"/>
    <w:rsid w:val="008A3F97"/>
    <w:rsid w:val="00A5536D"/>
    <w:rsid w:val="00A65B13"/>
    <w:rsid w:val="00AC13C8"/>
    <w:rsid w:val="00B42BF0"/>
    <w:rsid w:val="00D446F7"/>
    <w:rsid w:val="00D63FB2"/>
    <w:rsid w:val="00DA1A09"/>
    <w:rsid w:val="00E6570D"/>
    <w:rsid w:val="00F11F42"/>
    <w:rsid w:val="00FB5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81475"/>
    <w:rPr>
      <w:rFonts w:cs="Times New Roman"/>
      <w:color w:val="0000FF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D7BAC"/>
    <w:rPr>
      <w:rFonts w:ascii="Times New Roman" w:hAnsi="Times New Roman"/>
      <w:sz w:val="24"/>
      <w:lang w:eastAsia="ru-RU"/>
    </w:rPr>
  </w:style>
  <w:style w:type="character" w:customStyle="1" w:styleId="FontStyle215">
    <w:name w:val="Font Style215"/>
    <w:uiPriority w:val="99"/>
    <w:rsid w:val="00AC13C8"/>
    <w:rPr>
      <w:rFonts w:ascii="Times New Roman" w:hAnsi="Times New Roman"/>
      <w:sz w:val="20"/>
    </w:rPr>
  </w:style>
  <w:style w:type="paragraph" w:customStyle="1" w:styleId="Style12">
    <w:name w:val="Style12"/>
    <w:basedOn w:val="Normal"/>
    <w:uiPriority w:val="99"/>
    <w:rsid w:val="00AC13C8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2</Pages>
  <Words>511</Words>
  <Characters>2919</Characters>
  <Application>Microsoft Office Outlook</Application>
  <DocSecurity>0</DocSecurity>
  <Lines>0</Lines>
  <Paragraphs>0</Paragraphs>
  <ScaleCrop>false</ScaleCrop>
  <Company>RUSSIA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Admin</cp:lastModifiedBy>
  <cp:revision>12</cp:revision>
  <cp:lastPrinted>2015-02-19T06:37:00Z</cp:lastPrinted>
  <dcterms:created xsi:type="dcterms:W3CDTF">2014-12-11T04:10:00Z</dcterms:created>
  <dcterms:modified xsi:type="dcterms:W3CDTF">2015-02-19T07:06:00Z</dcterms:modified>
</cp:coreProperties>
</file>