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26CCE" w:rsidRDefault="00297C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-2015/98</w:t>
      </w:r>
    </w:p>
    <w:p w:rsidR="00000000" w:rsidRPr="00B26CCE" w:rsidRDefault="00297C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монтажных изделий.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-18581. Дин-рейки, Изделия электромонтажные, Колодки клеммные, Коробки распределительные, Соединения к</w:t>
      </w:r>
      <w:r w:rsidRPr="00B2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леммны;е, Стяжки кабельные, Щиты распределительные.) </w:t>
      </w:r>
    </w:p>
    <w:p w:rsidR="00000000" w:rsidRPr="00B26CCE" w:rsidRDefault="00297C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B26CCE" w:rsidRDefault="00297C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97C2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B26CC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297C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» февраля 2015</w:t>
            </w:r>
            <w:r w:rsidR="00297C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97C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7C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енту ее работы.</w:t>
      </w:r>
    </w:p>
    <w:p w:rsidR="00000000" w:rsidRDefault="00297C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7C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97C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00000" w:rsidRPr="00B26CCE" w:rsidRDefault="00297C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6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00000" w:rsidRPr="00B26CCE" w:rsidRDefault="00297C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6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монтажн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изделий.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-18581. Дин-рейки, Изделия электромонтажные, Колодки клеммные, Коробки распределительные, Соединения клеммны;е, Стяжки кабельные, Щиты распределительные.) </w:t>
      </w:r>
    </w:p>
    <w:p w:rsidR="00000000" w:rsidRPr="00B26CCE" w:rsidRDefault="00297C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поставку монтажных изделий.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>-18581. Дин-рейки, Изделия эл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ектромонтажные, Колодки клеммные, Коробки распределительные, Соединения клеммны;е, Стяжки кабельные, Щиты распределительные </w:t>
      </w:r>
    </w:p>
    <w:p w:rsidR="00000000" w:rsidRPr="00B26CCE" w:rsidRDefault="00297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26CCE" w:rsidRDefault="00297C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285 481 (Двести восемьдесят пять тысяч четыреста восемьдесят один) рубль 80 копеек, включа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НДС. </w:t>
      </w:r>
    </w:p>
    <w:p w:rsidR="00000000" w:rsidRPr="00B26CCE" w:rsidRDefault="00297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7C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6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26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26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26C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31502016503,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№150211/0506/060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№Z036764.</w:t>
      </w:r>
    </w:p>
    <w:p w:rsidR="00000000" w:rsidRDefault="00297C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7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B26C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«18» февраля 2015 года, по адресу: г.Северск, ул.Курчатова-1, ЕЗК.</w:t>
      </w:r>
    </w:p>
    <w:p w:rsidR="00000000" w:rsidRDefault="00297C2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B26CCE" w:rsidRDefault="00297C2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7C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«18» февраля 2015 года на ЭТП Аук. Конк. Дом:</w:t>
      </w:r>
    </w:p>
    <w:p w:rsidR="00000000" w:rsidRDefault="00297C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B2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- 2; </w:t>
      </w:r>
    </w:p>
    <w:p w:rsidR="00000000" w:rsidRDefault="00297C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7C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97C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поставку монтажных изделий. 901-SH-18581. Дин-рейки, Изделия электромонтажные, Колодки клеммные, Коробки распределительные, Соединения клеммны;е, Стяжки кабельные, Щиты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распределительные </w:t>
      </w:r>
    </w:p>
    <w:p w:rsidR="00000000" w:rsidRDefault="00297C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433"/>
        <w:gridCol w:w="2418"/>
        <w:gridCol w:w="315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60231031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"Сибавтоматика+"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260 984 (Двести шестьдесят тысяч девятьсот восемьдесят четыре) рубля 29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60231309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ью "Западно-Сибирская инвестиционная группа"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97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285 177 (Двести восемьдесят пять тысяч сто семьдесят семь) рублей 68 копеек , включая НДС </w:t>
            </w:r>
          </w:p>
        </w:tc>
      </w:tr>
    </w:tbl>
    <w:p w:rsidR="00000000" w:rsidRDefault="00297C2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"Сибавтоматика+", Общес</w:t>
      </w:r>
      <w:r>
        <w:rPr>
          <w:rFonts w:eastAsia="Times New Roman"/>
          <w:sz w:val="28"/>
          <w:szCs w:val="28"/>
        </w:rPr>
        <w:t>тво с ограниченной ответственностью "Западно-Сибирская инвестиционная группа" приняты к рассмотрению.</w:t>
      </w:r>
    </w:p>
    <w:p w:rsidR="00B26CCE" w:rsidRPr="00B26CCE" w:rsidRDefault="00B26CCE" w:rsidP="00B26CC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26CCE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B26CCE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B26CCE">
        <w:rPr>
          <w:rFonts w:ascii="Times New Roman" w:hAnsi="Times New Roman" w:cs="Times New Roman"/>
          <w:iCs/>
          <w:sz w:val="28"/>
          <w:szCs w:val="28"/>
        </w:rPr>
        <w:t>.</w:t>
      </w:r>
    </w:p>
    <w:p w:rsidR="00B26CCE" w:rsidRPr="00B26CCE" w:rsidRDefault="00B26CCE" w:rsidP="00B26CCE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6CCE">
        <w:rPr>
          <w:rFonts w:ascii="Times New Roman" w:hAnsi="Times New Roman" w:cs="Times New Roman"/>
          <w:sz w:val="28"/>
          <w:szCs w:val="28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B26CCE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297C2B" w:rsidRDefault="00297C2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97C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C2B" w:rsidRDefault="00297C2B">
      <w:pPr>
        <w:spacing w:after="0" w:line="240" w:lineRule="auto"/>
      </w:pPr>
      <w:r>
        <w:separator/>
      </w:r>
    </w:p>
  </w:endnote>
  <w:endnote w:type="continuationSeparator" w:id="0">
    <w:p w:rsidR="00297C2B" w:rsidRDefault="00297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C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C2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708-SH-2015/98</w:t>
    </w:r>
  </w:p>
  <w:p w:rsidR="00000000" w:rsidRDefault="00297C2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монта</w:t>
    </w:r>
    <w:r>
      <w:rPr>
        <w:rFonts w:ascii="Times New Roman" w:hAnsi="Times New Roman" w:cs="Times New Roman"/>
        <w:bCs/>
        <w:sz w:val="16"/>
        <w:szCs w:val="16"/>
      </w:rPr>
      <w:t xml:space="preserve">жных изделий. (901-SH-18581. Дин-рейки, Изделия электромонтажные, Колодки клеммные, Коробки распределительные, Соединения клеммны;е, Стяжки кабельные, Щиты распределительные.) </w:t>
    </w:r>
  </w:p>
  <w:p w:rsidR="00000000" w:rsidRDefault="00297C2B">
    <w:pPr>
      <w:pStyle w:val="a9"/>
      <w:jc w:val="center"/>
      <w:rPr>
        <w:bCs/>
        <w:sz w:val="16"/>
        <w:szCs w:val="16"/>
      </w:rPr>
    </w:pPr>
  </w:p>
  <w:p w:rsidR="00000000" w:rsidRDefault="00297C2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20F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20F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C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C2B" w:rsidRDefault="00297C2B">
      <w:pPr>
        <w:spacing w:after="0" w:line="240" w:lineRule="auto"/>
      </w:pPr>
      <w:r>
        <w:separator/>
      </w:r>
    </w:p>
  </w:footnote>
  <w:footnote w:type="continuationSeparator" w:id="0">
    <w:p w:rsidR="00297C2B" w:rsidRDefault="00297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C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C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7C2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26CCE"/>
    <w:rsid w:val="00297C2B"/>
    <w:rsid w:val="00420F89"/>
    <w:rsid w:val="0087386A"/>
    <w:rsid w:val="00B26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ACFD5-6CAB-461B-B356-269CFD9A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открытия доступа_98_монт изд</Template>
  <TotalTime>1</TotalTime>
  <Pages>2</Pages>
  <Words>579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2015-02-19T03:45:00Z</dcterms:created>
  <dcterms:modified xsi:type="dcterms:W3CDTF">2015-02-19T03:45:00Z</dcterms:modified>
</cp:coreProperties>
</file>