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8B7" w:rsidRDefault="00D978B7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D978B7" w:rsidRDefault="00D978B7" w:rsidP="00A84D2D">
      <w:pPr>
        <w:jc w:val="center"/>
        <w:outlineLvl w:val="0"/>
        <w:rPr>
          <w:b/>
          <w:sz w:val="16"/>
          <w:szCs w:val="16"/>
        </w:rPr>
      </w:pPr>
    </w:p>
    <w:p w:rsidR="00D978B7" w:rsidRPr="0064554D" w:rsidRDefault="00D978B7" w:rsidP="00A84D2D">
      <w:pPr>
        <w:ind w:firstLine="709"/>
        <w:jc w:val="both"/>
        <w:rPr>
          <w:sz w:val="28"/>
          <w:szCs w:val="28"/>
        </w:rPr>
      </w:pPr>
      <w:r w:rsidRPr="0064554D">
        <w:rPr>
          <w:sz w:val="28"/>
          <w:szCs w:val="28"/>
        </w:rPr>
        <w:t xml:space="preserve">АО «НИАЭП», </w:t>
      </w:r>
      <w:r w:rsidRPr="00124BA0">
        <w:rPr>
          <w:sz w:val="28"/>
          <w:szCs w:val="28"/>
        </w:rPr>
        <w:t xml:space="preserve">являющееся организатором открытого конкурса в электронной форме без квалификационного отбора на право заключения договора по лоту </w:t>
      </w:r>
      <w:r w:rsidRPr="00116F97">
        <w:rPr>
          <w:b/>
          <w:sz w:val="28"/>
          <w:szCs w:val="28"/>
        </w:rPr>
        <w:t>№</w:t>
      </w:r>
      <w:r w:rsidRPr="00FC76B9">
        <w:rPr>
          <w:b/>
          <w:sz w:val="28"/>
          <w:szCs w:val="28"/>
        </w:rPr>
        <w:t>7284/</w:t>
      </w:r>
      <w:r>
        <w:rPr>
          <w:b/>
          <w:sz w:val="28"/>
          <w:szCs w:val="28"/>
        </w:rPr>
        <w:t>150 </w:t>
      </w:r>
      <w:r w:rsidRPr="00FC76B9">
        <w:rPr>
          <w:b/>
          <w:sz w:val="28"/>
          <w:szCs w:val="28"/>
        </w:rPr>
        <w:t xml:space="preserve">Р4-14 </w:t>
      </w:r>
      <w:r w:rsidRPr="00124BA0">
        <w:rPr>
          <w:b/>
          <w:sz w:val="28"/>
          <w:szCs w:val="28"/>
        </w:rPr>
        <w:t>«</w:t>
      </w:r>
      <w:r w:rsidRPr="00FC76B9">
        <w:rPr>
          <w:b/>
          <w:sz w:val="28"/>
          <w:szCs w:val="28"/>
        </w:rPr>
        <w:t xml:space="preserve">Поставка </w:t>
      </w:r>
      <w:r w:rsidRPr="006A09A2">
        <w:rPr>
          <w:b/>
          <w:sz w:val="28"/>
          <w:szCs w:val="28"/>
        </w:rPr>
        <w:t xml:space="preserve">резервных электродвигателей для насосов систем охлаждения основного оборудования и охлаждения неответственных потребителей (R4.04571.2.0.26) </w:t>
      </w:r>
      <w:r w:rsidRPr="00FC76B9">
        <w:rPr>
          <w:b/>
          <w:sz w:val="28"/>
          <w:szCs w:val="28"/>
        </w:rPr>
        <w:t xml:space="preserve"> для сооружения энергоблока № 4 Ростовской </w:t>
      </w:r>
      <w:r w:rsidRPr="00124BA0">
        <w:rPr>
          <w:b/>
          <w:sz w:val="28"/>
          <w:szCs w:val="28"/>
        </w:rPr>
        <w:t>АЭС</w:t>
      </w:r>
      <w:r w:rsidRPr="00124BA0">
        <w:rPr>
          <w:sz w:val="28"/>
          <w:szCs w:val="28"/>
        </w:rPr>
        <w:t xml:space="preserve">» </w:t>
      </w:r>
      <w:r w:rsidRPr="00116F97">
        <w:rPr>
          <w:sz w:val="28"/>
          <w:szCs w:val="28"/>
        </w:rPr>
        <w:t>(</w:t>
      </w:r>
      <w:r w:rsidRPr="00116F97">
        <w:rPr>
          <w:sz w:val="28"/>
          <w:szCs w:val="28"/>
          <w:lang w:eastAsia="ru-RU"/>
        </w:rPr>
        <w:t xml:space="preserve">Извещение о проведении </w:t>
      </w:r>
      <w:r w:rsidRPr="00116F97">
        <w:rPr>
          <w:color w:val="000000"/>
          <w:sz w:val="28"/>
          <w:szCs w:val="28"/>
        </w:rPr>
        <w:t>конкурса в электронной форме</w:t>
      </w:r>
      <w:r w:rsidRPr="00116F97">
        <w:rPr>
          <w:sz w:val="28"/>
          <w:szCs w:val="28"/>
          <w:lang w:eastAsia="ru-RU"/>
        </w:rPr>
        <w:t xml:space="preserve"> и конкурсная документация опубликован</w:t>
      </w:r>
      <w:r w:rsidRPr="00116F97">
        <w:rPr>
          <w:color w:val="000000"/>
          <w:sz w:val="28"/>
          <w:szCs w:val="28"/>
        </w:rPr>
        <w:t>ы «13» февраля 2015 года в информационно</w:t>
      </w:r>
      <w:r w:rsidRPr="00116F97">
        <w:rPr>
          <w:sz w:val="28"/>
          <w:szCs w:val="28"/>
          <w:lang w:eastAsia="ru-RU"/>
        </w:rPr>
        <w:t>-телекоммуникационной</w:t>
      </w:r>
      <w:r w:rsidRPr="00116F97">
        <w:rPr>
          <w:sz w:val="28"/>
          <w:szCs w:val="28"/>
        </w:rPr>
        <w:t xml:space="preserve">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116F97">
          <w:rPr>
            <w:rStyle w:val="Hyperlink"/>
            <w:sz w:val="28"/>
            <w:szCs w:val="28"/>
            <w:u w:val="none"/>
            <w:lang w:eastAsia="ru-RU"/>
          </w:rPr>
          <w:t>http://www.zakupki.gov.ru</w:t>
        </w:r>
      </w:hyperlink>
      <w:r w:rsidRPr="00116F97">
        <w:rPr>
          <w:rStyle w:val="Hyperlink"/>
          <w:sz w:val="28"/>
          <w:szCs w:val="28"/>
          <w:u w:val="none"/>
          <w:lang w:eastAsia="ru-RU"/>
        </w:rPr>
        <w:t>/</w:t>
      </w:r>
      <w:r w:rsidRPr="00116F97">
        <w:rPr>
          <w:sz w:val="28"/>
          <w:szCs w:val="28"/>
          <w:lang w:eastAsia="ru-RU"/>
        </w:rPr>
        <w:t>,</w:t>
      </w:r>
      <w:r w:rsidRPr="00116F97">
        <w:rPr>
          <w:sz w:val="28"/>
          <w:szCs w:val="28"/>
        </w:rPr>
        <w:t xml:space="preserve"> </w:t>
      </w:r>
      <w:r w:rsidRPr="00116F97">
        <w:rPr>
          <w:sz w:val="28"/>
          <w:szCs w:val="28"/>
          <w:lang w:eastAsia="ru-RU"/>
        </w:rPr>
        <w:t xml:space="preserve">закупка №31502029125,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116F97">
          <w:rPr>
            <w:rStyle w:val="Hyperlink"/>
            <w:sz w:val="28"/>
            <w:szCs w:val="28"/>
            <w:u w:val="none"/>
            <w:lang w:eastAsia="ru-RU"/>
          </w:rPr>
          <w:t>http://zakupki.rosatom.ru/</w:t>
        </w:r>
      </w:hyperlink>
      <w:r w:rsidRPr="00116F97">
        <w:rPr>
          <w:sz w:val="28"/>
          <w:szCs w:val="28"/>
          <w:lang w:eastAsia="ru-RU"/>
        </w:rPr>
        <w:t>, закупка</w:t>
      </w:r>
      <w:r>
        <w:rPr>
          <w:sz w:val="28"/>
          <w:szCs w:val="28"/>
          <w:lang w:eastAsia="ru-RU"/>
        </w:rPr>
        <w:t xml:space="preserve"> №150213/0536/128,</w:t>
      </w:r>
      <w:r>
        <w:rPr>
          <w:color w:val="FF0000"/>
          <w:sz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на ЭТП АКД, закупка №C021043</w:t>
      </w:r>
      <w:r w:rsidRPr="00124BA0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64554D">
        <w:rPr>
          <w:sz w:val="28"/>
          <w:szCs w:val="28"/>
        </w:rPr>
        <w:t xml:space="preserve">сообщает о возобновлении процедуры </w:t>
      </w:r>
      <w:r>
        <w:rPr>
          <w:sz w:val="28"/>
          <w:szCs w:val="28"/>
        </w:rPr>
        <w:t>в связи с рассмотрением Федеральной антимонопольной службой по Нижегородской области</w:t>
      </w:r>
      <w:r w:rsidRPr="00124BA0">
        <w:rPr>
          <w:sz w:val="28"/>
          <w:szCs w:val="28"/>
        </w:rPr>
        <w:t xml:space="preserve"> жалобы участника конкурса</w:t>
      </w:r>
      <w:r w:rsidRPr="0064554D">
        <w:rPr>
          <w:sz w:val="28"/>
          <w:szCs w:val="28"/>
        </w:rPr>
        <w:t>.</w:t>
      </w:r>
    </w:p>
    <w:p w:rsidR="00D978B7" w:rsidRDefault="00D978B7"/>
    <w:sectPr w:rsidR="00D978B7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10D8C"/>
    <w:rsid w:val="00025DE7"/>
    <w:rsid w:val="00027758"/>
    <w:rsid w:val="000820EB"/>
    <w:rsid w:val="0009060C"/>
    <w:rsid w:val="000A0C42"/>
    <w:rsid w:val="000A34E3"/>
    <w:rsid w:val="000C2B95"/>
    <w:rsid w:val="000D1486"/>
    <w:rsid w:val="00116F97"/>
    <w:rsid w:val="00124BA0"/>
    <w:rsid w:val="001313DB"/>
    <w:rsid w:val="002370D0"/>
    <w:rsid w:val="00267A46"/>
    <w:rsid w:val="00293224"/>
    <w:rsid w:val="00297C36"/>
    <w:rsid w:val="00491517"/>
    <w:rsid w:val="004D36DD"/>
    <w:rsid w:val="005D17C8"/>
    <w:rsid w:val="0064554D"/>
    <w:rsid w:val="006634A8"/>
    <w:rsid w:val="006A09A2"/>
    <w:rsid w:val="006E43FB"/>
    <w:rsid w:val="008451FF"/>
    <w:rsid w:val="00867C62"/>
    <w:rsid w:val="008801A0"/>
    <w:rsid w:val="008A2D12"/>
    <w:rsid w:val="00956157"/>
    <w:rsid w:val="0099293B"/>
    <w:rsid w:val="009E5EDE"/>
    <w:rsid w:val="00A84D2D"/>
    <w:rsid w:val="00AD04CC"/>
    <w:rsid w:val="00AE25F0"/>
    <w:rsid w:val="00C404C0"/>
    <w:rsid w:val="00C85F14"/>
    <w:rsid w:val="00CE5E08"/>
    <w:rsid w:val="00D22889"/>
    <w:rsid w:val="00D642C9"/>
    <w:rsid w:val="00D87778"/>
    <w:rsid w:val="00D978B7"/>
    <w:rsid w:val="00E4050F"/>
    <w:rsid w:val="00EE4E6B"/>
    <w:rsid w:val="00F01F2A"/>
    <w:rsid w:val="00F12AB2"/>
    <w:rsid w:val="00F72A22"/>
    <w:rsid w:val="00FC2E5F"/>
    <w:rsid w:val="00FC76B9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168</Words>
  <Characters>960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6612</cp:lastModifiedBy>
  <cp:revision>7</cp:revision>
  <dcterms:created xsi:type="dcterms:W3CDTF">2014-08-26T11:13:00Z</dcterms:created>
  <dcterms:modified xsi:type="dcterms:W3CDTF">2015-04-01T10:22:00Z</dcterms:modified>
</cp:coreProperties>
</file>