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949" w:rsidRDefault="000F594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-2015/231 </w:t>
      </w:r>
    </w:p>
    <w:p w:rsidR="000F5949" w:rsidRDefault="000F594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предложений на право заключения договора на </w:t>
      </w:r>
      <w:r w:rsidRPr="00246A16">
        <w:rPr>
          <w:rFonts w:ascii="Times New Roman" w:hAnsi="Times New Roman" w:cs="Times New Roman"/>
          <w:b/>
          <w:bCs/>
          <w:sz w:val="24"/>
          <w:szCs w:val="24"/>
        </w:rPr>
        <w:t>выполнение работ по т</w:t>
      </w:r>
      <w:r w:rsidRPr="00246A1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екущему ремонту асфальтобетонного покрытия площадки 9 ХМЗ АО «СХК»</w:t>
      </w:r>
    </w:p>
    <w:p w:rsidR="000F5949" w:rsidRDefault="000F594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0F5949">
        <w:tc>
          <w:tcPr>
            <w:tcW w:w="5149" w:type="dxa"/>
          </w:tcPr>
          <w:p w:rsidR="000F5949" w:rsidRDefault="000F594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0F5949" w:rsidRDefault="000F594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открытия доступа «13» марта 2015 г.</w:t>
            </w:r>
          </w:p>
        </w:tc>
      </w:tr>
    </w:tbl>
    <w:p w:rsidR="000F5949" w:rsidRDefault="000F59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5949" w:rsidRDefault="000F59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 – ЭТП АКД) согласно регламенту ее работы.</w:t>
      </w:r>
    </w:p>
    <w:p w:rsidR="000F5949" w:rsidRDefault="000F59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5949" w:rsidRDefault="000F59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F5949" w:rsidRDefault="000F59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0F5949" w:rsidRDefault="000F59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0F5949" w:rsidRPr="00246A16" w:rsidRDefault="000F5949" w:rsidP="00246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6A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246A1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246A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46A16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</w:t>
      </w:r>
      <w:r w:rsidRPr="00246A16">
        <w:rPr>
          <w:rFonts w:ascii="Times New Roman" w:hAnsi="Times New Roman" w:cs="Times New Roman"/>
          <w:sz w:val="24"/>
          <w:szCs w:val="24"/>
        </w:rPr>
        <w:t>на выполнение работ по т</w:t>
      </w:r>
      <w:r w:rsidRPr="00246A16">
        <w:rPr>
          <w:rFonts w:ascii="Times New Roman" w:hAnsi="Times New Roman" w:cs="Times New Roman"/>
          <w:color w:val="000000"/>
          <w:sz w:val="24"/>
          <w:szCs w:val="24"/>
        </w:rPr>
        <w:t>екущему ремонту асфальтобетонного покрытия площадки 9 ХМЗ АО «СХК»</w:t>
      </w:r>
    </w:p>
    <w:p w:rsidR="000F5949" w:rsidRDefault="000F5949" w:rsidP="00246A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6A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246A1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46A16">
        <w:rPr>
          <w:rFonts w:ascii="Times New Roman" w:hAnsi="Times New Roman" w:cs="Times New Roman"/>
          <w:sz w:val="24"/>
          <w:szCs w:val="24"/>
        </w:rPr>
        <w:t>выполнение работ по т</w:t>
      </w:r>
      <w:r w:rsidRPr="00246A16">
        <w:rPr>
          <w:rFonts w:ascii="Times New Roman" w:hAnsi="Times New Roman" w:cs="Times New Roman"/>
          <w:color w:val="000000"/>
          <w:sz w:val="24"/>
          <w:szCs w:val="24"/>
        </w:rPr>
        <w:t>екущему ремонту асфальтобетонного покрытия площадки 9 ХМЗ АО «СХК»</w:t>
      </w:r>
    </w:p>
    <w:p w:rsidR="000F5949" w:rsidRPr="00246A16" w:rsidRDefault="000F5949" w:rsidP="00246A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работ: </w:t>
      </w:r>
      <w:r w:rsidRPr="00246A16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0F5949" w:rsidRPr="00246A16" w:rsidRDefault="000F5949" w:rsidP="00246A1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Сроки </w:t>
      </w:r>
      <w:r w:rsidRPr="00246A16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выполнения работ: </w:t>
      </w:r>
    </w:p>
    <w:p w:rsidR="000F5949" w:rsidRPr="00246A16" w:rsidRDefault="000F5949" w:rsidP="00246A1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A16">
        <w:rPr>
          <w:rFonts w:ascii="Times New Roman" w:hAnsi="Times New Roman" w:cs="Times New Roman"/>
          <w:sz w:val="24"/>
          <w:szCs w:val="24"/>
        </w:rPr>
        <w:t>В течение 25 недель с момента подписания договора</w:t>
      </w:r>
    </w:p>
    <w:p w:rsidR="000F5949" w:rsidRPr="00246A16" w:rsidRDefault="000F5949" w:rsidP="00246A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sz w:val="24"/>
          <w:szCs w:val="24"/>
        </w:rPr>
        <w:t xml:space="preserve">Место выполнения работ:  </w:t>
      </w:r>
    </w:p>
    <w:p w:rsidR="000F5949" w:rsidRPr="00246A16" w:rsidRDefault="000F5949" w:rsidP="00246A1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6A16">
        <w:rPr>
          <w:rFonts w:ascii="Times New Roman" w:hAnsi="Times New Roman" w:cs="Times New Roman"/>
          <w:sz w:val="24"/>
          <w:szCs w:val="24"/>
        </w:rPr>
        <w:t>Томская область, г. Северск, автодорога 18/3, площадка 9 Химико-металлургического завода АО «СХК»</w:t>
      </w:r>
    </w:p>
    <w:p w:rsidR="000F5949" w:rsidRPr="00246A16" w:rsidRDefault="000F5949" w:rsidP="00246A16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0F5949" w:rsidRPr="00246A16" w:rsidRDefault="000F5949" w:rsidP="00246A16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A16">
        <w:rPr>
          <w:rFonts w:ascii="Times New Roman" w:hAnsi="Times New Roman" w:cs="Times New Roman"/>
          <w:color w:val="000000"/>
          <w:sz w:val="24"/>
          <w:szCs w:val="24"/>
        </w:rPr>
        <w:t>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F5949" w:rsidRPr="00246A16" w:rsidRDefault="000F5949" w:rsidP="00246A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0F5949" w:rsidRPr="00246A16" w:rsidRDefault="000F5949" w:rsidP="00246A1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color w:val="000000"/>
          <w:sz w:val="24"/>
          <w:szCs w:val="24"/>
        </w:rPr>
        <w:t>1 597 367</w:t>
      </w:r>
      <w:r w:rsidRPr="00246A16">
        <w:rPr>
          <w:rFonts w:ascii="Times New Roman" w:hAnsi="Times New Roman" w:cs="Times New Roman"/>
          <w:color w:val="000000"/>
          <w:sz w:val="24"/>
          <w:szCs w:val="24"/>
        </w:rPr>
        <w:t xml:space="preserve">  (один миллион пятьсот девяносто семь тысяч триста шестьдесят семь) </w:t>
      </w:r>
      <w:r w:rsidRPr="00246A1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18 копеек, включая НДС 18% </w:t>
      </w:r>
    </w:p>
    <w:p w:rsidR="000F5949" w:rsidRPr="00246A16" w:rsidRDefault="000F5949" w:rsidP="00246A1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1 353 701 </w:t>
      </w:r>
      <w:r w:rsidRPr="00246A16">
        <w:rPr>
          <w:rFonts w:ascii="Times New Roman" w:hAnsi="Times New Roman" w:cs="Times New Roman"/>
          <w:color w:val="000000"/>
          <w:sz w:val="24"/>
          <w:szCs w:val="24"/>
        </w:rPr>
        <w:t>(один миллион триста пятьдесят три тысячи семьсот один)</w:t>
      </w:r>
      <w:r w:rsidRPr="00246A1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рубль 00 копеек, без учета НДС</w:t>
      </w:r>
    </w:p>
    <w:p w:rsidR="000F5949" w:rsidRPr="00246A16" w:rsidRDefault="000F5949" w:rsidP="00246A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6A16">
        <w:rPr>
          <w:rFonts w:ascii="Times New Roman" w:hAnsi="Times New Roman" w:cs="Times New Roman"/>
          <w:b/>
          <w:bCs/>
          <w:sz w:val="24"/>
          <w:szCs w:val="24"/>
        </w:rPr>
        <w:t xml:space="preserve">Цена договора включает в себя: </w:t>
      </w:r>
    </w:p>
    <w:p w:rsidR="000F5949" w:rsidRPr="00246A16" w:rsidRDefault="000F5949" w:rsidP="00246A16">
      <w:pPr>
        <w:keepLine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6A16">
        <w:rPr>
          <w:rFonts w:ascii="Times New Roman" w:hAnsi="Times New Roman" w:cs="Times New Roman"/>
          <w:sz w:val="24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0F5949" w:rsidRPr="00C51C3C" w:rsidRDefault="000F5949" w:rsidP="00C51C3C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C51C3C">
        <w:rPr>
          <w:rFonts w:ascii="Times New Roman" w:hAnsi="Times New Roman" w:cs="Times New Roman"/>
          <w:b/>
          <w:bCs/>
          <w:sz w:val="24"/>
          <w:szCs w:val="24"/>
        </w:rPr>
        <w:t xml:space="preserve">Базис сравнения цен участников: </w:t>
      </w:r>
      <w:r w:rsidRPr="00C51C3C">
        <w:rPr>
          <w:rFonts w:ascii="Times New Roman" w:hAnsi="Times New Roman" w:cs="Times New Roman"/>
          <w:sz w:val="24"/>
          <w:szCs w:val="24"/>
        </w:rPr>
        <w:t>без НДС.</w:t>
      </w:r>
    </w:p>
    <w:p w:rsidR="000F5949" w:rsidRDefault="000F5949" w:rsidP="00246A16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F5949" w:rsidRPr="008C15A8" w:rsidRDefault="000F5949" w:rsidP="00246A16">
      <w:pPr>
        <w:tabs>
          <w:tab w:val="left" w:pos="252"/>
        </w:tabs>
        <w:spacing w:after="0" w:line="240" w:lineRule="auto"/>
        <w:jc w:val="both"/>
      </w:pPr>
      <w:r w:rsidRPr="003D219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Извещение о проведении </w:t>
      </w:r>
      <w:r w:rsidRPr="003D2199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D219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и документация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проведению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8C15A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№98/46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39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«02» марта</w:t>
      </w:r>
      <w:r w:rsidRPr="008C15A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2015 года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Hyperlink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Hyperlink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31502084413,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FA0851">
          <w:rPr>
            <w:rStyle w:val="Hyperlink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FA0851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закупка №150302/0506/119,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№R026429.</w:t>
      </w:r>
    </w:p>
    <w:p w:rsidR="000F5949" w:rsidRDefault="000F59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5949" w:rsidRPr="00DD74CE" w:rsidRDefault="000F5949" w:rsidP="008C15A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05:00:00 (время московское) «13</w:t>
      </w:r>
      <w:r w:rsidRPr="008C15A8">
        <w:rPr>
          <w:rFonts w:ascii="Times New Roman" w:hAnsi="Times New Roman" w:cs="Times New Roman"/>
          <w:sz w:val="24"/>
          <w:szCs w:val="24"/>
          <w:lang w:eastAsia="ru-RU"/>
        </w:rPr>
        <w:t xml:space="preserve">» марта 2015 года 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 всего подано 2 (две) заявки на участие в запросе предложений.</w:t>
      </w:r>
    </w:p>
    <w:p w:rsidR="000F5949" w:rsidRPr="00DD74CE" w:rsidRDefault="000F5949" w:rsidP="008C15A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sz w:val="24"/>
          <w:szCs w:val="24"/>
          <w:lang w:eastAsia="ru-RU"/>
        </w:rPr>
        <w:t xml:space="preserve">Всего </w:t>
      </w:r>
      <w:r>
        <w:rPr>
          <w:rFonts w:ascii="Times New Roman" w:hAnsi="Times New Roman" w:cs="Times New Roman"/>
          <w:sz w:val="24"/>
          <w:szCs w:val="24"/>
          <w:lang w:eastAsia="ru-RU"/>
        </w:rPr>
        <w:t>отозвано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0.</w:t>
      </w:r>
    </w:p>
    <w:p w:rsidR="000F5949" w:rsidRDefault="000F5949">
      <w:pPr>
        <w:keepLines/>
        <w:spacing w:after="0" w:line="240" w:lineRule="auto"/>
        <w:jc w:val="both"/>
        <w:outlineLvl w:val="0"/>
      </w:pPr>
    </w:p>
    <w:p w:rsidR="000F5949" w:rsidRDefault="000F594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hyperlink r:id="rId8" w:history="1">
        <w:r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  <w:lang w:eastAsia="ru-RU"/>
          </w:rPr>
          <w:t>Результат открытия доступа к заявкам на участие в запросе предложений</w:t>
        </w:r>
        <w:r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:</w:t>
        </w:r>
      </w:hyperlink>
    </w:p>
    <w:p w:rsidR="000F5949" w:rsidRDefault="000F594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496"/>
        <w:gridCol w:w="2635"/>
        <w:gridCol w:w="2065"/>
        <w:gridCol w:w="1404"/>
        <w:gridCol w:w="2676"/>
      </w:tblGrid>
      <w:tr w:rsidR="000F5949" w:rsidRPr="00DD74CE">
        <w:trPr>
          <w:trHeight w:val="1132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5949" w:rsidRPr="00DD74CE" w:rsidRDefault="000F5949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5949" w:rsidRPr="00DD74CE" w:rsidRDefault="000F5949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5949" w:rsidRPr="00DD74CE" w:rsidRDefault="000F5949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949" w:rsidRPr="00DD74CE" w:rsidRDefault="000F5949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5949" w:rsidRPr="00DD74CE" w:rsidRDefault="000F5949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0F5949" w:rsidRPr="00DD74CE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5949" w:rsidRPr="00D66941" w:rsidRDefault="000F5949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8378</w:t>
            </w:r>
            <w:r w:rsidRPr="00D66941">
              <w:rPr>
                <w:rFonts w:ascii="Times New Roman" w:hAnsi="Times New Roman" w:cs="Times New Roman"/>
                <w:sz w:val="24"/>
                <w:szCs w:val="24"/>
              </w:rPr>
              <w:t>_R026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5949" w:rsidRDefault="000F5949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61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«Управляющая компания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«Техсервис»</w:t>
            </w:r>
          </w:p>
          <w:p w:rsidR="000F5949" w:rsidRPr="001C03C4" w:rsidRDefault="000F5949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61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(ООО </w:t>
            </w:r>
            <w:r w:rsidRPr="001C03C4">
              <w:rPr>
                <w:rFonts w:ascii="Times New Roman" w:hAnsi="Times New Roman" w:cs="Times New Roman"/>
                <w:sz w:val="24"/>
                <w:szCs w:val="24"/>
              </w:rPr>
              <w:t>«УК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«Техсервис»)</w:t>
            </w:r>
          </w:p>
          <w:p w:rsidR="000F5949" w:rsidRPr="00DD74CE" w:rsidRDefault="000F5949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0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7024033470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5949" w:rsidRDefault="000F5949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РФ, 636000, Томская область, г. Северск, ул. Советская, 22-3;</w:t>
            </w:r>
          </w:p>
          <w:p w:rsidR="000F5949" w:rsidRPr="00D66941" w:rsidRDefault="000F5949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РФ, 636000, Томская область, г. Северск, ул. Калинина, 15а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949" w:rsidRDefault="000F5949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F5949" w:rsidRDefault="000F5949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F5949" w:rsidRDefault="000F5949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12.03.2015</w:t>
            </w:r>
          </w:p>
          <w:p w:rsidR="000F5949" w:rsidRPr="00DD74CE" w:rsidRDefault="000F5949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12:50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5949" w:rsidRDefault="000F5949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0A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0F5949" w:rsidRDefault="000F5949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1 597 367  (один миллион пятьсот девяносто семь тысяч триста шестьдесят семь) рублей 18 копеек, </w:t>
            </w:r>
          </w:p>
          <w:p w:rsidR="000F5949" w:rsidRPr="008C15A8" w:rsidRDefault="000F5949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15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включая НДС</w:t>
            </w:r>
          </w:p>
        </w:tc>
      </w:tr>
      <w:tr w:rsidR="000F5949" w:rsidRPr="001C03C4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5949" w:rsidRPr="001C03C4" w:rsidRDefault="000F5949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03C4">
              <w:rPr>
                <w:rFonts w:ascii="Times New Roman" w:hAnsi="Times New Roman" w:cs="Times New Roman"/>
                <w:sz w:val="24"/>
                <w:szCs w:val="24"/>
              </w:rPr>
              <w:t>6934_R026429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5949" w:rsidRDefault="000F5949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  <w:r w:rsidRPr="001C03C4">
              <w:rPr>
                <w:rFonts w:ascii="Times New Roman" w:hAnsi="Times New Roman" w:cs="Times New Roman"/>
                <w:sz w:val="24"/>
                <w:szCs w:val="24"/>
              </w:rPr>
              <w:t xml:space="preserve"> с ограниченной ответственностью</w:t>
            </w:r>
          </w:p>
          <w:p w:rsidR="000F5949" w:rsidRDefault="000F5949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«Управление автомобильного транспорта»</w:t>
            </w:r>
          </w:p>
          <w:p w:rsidR="000F5949" w:rsidRDefault="000F5949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(ООО «УАТ»)</w:t>
            </w:r>
          </w:p>
          <w:p w:rsidR="000F5949" w:rsidRPr="001C03C4" w:rsidRDefault="000F5949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7024034428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5949" w:rsidRPr="001C03C4" w:rsidRDefault="000F5949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РФ, 636017,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Томская область, г. Северск, ул.Транспортная, 75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949" w:rsidRPr="001C03C4" w:rsidRDefault="000F5949" w:rsidP="001C03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F5949" w:rsidRPr="001C03C4" w:rsidRDefault="000F5949" w:rsidP="001C03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0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12.03.2015</w:t>
            </w:r>
          </w:p>
          <w:p w:rsidR="000F5949" w:rsidRPr="001C03C4" w:rsidRDefault="000F5949" w:rsidP="001C03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0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1C0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5949" w:rsidRDefault="000F5949" w:rsidP="001C03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C0A6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0F5949" w:rsidRDefault="000F5949" w:rsidP="001C03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1 595 000 (один миллион пятьсот девяносто пять тысяч) рублей 01 копейка, </w:t>
            </w:r>
          </w:p>
          <w:p w:rsidR="000F5949" w:rsidRPr="001C03C4" w:rsidRDefault="000F5949" w:rsidP="001C03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15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включая НДС</w:t>
            </w:r>
          </w:p>
        </w:tc>
      </w:tr>
    </w:tbl>
    <w:p w:rsidR="000F5949" w:rsidRPr="0056714D" w:rsidRDefault="000F5949" w:rsidP="0056714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56714D">
        <w:rPr>
          <w:rFonts w:ascii="Times New Roman" w:hAnsi="Times New Roman" w:cs="Times New Roman"/>
          <w:i/>
          <w:iCs/>
        </w:rPr>
        <w:t xml:space="preserve">*На ЭТП АКД указана цена 1 595 000,01 руб., а в Форме 1 «Заявка на участие в запросе цен» указана цена 1 595 000,00  </w:t>
      </w:r>
      <w:r>
        <w:rPr>
          <w:rFonts w:ascii="Times New Roman" w:hAnsi="Times New Roman" w:cs="Times New Roman"/>
          <w:i/>
          <w:iCs/>
        </w:rPr>
        <w:t>руб.</w:t>
      </w:r>
      <w:r w:rsidRPr="0056714D">
        <w:rPr>
          <w:rFonts w:ascii="Times New Roman" w:hAnsi="Times New Roman" w:cs="Times New Roman"/>
          <w:i/>
          <w:iCs/>
        </w:rPr>
        <w:t>, включая НДС.</w:t>
      </w:r>
    </w:p>
    <w:p w:rsidR="000F5949" w:rsidRPr="00246A16" w:rsidRDefault="000F5949" w:rsidP="00631A85">
      <w:pPr>
        <w:pStyle w:val="NormalWeb"/>
        <w:jc w:val="both"/>
        <w:rPr>
          <w:rFonts w:ascii="Times New Roman" w:hAnsi="Times New Roman" w:cs="Times New Roman"/>
        </w:rPr>
      </w:pPr>
      <w:r w:rsidRPr="00246A16">
        <w:rPr>
          <w:rFonts w:ascii="Times New Roman" w:hAnsi="Times New Roman" w:cs="Times New Roman"/>
        </w:rPr>
        <w:t xml:space="preserve">Заявки участников </w:t>
      </w:r>
      <w:r>
        <w:rPr>
          <w:rFonts w:ascii="Times New Roman" w:hAnsi="Times New Roman" w:cs="Times New Roman"/>
        </w:rPr>
        <w:t xml:space="preserve">ООО </w:t>
      </w:r>
      <w:r w:rsidRPr="001C03C4">
        <w:rPr>
          <w:rFonts w:ascii="Times New Roman" w:hAnsi="Times New Roman" w:cs="Times New Roman"/>
        </w:rPr>
        <w:t>«УК</w:t>
      </w:r>
      <w:r>
        <w:rPr>
          <w:rFonts w:ascii="Times New Roman" w:hAnsi="Times New Roman" w:cs="Times New Roman"/>
        </w:rPr>
        <w:t xml:space="preserve"> «Техсервис», ООО «УАТ» </w:t>
      </w:r>
      <w:r w:rsidRPr="00246A16">
        <w:rPr>
          <w:rFonts w:ascii="Times New Roman" w:hAnsi="Times New Roman" w:cs="Times New Roman"/>
        </w:rPr>
        <w:t>приняты к рассмотрению.</w:t>
      </w:r>
    </w:p>
    <w:p w:rsidR="000F5949" w:rsidRPr="00692495" w:rsidRDefault="000F5949" w:rsidP="00692495">
      <w:pPr>
        <w:pStyle w:val="NormalWeb"/>
        <w:jc w:val="both"/>
        <w:rPr>
          <w:rStyle w:val="Hyperlink"/>
          <w:rFonts w:ascii="Times New Roman" w:hAnsi="Times New Roman" w:cs="Times New Roman"/>
          <w:color w:val="000000"/>
          <w:u w:val="none"/>
        </w:rPr>
      </w:pPr>
      <w:r w:rsidRPr="00246A16">
        <w:rPr>
          <w:rFonts w:ascii="Times New Roman" w:hAnsi="Times New Roman" w:cs="Times New Roman"/>
        </w:rPr>
        <w:t xml:space="preserve">Секретарь </w:t>
      </w:r>
      <w:r w:rsidRPr="00246A16">
        <w:rPr>
          <w:rFonts w:ascii="Times New Roman" w:hAnsi="Times New Roman" w:cs="Times New Roman"/>
          <w:color w:val="000000"/>
        </w:rPr>
        <w:t>единой закупочной комиссии АО «СХК» (без права голоса):</w:t>
      </w:r>
      <w:r w:rsidRPr="00246A16">
        <w:rPr>
          <w:rStyle w:val="Hyperlink"/>
          <w:rFonts w:ascii="Times New Roman" w:hAnsi="Times New Roman" w:cs="Times New Roman"/>
          <w:color w:val="000000"/>
          <w:u w:val="none"/>
        </w:rPr>
        <w:t xml:space="preserve"> </w:t>
      </w:r>
    </w:p>
    <w:p w:rsidR="000F5949" w:rsidRDefault="000F5949" w:rsidP="00DA6E85">
      <w:pPr>
        <w:spacing w:after="0" w:line="240" w:lineRule="auto"/>
        <w:rPr>
          <w:rStyle w:val="Hyperlink"/>
          <w:rFonts w:ascii="Times New Roman" w:hAnsi="Times New Roman" w:cs="Times New Roman"/>
          <w:color w:val="000000"/>
          <w:spacing w:val="-1"/>
          <w:sz w:val="24"/>
          <w:szCs w:val="24"/>
          <w:u w:val="none"/>
          <w:lang w:eastAsia="ru-RU"/>
        </w:rPr>
      </w:pPr>
    </w:p>
    <w:p w:rsidR="000F5949" w:rsidRDefault="000F5949" w:rsidP="00DA6E85">
      <w:pPr>
        <w:spacing w:after="0" w:line="240" w:lineRule="auto"/>
        <w:rPr>
          <w:rStyle w:val="Hyperlink"/>
          <w:rFonts w:ascii="Times New Roman" w:hAnsi="Times New Roman" w:cs="Times New Roman"/>
          <w:color w:val="000000"/>
          <w:spacing w:val="-1"/>
          <w:sz w:val="24"/>
          <w:szCs w:val="24"/>
          <w:u w:val="none"/>
          <w:lang w:eastAsia="ru-RU"/>
        </w:rPr>
      </w:pPr>
      <w:r>
        <w:rPr>
          <w:rStyle w:val="Hyperlink"/>
          <w:rFonts w:ascii="Times New Roman" w:hAnsi="Times New Roman" w:cs="Times New Roman"/>
          <w:color w:val="000000"/>
          <w:spacing w:val="-1"/>
          <w:sz w:val="24"/>
          <w:szCs w:val="24"/>
          <w:u w:val="none"/>
          <w:lang w:eastAsia="ru-RU"/>
        </w:rPr>
        <w:tab/>
        <w:t>Данные ЭП: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F5949">
        <w:tc>
          <w:tcPr>
            <w:tcW w:w="2562" w:type="dxa"/>
          </w:tcPr>
          <w:p w:rsidR="000F5949" w:rsidRDefault="000F5949" w:rsidP="00DA6E85">
            <w:pPr>
              <w:spacing w:after="0" w:line="240" w:lineRule="auto"/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Подписант</w:t>
            </w:r>
          </w:p>
        </w:tc>
        <w:tc>
          <w:tcPr>
            <w:tcW w:w="2563" w:type="dxa"/>
          </w:tcPr>
          <w:p w:rsidR="000F5949" w:rsidRDefault="000F5949" w:rsidP="00DA6E85">
            <w:pPr>
              <w:spacing w:after="0" w:line="240" w:lineRule="auto"/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Дата подписания</w:t>
            </w:r>
          </w:p>
        </w:tc>
        <w:tc>
          <w:tcPr>
            <w:tcW w:w="2563" w:type="dxa"/>
          </w:tcPr>
          <w:p w:rsidR="000F5949" w:rsidRDefault="000F5949" w:rsidP="00DA6E85">
            <w:pPr>
              <w:spacing w:after="0" w:line="240" w:lineRule="auto"/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Документ</w:t>
            </w:r>
          </w:p>
        </w:tc>
        <w:tc>
          <w:tcPr>
            <w:tcW w:w="2563" w:type="dxa"/>
          </w:tcPr>
          <w:p w:rsidR="000F5949" w:rsidRDefault="000F5949" w:rsidP="00DA6E85">
            <w:pPr>
              <w:spacing w:after="0" w:line="240" w:lineRule="auto"/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ЭП</w:t>
            </w:r>
          </w:p>
        </w:tc>
      </w:tr>
      <w:tr w:rsidR="000F5949">
        <w:tc>
          <w:tcPr>
            <w:tcW w:w="2562" w:type="dxa"/>
          </w:tcPr>
          <w:p w:rsidR="000F5949" w:rsidRDefault="000F5949" w:rsidP="00DA6E85">
            <w:pPr>
              <w:spacing w:after="0" w:line="240" w:lineRule="auto"/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Митюкевич Яна Александровна</w:t>
            </w:r>
          </w:p>
        </w:tc>
        <w:tc>
          <w:tcPr>
            <w:tcW w:w="2563" w:type="dxa"/>
          </w:tcPr>
          <w:p w:rsidR="000F5949" w:rsidRDefault="000F5949" w:rsidP="00DA6E85">
            <w:pPr>
              <w:spacing w:after="0" w:line="240" w:lineRule="auto"/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13.03.2015</w:t>
            </w:r>
          </w:p>
        </w:tc>
        <w:tc>
          <w:tcPr>
            <w:tcW w:w="2563" w:type="dxa"/>
          </w:tcPr>
          <w:p w:rsidR="000F5949" w:rsidRDefault="000F5949" w:rsidP="00DA6E85">
            <w:pPr>
              <w:spacing w:after="0" w:line="240" w:lineRule="auto"/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Доверенность № 19/237Д от 25.11.2014</w:t>
            </w:r>
          </w:p>
        </w:tc>
        <w:tc>
          <w:tcPr>
            <w:tcW w:w="2563" w:type="dxa"/>
          </w:tcPr>
          <w:p w:rsidR="000F5949" w:rsidRDefault="000F5949" w:rsidP="00DA6E85">
            <w:pPr>
              <w:spacing w:after="0" w:line="240" w:lineRule="auto"/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№ 5b 2e 5b 77 00 01 00 00 02 f4</w:t>
            </w:r>
          </w:p>
        </w:tc>
      </w:tr>
    </w:tbl>
    <w:p w:rsidR="000F5949" w:rsidRPr="00631A85" w:rsidRDefault="000F5949" w:rsidP="00DA6E85">
      <w:pPr>
        <w:spacing w:after="0" w:line="240" w:lineRule="auto"/>
        <w:rPr>
          <w:rStyle w:val="Hyperlink"/>
          <w:rFonts w:ascii="Times New Roman" w:hAnsi="Times New Roman" w:cs="Times New Roman"/>
          <w:color w:val="000000"/>
          <w:spacing w:val="-1"/>
          <w:sz w:val="24"/>
          <w:szCs w:val="24"/>
          <w:u w:val="none"/>
          <w:lang w:eastAsia="ru-RU"/>
        </w:rPr>
      </w:pPr>
    </w:p>
    <w:sectPr w:rsidR="000F5949" w:rsidRPr="00631A85" w:rsidSect="00554FD1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949" w:rsidRDefault="000F5949">
      <w:pPr>
        <w:spacing w:after="0" w:line="240" w:lineRule="auto"/>
      </w:pPr>
      <w:r>
        <w:separator/>
      </w:r>
    </w:p>
  </w:endnote>
  <w:endnote w:type="continuationSeparator" w:id="1">
    <w:p w:rsidR="000F5949" w:rsidRDefault="000F5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949" w:rsidRPr="00246A16" w:rsidRDefault="000F5949">
    <w:pPr>
      <w:pStyle w:val="BodyText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46A16">
      <w:rPr>
        <w:rFonts w:ascii="Times New Roman" w:hAnsi="Times New Roman" w:cs="Times New Roman"/>
        <w:sz w:val="16"/>
        <w:szCs w:val="16"/>
      </w:rPr>
      <w:t>Протокол № 708-SH-2015/231</w:t>
    </w:r>
  </w:p>
  <w:p w:rsidR="000F5949" w:rsidRPr="00246A16" w:rsidRDefault="000F5949">
    <w:pPr>
      <w:pStyle w:val="Footer"/>
      <w:jc w:val="center"/>
      <w:rPr>
        <w:rFonts w:ascii="Times New Roman" w:hAnsi="Times New Roman" w:cs="Times New Roman"/>
        <w:sz w:val="16"/>
        <w:szCs w:val="16"/>
      </w:rPr>
    </w:pPr>
    <w:r w:rsidRPr="00246A16">
      <w:rPr>
        <w:rFonts w:ascii="Times New Roman" w:hAnsi="Times New Roman" w:cs="Times New Roman"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</w:t>
    </w:r>
    <w:r>
      <w:rPr>
        <w:rFonts w:ascii="Times New Roman" w:hAnsi="Times New Roman" w:cs="Times New Roman"/>
        <w:sz w:val="16"/>
        <w:szCs w:val="16"/>
      </w:rPr>
      <w:t>выполнение работ по текущему ремонту асфальтобетонного покрытия площадки 9 ХМЗ АО «СХК»</w:t>
    </w:r>
  </w:p>
  <w:p w:rsidR="000F5949" w:rsidRDefault="000F5949">
    <w:pPr>
      <w:pStyle w:val="Footer"/>
      <w:jc w:val="center"/>
      <w:rPr>
        <w:sz w:val="16"/>
        <w:szCs w:val="16"/>
      </w:rPr>
    </w:pPr>
  </w:p>
  <w:p w:rsidR="000F5949" w:rsidRDefault="000F5949">
    <w:pPr>
      <w:pStyle w:val="Footer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949" w:rsidRDefault="000F5949">
      <w:pPr>
        <w:spacing w:after="0" w:line="240" w:lineRule="auto"/>
      </w:pPr>
      <w:r>
        <w:separator/>
      </w:r>
    </w:p>
  </w:footnote>
  <w:footnote w:type="continuationSeparator" w:id="1">
    <w:p w:rsidR="000F5949" w:rsidRDefault="000F59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15A8"/>
    <w:rsid w:val="000345FB"/>
    <w:rsid w:val="00096169"/>
    <w:rsid w:val="000F5949"/>
    <w:rsid w:val="001462B4"/>
    <w:rsid w:val="001C03C4"/>
    <w:rsid w:val="001C0749"/>
    <w:rsid w:val="00246A16"/>
    <w:rsid w:val="0026157E"/>
    <w:rsid w:val="00263077"/>
    <w:rsid w:val="00347DB0"/>
    <w:rsid w:val="003D2199"/>
    <w:rsid w:val="004144EB"/>
    <w:rsid w:val="00487024"/>
    <w:rsid w:val="00527F00"/>
    <w:rsid w:val="00554FD1"/>
    <w:rsid w:val="0056714D"/>
    <w:rsid w:val="005D0135"/>
    <w:rsid w:val="005E4F83"/>
    <w:rsid w:val="00631A85"/>
    <w:rsid w:val="006518EC"/>
    <w:rsid w:val="00692495"/>
    <w:rsid w:val="006B2073"/>
    <w:rsid w:val="006E24DE"/>
    <w:rsid w:val="00753147"/>
    <w:rsid w:val="007E1467"/>
    <w:rsid w:val="008421A5"/>
    <w:rsid w:val="008C15A8"/>
    <w:rsid w:val="009379B1"/>
    <w:rsid w:val="009B6769"/>
    <w:rsid w:val="009C0A6C"/>
    <w:rsid w:val="00A22A2B"/>
    <w:rsid w:val="00B62157"/>
    <w:rsid w:val="00B766AE"/>
    <w:rsid w:val="00BE443A"/>
    <w:rsid w:val="00C51C3C"/>
    <w:rsid w:val="00C84ECC"/>
    <w:rsid w:val="00D66941"/>
    <w:rsid w:val="00DA6E85"/>
    <w:rsid w:val="00DD74CE"/>
    <w:rsid w:val="00E40424"/>
    <w:rsid w:val="00EB1CC8"/>
    <w:rsid w:val="00EB3674"/>
    <w:rsid w:val="00EF022B"/>
    <w:rsid w:val="00F012DA"/>
    <w:rsid w:val="00FA0851"/>
    <w:rsid w:val="00FE3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FD1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554FD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554FD1"/>
    <w:rPr>
      <w:color w:val="800080"/>
      <w:u w:val="single"/>
    </w:rPr>
  </w:style>
  <w:style w:type="paragraph" w:styleId="NormalWeb">
    <w:name w:val="Normal (Web)"/>
    <w:basedOn w:val="Normal"/>
    <w:uiPriority w:val="99"/>
    <w:rsid w:val="00554FD1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54FD1"/>
    <w:rPr>
      <w:rFonts w:ascii="Times New Roman" w:hAnsi="Times New Roman" w:cs="Times New Roman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554FD1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locked/>
    <w:rsid w:val="006518EC"/>
    <w:rPr>
      <w:rFonts w:ascii="Calibri" w:hAnsi="Calibri" w:cs="Calibri"/>
      <w:sz w:val="20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54FD1"/>
    <w:rPr>
      <w:sz w:val="22"/>
      <w:szCs w:val="22"/>
    </w:rPr>
  </w:style>
  <w:style w:type="paragraph" w:styleId="Header">
    <w:name w:val="header"/>
    <w:basedOn w:val="Normal"/>
    <w:link w:val="HeaderChar"/>
    <w:uiPriority w:val="99"/>
    <w:rsid w:val="00554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6518EC"/>
    <w:rPr>
      <w:rFonts w:ascii="Calibri" w:hAnsi="Calibri" w:cs="Calibr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54FD1"/>
    <w:rPr>
      <w:sz w:val="22"/>
      <w:szCs w:val="22"/>
    </w:rPr>
  </w:style>
  <w:style w:type="paragraph" w:styleId="Footer">
    <w:name w:val="footer"/>
    <w:basedOn w:val="Normal"/>
    <w:link w:val="FooterChar"/>
    <w:uiPriority w:val="99"/>
    <w:rsid w:val="00554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6518EC"/>
    <w:rPr>
      <w:rFonts w:ascii="Calibri" w:hAnsi="Calibri" w:cs="Calibri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54FD1"/>
    <w:rPr>
      <w:rFonts w:ascii="Times New Roman" w:hAnsi="Times New Roman" w:cs="Times New Roman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554FD1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18EC"/>
    <w:rPr>
      <w:rFonts w:ascii="Calibri" w:hAnsi="Calibri" w:cs="Calibri"/>
      <w:lang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554FD1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554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6518EC"/>
    <w:rPr>
      <w:sz w:val="2"/>
      <w:szCs w:val="2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4FD1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554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6518EC"/>
    <w:rPr>
      <w:sz w:val="2"/>
      <w:szCs w:val="2"/>
      <w:lang w:eastAsia="en-US"/>
    </w:rPr>
  </w:style>
  <w:style w:type="paragraph" w:customStyle="1" w:styleId="msolistparagraph0">
    <w:name w:val="msolistparagraph"/>
    <w:basedOn w:val="Normal"/>
    <w:uiPriority w:val="99"/>
    <w:rsid w:val="00554FD1"/>
    <w:pPr>
      <w:ind w:left="720"/>
    </w:pPr>
  </w:style>
  <w:style w:type="paragraph" w:customStyle="1" w:styleId="a">
    <w:name w:val="* С выравниванием по левому краю"/>
    <w:uiPriority w:val="99"/>
    <w:rsid w:val="00554FD1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554FD1"/>
    <w:rPr>
      <w:sz w:val="16"/>
      <w:szCs w:val="16"/>
    </w:rPr>
  </w:style>
  <w:style w:type="paragraph" w:customStyle="1" w:styleId="1">
    <w:name w:val="Абзац списка1"/>
    <w:basedOn w:val="Normal"/>
    <w:link w:val="ListParagraphChar"/>
    <w:uiPriority w:val="99"/>
    <w:rsid w:val="008C15A8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8C15A8"/>
    <w:rPr>
      <w:rFonts w:ascii="Calibri" w:hAnsi="Calibri" w:cs="Calibri"/>
      <w:sz w:val="22"/>
      <w:szCs w:val="22"/>
      <w:lang w:val="ru-RU" w:eastAsia="en-US"/>
    </w:rPr>
  </w:style>
  <w:style w:type="paragraph" w:customStyle="1" w:styleId="3">
    <w:name w:val="Стиль3"/>
    <w:basedOn w:val="BodyTextIndent2"/>
    <w:uiPriority w:val="99"/>
    <w:rsid w:val="008C15A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8C15A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518EC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668</Words>
  <Characters>3808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708-SH-2015/157</dc:title>
  <dc:subject/>
  <dc:creator>ss</dc:creator>
  <cp:keywords/>
  <dc:description/>
  <cp:lastModifiedBy>yaamitukevich</cp:lastModifiedBy>
  <cp:revision>4</cp:revision>
  <dcterms:created xsi:type="dcterms:W3CDTF">2015-03-13T06:28:00Z</dcterms:created>
  <dcterms:modified xsi:type="dcterms:W3CDTF">2015-03-13T08:06:00Z</dcterms:modified>
</cp:coreProperties>
</file>