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B79EB" w:rsidRDefault="00B87A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-2015/321</w:t>
      </w:r>
    </w:p>
    <w:p w:rsidR="00000000" w:rsidRPr="000B79EB" w:rsidRDefault="00B87A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наборов инструментов. (Вставки(насадки) отверточные, Наборы инструментов, Наборы ключей и го</w:t>
      </w:r>
      <w:r w:rsidR="00017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ловок, Наборы шоферского инстру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мен</w:t>
      </w:r>
      <w:r w:rsidRPr="000B7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та) </w:t>
      </w:r>
    </w:p>
    <w:p w:rsidR="00000000" w:rsidRPr="000B79EB" w:rsidRDefault="00B87A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0B79EB" w:rsidRDefault="00B87A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87A1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B87A1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87A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87A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87A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87A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87A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ционерное общество "Сибирский химический комбинат"</w:t>
      </w:r>
    </w:p>
    <w:p w:rsidR="00000000" w:rsidRPr="000B79EB" w:rsidRDefault="00B87A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79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000000" w:rsidRPr="000B79EB" w:rsidRDefault="00B87A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79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наборов инструментов. (Вставки(насадки) отверточные, Наборы инструментов, Наборы ключе</w:t>
      </w: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и головок, Наборы шоферского инстру;мента) </w:t>
      </w:r>
    </w:p>
    <w:p w:rsidR="00000000" w:rsidRPr="000B79EB" w:rsidRDefault="00B87A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наборов инструментов. (Вставки(насадки) отверточные, Наборы инструментов, Наборы ключей и головок, Наборы шоферского инстру;мента) </w:t>
      </w:r>
    </w:p>
    <w:p w:rsidR="00000000" w:rsidRPr="000B79EB" w:rsidRDefault="00B87A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0B79EB" w:rsidRDefault="00B87A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668 435 (Ш</w:t>
      </w: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естьсот шестьдесят восемь тысяч четыреста тридцать пять) рублей 38 копеек, включая НДС. </w:t>
      </w:r>
    </w:p>
    <w:p w:rsidR="00000000" w:rsidRPr="000B79EB" w:rsidRDefault="00B87A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87A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79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B79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B79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B79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31502158250,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№150323/0506/180,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№Z037467.</w:t>
      </w:r>
    </w:p>
    <w:p w:rsidR="00000000" w:rsidRDefault="00B87A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87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0B79E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«30» марта 2015 года, по адресу: г.С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еверск, ул.Курчатова-1, ЕЗК.</w:t>
      </w:r>
    </w:p>
    <w:p w:rsidR="00000000" w:rsidRDefault="00B87A1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Pr="000B79EB" w:rsidRDefault="00B87A1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87A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05:00:00 (время московское) «30» марта 2015 года на ЭТП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ук. Конк. Дом:</w:t>
      </w:r>
    </w:p>
    <w:p w:rsidR="00000000" w:rsidRDefault="00B87A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000000" w:rsidRDefault="00B87A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87A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0B79EB" w:rsidRDefault="00B87A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наборов инструментов. (Вставки(насадки) отверточные, Наборы инструментов, Наборы ключей и головок,</w:t>
      </w: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Наборы шоферского инстру;мента) </w:t>
      </w:r>
    </w:p>
    <w:p w:rsidR="00000000" w:rsidRPr="000B79EB" w:rsidRDefault="00B87A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242"/>
        <w:gridCol w:w="2212"/>
        <w:gridCol w:w="354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60246926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ограниченной ответственностью "ТЕТА-СЕРВИС"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569 142 (Пятьсот шестьдесят девять тысяч сто сорок два) рубля 50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60246970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Химснаб"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568 000 (Пятьсот шестьдесят восемь тысяч) рублей 59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60247402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"АРТКОМ"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565 928 (Пятьсот шестьдесят пять тысяч девя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тьсот двадцать восемь)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60247459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«ИНСТРУМЕНТ ТРЕЙД»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572 877 (Пятьсот семьдесят две тысячи восемьсот семьдесят семь) рублей 02 копейки , вк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лючая НДС </w:t>
            </w:r>
          </w:p>
        </w:tc>
      </w:tr>
    </w:tbl>
    <w:p w:rsidR="00000000" w:rsidRDefault="00B87A16">
      <w:pPr>
        <w:pStyle w:val="af4"/>
        <w:jc w:val="both"/>
        <w:rPr>
          <w:rFonts w:eastAsia="Times New Roman"/>
          <w:sz w:val="28"/>
          <w:szCs w:val="28"/>
        </w:rPr>
      </w:pPr>
      <w:r w:rsidRPr="000B79EB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"ТЕТА-СЕРВИС", Общество с ограниченной ответственностью "Торговый Дом Химснаб", Общество с ограниченной ответственностью "АРТКОМ",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«ИНСТРУМЕНТ ТР</w:t>
      </w:r>
      <w:r>
        <w:rPr>
          <w:rFonts w:eastAsia="Times New Roman"/>
          <w:sz w:val="28"/>
          <w:szCs w:val="28"/>
          <w:lang w:val="en-US"/>
        </w:rPr>
        <w:t>ЕЙД» приняты к рассмотрению.</w:t>
      </w:r>
    </w:p>
    <w:p w:rsidR="000B79EB" w:rsidRPr="000B79EB" w:rsidRDefault="000B79EB" w:rsidP="000B79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B79EB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0B79EB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0B79EB">
        <w:rPr>
          <w:rFonts w:ascii="Times New Roman" w:hAnsi="Times New Roman" w:cs="Times New Roman"/>
          <w:iCs/>
          <w:sz w:val="28"/>
          <w:szCs w:val="28"/>
        </w:rPr>
        <w:t>.</w:t>
      </w:r>
    </w:p>
    <w:p w:rsidR="000B79EB" w:rsidRPr="000B79EB" w:rsidRDefault="000B79EB" w:rsidP="000B79EB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B79EB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0B79E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0B79EB" w:rsidRPr="000B79EB" w:rsidRDefault="000B79EB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7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87A16" w:rsidRPr="000B79EB" w:rsidRDefault="00B87A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87A16" w:rsidRPr="000B79E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A16" w:rsidRDefault="00B87A16">
      <w:pPr>
        <w:spacing w:after="0" w:line="240" w:lineRule="auto"/>
      </w:pPr>
      <w:r>
        <w:separator/>
      </w:r>
    </w:p>
  </w:endnote>
  <w:endnote w:type="continuationSeparator" w:id="0">
    <w:p w:rsidR="00B87A16" w:rsidRDefault="00B87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87A1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708-SH-2015/321</w:t>
    </w:r>
  </w:p>
  <w:p w:rsidR="00000000" w:rsidRDefault="00B87A1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наборов инструментов. (Вставки(насад</w:t>
    </w:r>
    <w:r>
      <w:rPr>
        <w:rFonts w:ascii="Times New Roman" w:hAnsi="Times New Roman" w:cs="Times New Roman"/>
        <w:bCs/>
        <w:sz w:val="16"/>
        <w:szCs w:val="16"/>
      </w:rPr>
      <w:t xml:space="preserve">ки) отверточные, Наборы инструментов, Наборы ключей и головок, Наборы шоферского инстру;мента) </w:t>
    </w:r>
  </w:p>
  <w:p w:rsidR="00000000" w:rsidRDefault="00B87A16">
    <w:pPr>
      <w:pStyle w:val="a9"/>
      <w:jc w:val="center"/>
      <w:rPr>
        <w:bCs/>
        <w:sz w:val="16"/>
        <w:szCs w:val="16"/>
      </w:rPr>
    </w:pPr>
  </w:p>
  <w:p w:rsidR="00000000" w:rsidRDefault="00B87A1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74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74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A16" w:rsidRDefault="00B87A16">
      <w:pPr>
        <w:spacing w:after="0" w:line="240" w:lineRule="auto"/>
      </w:pPr>
      <w:r>
        <w:separator/>
      </w:r>
    </w:p>
  </w:footnote>
  <w:footnote w:type="continuationSeparator" w:id="0">
    <w:p w:rsidR="00B87A16" w:rsidRDefault="00B87A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B79EB"/>
    <w:rsid w:val="000174A1"/>
    <w:rsid w:val="000B79EB"/>
    <w:rsid w:val="00552BFD"/>
    <w:rsid w:val="00B87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A8119-2637-4245-B4FA-7B789E1A4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открытия доступа_321_набор инструментов</Template>
  <TotalTime>1</TotalTime>
  <Pages>3</Pages>
  <Words>607</Words>
  <Characters>3461</Characters>
  <Application>Microsoft Office Word</Application>
  <DocSecurity>0</DocSecurity>
  <Lines>28</Lines>
  <Paragraphs>8</Paragraphs>
  <ScaleCrop>false</ScaleCrop>
  <Company/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2015-03-30T04:23:00Z</dcterms:created>
  <dcterms:modified xsi:type="dcterms:W3CDTF">2015-03-30T04:23:00Z</dcterms:modified>
</cp:coreProperties>
</file>