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687" w:rsidRPr="00A83596" w:rsidRDefault="00BE268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-2015/568</w:t>
      </w:r>
    </w:p>
    <w:p w:rsidR="00BE2687" w:rsidRPr="00A83596" w:rsidRDefault="00BE2687" w:rsidP="001A28F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предложений на право заключения договора на </w:t>
      </w:r>
      <w:r w:rsidRPr="00A83596">
        <w:rPr>
          <w:rFonts w:ascii="Times New Roman" w:hAnsi="Times New Roman" w:cs="Times New Roman"/>
          <w:b/>
          <w:bCs/>
          <w:sz w:val="24"/>
          <w:szCs w:val="24"/>
        </w:rPr>
        <w:t>выполнение работ по капитальному ремонту фасада здания подстанции № 9 ЗГЭС АО «СХК»</w:t>
      </w:r>
    </w:p>
    <w:p w:rsidR="00BE2687" w:rsidRPr="00A83596" w:rsidRDefault="00BE268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BE2687" w:rsidRPr="00A83596">
        <w:tc>
          <w:tcPr>
            <w:tcW w:w="5149" w:type="dxa"/>
          </w:tcPr>
          <w:p w:rsidR="00BE2687" w:rsidRPr="00A83596" w:rsidRDefault="00BE268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BE2687" w:rsidRPr="00A83596" w:rsidRDefault="00BE268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открытия доступа «05» мая 2015 г.</w:t>
            </w:r>
          </w:p>
        </w:tc>
      </w:tr>
    </w:tbl>
    <w:p w:rsidR="00BE2687" w:rsidRPr="00A83596" w:rsidRDefault="00BE268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2687" w:rsidRPr="00A83596" w:rsidRDefault="00BE2687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A835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A83596"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 – ЭТП АКД) согласно регламенту ее работы.</w:t>
      </w:r>
    </w:p>
    <w:p w:rsidR="00BE2687" w:rsidRPr="00A83596" w:rsidRDefault="00BE2687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2687" w:rsidRPr="00A83596" w:rsidRDefault="00BE2687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E2687" w:rsidRPr="00A83596" w:rsidRDefault="00BE2687" w:rsidP="00D30E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BE2687" w:rsidRPr="00A83596" w:rsidRDefault="00BE2687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BE2687" w:rsidRPr="00A83596" w:rsidRDefault="00BE2687" w:rsidP="001A28F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A83596">
        <w:rPr>
          <w:rFonts w:ascii="Times New Roman" w:hAnsi="Times New Roman" w:cs="Times New Roman"/>
          <w:sz w:val="24"/>
          <w:szCs w:val="24"/>
        </w:rPr>
        <w:t>выполнение работ по капитальному ремонту фасада здания подстанции № 9 ЗГЭС АО «СХК»</w:t>
      </w:r>
    </w:p>
    <w:p w:rsidR="00BE2687" w:rsidRPr="00A83596" w:rsidRDefault="00BE2687" w:rsidP="001A28F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E2687" w:rsidRPr="00A83596" w:rsidRDefault="00BE2687" w:rsidP="001A28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sz w:val="24"/>
          <w:szCs w:val="24"/>
        </w:rPr>
        <w:t>выполнение работ по капитальному ремонту фасада здания подстанции № 9 ЗГЭС АО «СХК»</w:t>
      </w:r>
    </w:p>
    <w:p w:rsidR="00BE2687" w:rsidRPr="00A83596" w:rsidRDefault="00BE2687" w:rsidP="001A28F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работ: </w:t>
      </w:r>
      <w:r w:rsidRPr="00A83596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BE2687" w:rsidRPr="00A83596" w:rsidRDefault="00BE2687" w:rsidP="001A28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Сроки </w:t>
      </w:r>
      <w:r w:rsidRPr="00A8359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выполнения работ: </w:t>
      </w:r>
    </w:p>
    <w:p w:rsidR="00BE2687" w:rsidRPr="00A83596" w:rsidRDefault="00BE2687" w:rsidP="001A28F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sz w:val="24"/>
          <w:szCs w:val="24"/>
        </w:rPr>
        <w:t>с момента заключения договора в течение 10 (десяти) недель.</w:t>
      </w:r>
    </w:p>
    <w:p w:rsidR="00BE2687" w:rsidRPr="00A83596" w:rsidRDefault="00BE2687" w:rsidP="001A28F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работ:  </w:t>
      </w:r>
    </w:p>
    <w:p w:rsidR="00BE2687" w:rsidRPr="00A83596" w:rsidRDefault="00BE2687" w:rsidP="001A28FB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sz w:val="24"/>
          <w:szCs w:val="24"/>
        </w:rPr>
        <w:t>Россия, Томская область, г. Северск,  улица Первомайская, 1-ая береговая насосная ЗГЭС АО «СХК»</w:t>
      </w:r>
    </w:p>
    <w:p w:rsidR="00BE2687" w:rsidRPr="00A83596" w:rsidRDefault="00BE2687" w:rsidP="001A28FB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BE2687" w:rsidRPr="00A83596" w:rsidRDefault="00BE2687" w:rsidP="001A28FB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3596">
        <w:rPr>
          <w:rFonts w:ascii="Times New Roman" w:hAnsi="Times New Roman" w:cs="Times New Roman"/>
          <w:sz w:val="24"/>
          <w:szCs w:val="24"/>
        </w:rPr>
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</w:r>
      <w:r w:rsidRPr="00A83596">
        <w:rPr>
          <w:rFonts w:ascii="Times New Roman" w:hAnsi="Times New Roman" w:cs="Times New Roman"/>
          <w:i/>
          <w:iCs/>
          <w:sz w:val="24"/>
          <w:szCs w:val="24"/>
        </w:rPr>
        <w:t>форма КС-2</w:t>
      </w:r>
      <w:r w:rsidRPr="00A83596">
        <w:rPr>
          <w:rFonts w:ascii="Times New Roman" w:hAnsi="Times New Roman" w:cs="Times New Roman"/>
          <w:sz w:val="24"/>
          <w:szCs w:val="24"/>
        </w:rPr>
        <w:t>), и справки (</w:t>
      </w:r>
      <w:r w:rsidRPr="00A83596">
        <w:rPr>
          <w:rFonts w:ascii="Times New Roman" w:hAnsi="Times New Roman" w:cs="Times New Roman"/>
          <w:i/>
          <w:iCs/>
          <w:sz w:val="24"/>
          <w:szCs w:val="24"/>
        </w:rPr>
        <w:t>форма КС-3</w:t>
      </w:r>
      <w:r w:rsidRPr="00A83596">
        <w:rPr>
          <w:rFonts w:ascii="Times New Roman" w:hAnsi="Times New Roman" w:cs="Times New Roman"/>
          <w:sz w:val="24"/>
          <w:szCs w:val="24"/>
        </w:rPr>
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</w:r>
    </w:p>
    <w:p w:rsidR="00BE2687" w:rsidRPr="00A83596" w:rsidRDefault="00BE2687" w:rsidP="001A28FB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BE2687" w:rsidRPr="00A83596" w:rsidRDefault="00BE2687" w:rsidP="001A28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</w:rPr>
        <w:t>В базисных ценах на 01.01.2000г.: 373 161,69 руб. (316 238,72+НДС 56 922,97)</w:t>
      </w:r>
    </w:p>
    <w:p w:rsidR="00BE2687" w:rsidRPr="00A83596" w:rsidRDefault="00BE2687" w:rsidP="001A28FB">
      <w:pPr>
        <w:pStyle w:val="3"/>
        <w:tabs>
          <w:tab w:val="clear" w:pos="1307"/>
        </w:tabs>
        <w:ind w:left="0"/>
        <w:rPr>
          <w:rFonts w:ascii="Times New Roman" w:hAnsi="Times New Roman" w:cs="Times New Roman"/>
          <w:b/>
          <w:bCs/>
        </w:rPr>
      </w:pPr>
      <w:r w:rsidRPr="00A83596">
        <w:rPr>
          <w:rFonts w:ascii="Times New Roman" w:hAnsi="Times New Roman" w:cs="Times New Roman"/>
          <w:b/>
          <w:bCs/>
        </w:rPr>
        <w:t>В текущих ценах:</w:t>
      </w:r>
    </w:p>
    <w:p w:rsidR="00BE2687" w:rsidRPr="00A83596" w:rsidRDefault="00BE2687" w:rsidP="001A28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496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985</w:t>
      </w:r>
      <w:r w:rsidRPr="00A83596">
        <w:rPr>
          <w:rFonts w:ascii="Times New Roman" w:hAnsi="Times New Roman" w:cs="Times New Roman"/>
          <w:color w:val="000000"/>
          <w:sz w:val="24"/>
          <w:szCs w:val="24"/>
        </w:rPr>
        <w:t xml:space="preserve"> (четыреста девяносто шесть тысяч девятьсот восемьдесят пять)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87 копеек, включая НДС 18% </w:t>
      </w:r>
    </w:p>
    <w:p w:rsidR="00BE2687" w:rsidRPr="00A83596" w:rsidRDefault="00BE2687" w:rsidP="001A28F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421 174</w:t>
      </w:r>
      <w:r w:rsidRPr="00A83596">
        <w:rPr>
          <w:rFonts w:ascii="Times New Roman" w:hAnsi="Times New Roman" w:cs="Times New Roman"/>
          <w:color w:val="000000"/>
          <w:sz w:val="24"/>
          <w:szCs w:val="24"/>
        </w:rPr>
        <w:t xml:space="preserve"> (четыреста двадцать одна тысяча сто семьдесят четыре)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рубля 46 копеек, без учета НДС</w:t>
      </w:r>
    </w:p>
    <w:p w:rsidR="00BE2687" w:rsidRPr="00A83596" w:rsidRDefault="00BE2687" w:rsidP="001A28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2687" w:rsidRPr="00A83596" w:rsidRDefault="00BE2687" w:rsidP="001A28F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BE2687" w:rsidRPr="00A83596" w:rsidRDefault="00BE2687" w:rsidP="001A28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sz w:val="24"/>
          <w:szCs w:val="24"/>
        </w:rPr>
        <w:t xml:space="preserve"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</w:r>
    </w:p>
    <w:p w:rsidR="00BE2687" w:rsidRPr="00A83596" w:rsidRDefault="00BE2687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2687" w:rsidRPr="00A83596" w:rsidRDefault="00BE2687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№98/4763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«20» апреля 2015 года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83596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83596">
        <w:rPr>
          <w:rStyle w:val="Hyperlink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31502274984,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83596">
          <w:rPr>
            <w:rStyle w:val="Hyperlink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83596">
        <w:rPr>
          <w:rFonts w:ascii="Times New Roman" w:hAnsi="Times New Roman" w:cs="Times New Roman"/>
          <w:sz w:val="24"/>
          <w:szCs w:val="24"/>
          <w:lang w:eastAsia="ru-RU"/>
        </w:rPr>
        <w:t>, закупка №150420/0506/257,</w:t>
      </w:r>
      <w:r w:rsidRPr="00A835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№R026841.</w:t>
      </w:r>
    </w:p>
    <w:p w:rsidR="00BE2687" w:rsidRPr="00A83596" w:rsidRDefault="00BE2687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2687" w:rsidRPr="00A83596" w:rsidRDefault="00BE2687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</w:rPr>
        <w:t>Процедура открытия доступа к поданным заявкам на участие в открытом запросе предл</w:t>
      </w:r>
      <w:r>
        <w:rPr>
          <w:rFonts w:ascii="Times New Roman" w:hAnsi="Times New Roman" w:cs="Times New Roman"/>
          <w:sz w:val="24"/>
          <w:szCs w:val="24"/>
        </w:rPr>
        <w:t>ожений состоялась «05» мая 2015 года</w:t>
      </w:r>
      <w:r w:rsidRPr="00A83596">
        <w:rPr>
          <w:rFonts w:ascii="Times New Roman" w:hAnsi="Times New Roman" w:cs="Times New Roman"/>
          <w:sz w:val="24"/>
          <w:szCs w:val="24"/>
        </w:rPr>
        <w:t xml:space="preserve"> в 05:00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(время московское) 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 w:rsidRPr="00A83596">
        <w:rPr>
          <w:rFonts w:ascii="Times New Roman" w:hAnsi="Times New Roman" w:cs="Times New Roman"/>
          <w:snapToGrid w:val="0"/>
          <w:sz w:val="24"/>
          <w:szCs w:val="24"/>
        </w:rPr>
        <w:t xml:space="preserve">в автоматическом режиме на электронной площадке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ЭТП АКД.</w:t>
      </w:r>
    </w:p>
    <w:p w:rsidR="00BE2687" w:rsidRPr="00A83596" w:rsidRDefault="00BE2687" w:rsidP="00D6694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«05» мая 2015 года на ЭТП АКД всего подано 3 (три) заявки на участие в запросе предложений.</w:t>
      </w:r>
    </w:p>
    <w:p w:rsidR="00BE2687" w:rsidRPr="00A83596" w:rsidRDefault="00BE2687" w:rsidP="00D6694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>Всего отозвано: 0.</w:t>
      </w:r>
    </w:p>
    <w:p w:rsidR="00BE2687" w:rsidRPr="00A83596" w:rsidRDefault="00BE2687" w:rsidP="00D6694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2687" w:rsidRPr="00A83596" w:rsidRDefault="00BE2687" w:rsidP="00D6694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</w:rPr>
        <w:t>Результаты открытия доступа к заявкам на участие в запросе предложений:</w:t>
      </w: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7"/>
        <w:gridCol w:w="2877"/>
        <w:gridCol w:w="2098"/>
        <w:gridCol w:w="1638"/>
        <w:gridCol w:w="2166"/>
      </w:tblGrid>
      <w:tr w:rsidR="00BE2687" w:rsidRPr="00A83596" w:rsidTr="0011356E">
        <w:trPr>
          <w:trHeight w:val="1132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687" w:rsidRPr="00A83596" w:rsidRDefault="00BE2687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 АКД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687" w:rsidRPr="00A83596" w:rsidRDefault="00BE2687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предложений, </w:t>
            </w:r>
          </w:p>
          <w:p w:rsidR="00BE2687" w:rsidRPr="00A83596" w:rsidRDefault="00BE2687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687" w:rsidRPr="00A83596" w:rsidRDefault="00BE2687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 адрес 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E2687" w:rsidRPr="00A83596" w:rsidRDefault="00BE2687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687" w:rsidRPr="00A83596" w:rsidRDefault="00BE2687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E2687" w:rsidRPr="00A83596" w:rsidTr="0011356E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sz w:val="24"/>
                <w:szCs w:val="24"/>
              </w:rPr>
              <w:t>9763_R026841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1135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«УПРАВЛЯЮЩАЯ КОМПАНИЯ «ТЕХСЕРВИС» </w:t>
            </w:r>
          </w:p>
          <w:p w:rsidR="00BE2687" w:rsidRPr="00A83596" w:rsidRDefault="00BE2687" w:rsidP="001135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1135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ИНН 7024033470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DB1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DB1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DB1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636000, ТОМСКАЯ ОБЛ, СЕВЕРСК Г, СОВЕТСКАЯ УЛ, 22, 3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9F4FE3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9F4FE3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9F4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  <w:lang w:val="en-US"/>
              </w:rPr>
              <w:t>30.04.2015 11:42:04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BE2687" w:rsidRPr="00A83596" w:rsidRDefault="00BE2687" w:rsidP="004025D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BE2687" w:rsidRPr="00A83596" w:rsidRDefault="00BE2687" w:rsidP="004025D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5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496.895,86 рублей  с НДС</w:t>
            </w:r>
          </w:p>
        </w:tc>
      </w:tr>
      <w:tr w:rsidR="00BE2687" w:rsidRPr="00A83596" w:rsidTr="0011356E">
        <w:trPr>
          <w:trHeight w:val="1278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596">
              <w:rPr>
                <w:rFonts w:ascii="Times New Roman" w:hAnsi="Times New Roman" w:cs="Times New Roman"/>
                <w:sz w:val="24"/>
                <w:szCs w:val="24"/>
              </w:rPr>
              <w:t>2926_R026841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1135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АКЦИОНЕРНОЕ ОБЩЕСТВО «ТВЭЛ-СТРОЙ»</w:t>
            </w:r>
          </w:p>
          <w:p w:rsidR="00BE2687" w:rsidRPr="00A83596" w:rsidRDefault="00BE2687" w:rsidP="001135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1135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ИНН 7726523814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DB1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DB1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  <w:lang w:val="en-US"/>
              </w:rPr>
              <w:t>117105, МОСКВА Г, ВАРШАВСКОЕ Ш, 3, 23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9F4FE3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9F4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  <w:lang w:val="en-US"/>
              </w:rPr>
              <w:t>30.04.2015 13:28:18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E2687" w:rsidRPr="00A83596" w:rsidRDefault="00BE2687" w:rsidP="004025D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5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496.890,00 рублей  с НДС</w:t>
            </w:r>
          </w:p>
        </w:tc>
      </w:tr>
      <w:tr w:rsidR="00BE2687" w:rsidRPr="00A83596" w:rsidTr="0011356E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596">
              <w:rPr>
                <w:rFonts w:ascii="Times New Roman" w:hAnsi="Times New Roman" w:cs="Times New Roman"/>
                <w:sz w:val="24"/>
                <w:szCs w:val="24"/>
              </w:rPr>
              <w:t>5165_R026841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1135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«СТРОЙТЕХ» </w:t>
            </w:r>
          </w:p>
          <w:p w:rsidR="00BE2687" w:rsidRPr="00A83596" w:rsidRDefault="00BE2687" w:rsidP="001135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1135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ИНН 7017250001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DB1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DB1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</w:rPr>
              <w:t>634000, ТОМСКАЯ ОБЛ, ТОМСК Г, СИБИРСКАЯ УЛ, 111Б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9F4FE3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BE2687" w:rsidRPr="00A83596" w:rsidRDefault="00BE2687" w:rsidP="009F4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3596">
              <w:rPr>
                <w:rFonts w:ascii="Times New Roman" w:hAnsi="Times New Roman" w:cs="Times New Roman"/>
                <w:snapToGrid w:val="0"/>
                <w:lang w:val="en-US"/>
              </w:rPr>
              <w:t>30.04.2015 15:25:18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BE2687" w:rsidRPr="00A83596" w:rsidRDefault="00BE2687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E2687" w:rsidRPr="00A83596" w:rsidRDefault="00BE2687" w:rsidP="004025D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59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487.046,14 рублей  с НДС</w:t>
            </w:r>
          </w:p>
        </w:tc>
      </w:tr>
    </w:tbl>
    <w:p w:rsidR="00BE2687" w:rsidRDefault="00BE2687" w:rsidP="00633366">
      <w:pPr>
        <w:pStyle w:val="NormalWeb"/>
        <w:jc w:val="both"/>
        <w:rPr>
          <w:rFonts w:ascii="Times New Roman" w:hAnsi="Times New Roman" w:cs="Times New Roman"/>
        </w:rPr>
      </w:pPr>
    </w:p>
    <w:p w:rsidR="00BE2687" w:rsidRPr="00A83596" w:rsidRDefault="00BE2687" w:rsidP="00633366">
      <w:pPr>
        <w:pStyle w:val="NormalWeb"/>
        <w:jc w:val="both"/>
        <w:rPr>
          <w:rFonts w:ascii="Times New Roman" w:hAnsi="Times New Roman" w:cs="Times New Roman"/>
          <w:color w:val="000000"/>
        </w:rPr>
      </w:pPr>
      <w:r w:rsidRPr="00A83596">
        <w:rPr>
          <w:rFonts w:ascii="Times New Roman" w:hAnsi="Times New Roman" w:cs="Times New Roman"/>
        </w:rPr>
        <w:t xml:space="preserve">Секретарь </w:t>
      </w:r>
      <w:r w:rsidRPr="00A83596">
        <w:rPr>
          <w:rFonts w:ascii="Times New Roman" w:hAnsi="Times New Roman" w:cs="Times New Roman"/>
          <w:color w:val="000000"/>
        </w:rPr>
        <w:t>единой закупочной комиссии АО «СХК» (без права голоса):</w:t>
      </w:r>
    </w:p>
    <w:p w:rsidR="00BE2687" w:rsidRPr="00A83596" w:rsidRDefault="00BE2687" w:rsidP="0011356E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A83596">
        <w:rPr>
          <w:rFonts w:ascii="Times New Roman" w:hAnsi="Times New Roman" w:cs="Times New Roman"/>
          <w:color w:val="000000"/>
        </w:rPr>
        <w:tab/>
        <w:t>Данные ЭП: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E2687" w:rsidRPr="00A83596">
        <w:tc>
          <w:tcPr>
            <w:tcW w:w="2562" w:type="dxa"/>
          </w:tcPr>
          <w:p w:rsidR="00BE2687" w:rsidRPr="00A83596" w:rsidRDefault="00BE2687" w:rsidP="00B61CD3">
            <w:pPr>
              <w:pStyle w:val="Normal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3596">
              <w:rPr>
                <w:rFonts w:ascii="Times New Roman" w:hAnsi="Times New Roman" w:cs="Times New Roman"/>
                <w:color w:val="000000"/>
              </w:rPr>
              <w:t>Подписант</w:t>
            </w:r>
          </w:p>
        </w:tc>
        <w:tc>
          <w:tcPr>
            <w:tcW w:w="2563" w:type="dxa"/>
          </w:tcPr>
          <w:p w:rsidR="00BE2687" w:rsidRPr="00A83596" w:rsidRDefault="00BE2687" w:rsidP="00B61CD3">
            <w:pPr>
              <w:pStyle w:val="Normal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3596">
              <w:rPr>
                <w:rFonts w:ascii="Times New Roman" w:hAnsi="Times New Roman" w:cs="Times New Roman"/>
                <w:color w:val="000000"/>
              </w:rPr>
              <w:t>Дата подписания</w:t>
            </w:r>
          </w:p>
        </w:tc>
        <w:tc>
          <w:tcPr>
            <w:tcW w:w="2563" w:type="dxa"/>
          </w:tcPr>
          <w:p w:rsidR="00BE2687" w:rsidRPr="00A83596" w:rsidRDefault="00BE2687" w:rsidP="00B61CD3">
            <w:pPr>
              <w:pStyle w:val="Normal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3596">
              <w:rPr>
                <w:rFonts w:ascii="Times New Roman" w:hAnsi="Times New Roman" w:cs="Times New Roman"/>
                <w:color w:val="000000"/>
              </w:rPr>
              <w:t>Документ</w:t>
            </w:r>
          </w:p>
        </w:tc>
        <w:tc>
          <w:tcPr>
            <w:tcW w:w="2563" w:type="dxa"/>
          </w:tcPr>
          <w:p w:rsidR="00BE2687" w:rsidRPr="00A83596" w:rsidRDefault="00BE2687" w:rsidP="00B61CD3">
            <w:pPr>
              <w:pStyle w:val="Normal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3596">
              <w:rPr>
                <w:rFonts w:ascii="Times New Roman" w:hAnsi="Times New Roman" w:cs="Times New Roman"/>
                <w:color w:val="000000"/>
              </w:rPr>
              <w:t>ЭП</w:t>
            </w:r>
          </w:p>
        </w:tc>
      </w:tr>
      <w:tr w:rsidR="00BE2687" w:rsidRPr="00A83596">
        <w:tc>
          <w:tcPr>
            <w:tcW w:w="2562" w:type="dxa"/>
          </w:tcPr>
          <w:p w:rsidR="00BE2687" w:rsidRPr="00A83596" w:rsidRDefault="00BE2687" w:rsidP="00B61CD3">
            <w:pPr>
              <w:pStyle w:val="Normal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3596">
              <w:rPr>
                <w:rFonts w:ascii="Times New Roman" w:hAnsi="Times New Roman" w:cs="Times New Roman"/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</w:tcPr>
          <w:p w:rsidR="00BE2687" w:rsidRPr="00A83596" w:rsidRDefault="00BE2687" w:rsidP="00B61CD3">
            <w:pPr>
              <w:pStyle w:val="Normal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3596">
              <w:rPr>
                <w:rFonts w:ascii="Times New Roman" w:hAnsi="Times New Roman" w:cs="Times New Roman"/>
                <w:color w:val="000000"/>
              </w:rPr>
              <w:t>05.05.2015</w:t>
            </w:r>
          </w:p>
        </w:tc>
        <w:tc>
          <w:tcPr>
            <w:tcW w:w="2563" w:type="dxa"/>
          </w:tcPr>
          <w:p w:rsidR="00BE2687" w:rsidRPr="00A83596" w:rsidRDefault="00BE2687" w:rsidP="00B61CD3">
            <w:pPr>
              <w:pStyle w:val="Normal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3596">
              <w:rPr>
                <w:rFonts w:ascii="Times New Roman" w:hAnsi="Times New Roman" w:cs="Times New Roman"/>
                <w:color w:val="000000"/>
              </w:rPr>
              <w:t>Доверенность № 19/237Д от 25.11.2014</w:t>
            </w:r>
          </w:p>
        </w:tc>
        <w:tc>
          <w:tcPr>
            <w:tcW w:w="2563" w:type="dxa"/>
          </w:tcPr>
          <w:p w:rsidR="00BE2687" w:rsidRPr="00A83596" w:rsidRDefault="00BE2687" w:rsidP="00B61CD3">
            <w:pPr>
              <w:pStyle w:val="NormalWeb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3596">
              <w:rPr>
                <w:rFonts w:ascii="Times New Roman" w:hAnsi="Times New Roman" w:cs="Times New Roman"/>
                <w:color w:val="000000"/>
              </w:rPr>
              <w:t>№ 5b 2e 5b 77 00 01 00 00 02 f4</w:t>
            </w:r>
          </w:p>
        </w:tc>
      </w:tr>
    </w:tbl>
    <w:p w:rsidR="00BE2687" w:rsidRPr="00A83596" w:rsidRDefault="00BE2687" w:rsidP="00B61CD3">
      <w:pPr>
        <w:pStyle w:val="NormalWeb"/>
        <w:jc w:val="both"/>
        <w:rPr>
          <w:rFonts w:ascii="Times New Roman" w:hAnsi="Times New Roman" w:cs="Times New Roman"/>
          <w:color w:val="000000"/>
        </w:rPr>
      </w:pPr>
    </w:p>
    <w:sectPr w:rsidR="00BE2687" w:rsidRPr="00A83596" w:rsidSect="00897201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687" w:rsidRDefault="00BE2687">
      <w:pPr>
        <w:spacing w:after="0" w:line="240" w:lineRule="auto"/>
      </w:pPr>
      <w:r>
        <w:separator/>
      </w:r>
    </w:p>
  </w:endnote>
  <w:endnote w:type="continuationSeparator" w:id="1">
    <w:p w:rsidR="00BE2687" w:rsidRDefault="00BE2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687" w:rsidRPr="0011356E" w:rsidRDefault="00BE2687">
    <w:pPr>
      <w:pStyle w:val="BodyText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11356E">
      <w:rPr>
        <w:rFonts w:ascii="Times New Roman" w:hAnsi="Times New Roman" w:cs="Times New Roman"/>
        <w:sz w:val="16"/>
        <w:szCs w:val="16"/>
      </w:rPr>
      <w:t>Протокол № 708-SH-2015/568</w:t>
    </w:r>
  </w:p>
  <w:p w:rsidR="00BE2687" w:rsidRPr="0011356E" w:rsidRDefault="00BE2687" w:rsidP="001A28FB">
    <w:pPr>
      <w:keepLines/>
      <w:tabs>
        <w:tab w:val="left" w:pos="252"/>
      </w:tabs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 w:rsidRPr="0011356E"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предложений на право заключения договора</w:t>
    </w:r>
  </w:p>
  <w:p w:rsidR="00BE2687" w:rsidRPr="0011356E" w:rsidRDefault="00BE2687" w:rsidP="0011356E">
    <w:pPr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 w:rsidRPr="0011356E">
      <w:rPr>
        <w:rFonts w:ascii="Times New Roman" w:hAnsi="Times New Roman" w:cs="Times New Roman"/>
        <w:sz w:val="16"/>
        <w:szCs w:val="16"/>
      </w:rPr>
      <w:t>на выполнение работ по капитальному ремонту фасада здания подстанции № 9 ЗГЭС АО «СХК»</w:t>
    </w:r>
  </w:p>
  <w:p w:rsidR="00BE2687" w:rsidRDefault="00BE2687">
    <w:pPr>
      <w:pStyle w:val="Footer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687" w:rsidRDefault="00BE2687">
      <w:pPr>
        <w:spacing w:after="0" w:line="240" w:lineRule="auto"/>
      </w:pPr>
      <w:r>
        <w:separator/>
      </w:r>
    </w:p>
  </w:footnote>
  <w:footnote w:type="continuationSeparator" w:id="1">
    <w:p w:rsidR="00BE2687" w:rsidRDefault="00BE26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A6C"/>
    <w:rsid w:val="000345FB"/>
    <w:rsid w:val="0008469F"/>
    <w:rsid w:val="0011356E"/>
    <w:rsid w:val="00121BDA"/>
    <w:rsid w:val="001658C9"/>
    <w:rsid w:val="001A28FB"/>
    <w:rsid w:val="001C03C4"/>
    <w:rsid w:val="00203502"/>
    <w:rsid w:val="002A2428"/>
    <w:rsid w:val="002D0CE8"/>
    <w:rsid w:val="002D4C8A"/>
    <w:rsid w:val="002E580D"/>
    <w:rsid w:val="002E5BE6"/>
    <w:rsid w:val="0036268C"/>
    <w:rsid w:val="00370240"/>
    <w:rsid w:val="003E66D6"/>
    <w:rsid w:val="004025D7"/>
    <w:rsid w:val="00535C3F"/>
    <w:rsid w:val="00560C21"/>
    <w:rsid w:val="005A3345"/>
    <w:rsid w:val="005B5B4E"/>
    <w:rsid w:val="005F74F1"/>
    <w:rsid w:val="00633366"/>
    <w:rsid w:val="00642508"/>
    <w:rsid w:val="00643AE8"/>
    <w:rsid w:val="00746D00"/>
    <w:rsid w:val="00752F55"/>
    <w:rsid w:val="00832414"/>
    <w:rsid w:val="00883661"/>
    <w:rsid w:val="00897201"/>
    <w:rsid w:val="008C15A8"/>
    <w:rsid w:val="008C3009"/>
    <w:rsid w:val="009C0A6C"/>
    <w:rsid w:val="009E5A9C"/>
    <w:rsid w:val="009F4FE3"/>
    <w:rsid w:val="00A83596"/>
    <w:rsid w:val="00B00E94"/>
    <w:rsid w:val="00B61CD3"/>
    <w:rsid w:val="00B62238"/>
    <w:rsid w:val="00BC22E5"/>
    <w:rsid w:val="00BC45C0"/>
    <w:rsid w:val="00BE2687"/>
    <w:rsid w:val="00C24F22"/>
    <w:rsid w:val="00D30EF4"/>
    <w:rsid w:val="00D66941"/>
    <w:rsid w:val="00DB1205"/>
    <w:rsid w:val="00DD74CE"/>
    <w:rsid w:val="00EB491F"/>
    <w:rsid w:val="00FD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20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89720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97201"/>
    <w:rPr>
      <w:color w:val="800080"/>
      <w:u w:val="singl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97201"/>
    <w:rPr>
      <w:rFonts w:ascii="Times New Roman" w:hAnsi="Times New Roman" w:cs="Times New Roman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897201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121BDA"/>
    <w:rPr>
      <w:rFonts w:ascii="Calibri" w:hAnsi="Calibri" w:cs="Calibri"/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97201"/>
    <w:rPr>
      <w:sz w:val="22"/>
      <w:szCs w:val="22"/>
    </w:rPr>
  </w:style>
  <w:style w:type="paragraph" w:styleId="Header">
    <w:name w:val="header"/>
    <w:basedOn w:val="Normal"/>
    <w:link w:val="HeaderChar"/>
    <w:uiPriority w:val="99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97201"/>
    <w:rPr>
      <w:sz w:val="22"/>
      <w:szCs w:val="22"/>
    </w:rPr>
  </w:style>
  <w:style w:type="paragraph" w:styleId="Footer">
    <w:name w:val="footer"/>
    <w:basedOn w:val="Normal"/>
    <w:link w:val="FooterChar"/>
    <w:uiPriority w:val="99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97201"/>
    <w:rPr>
      <w:rFonts w:ascii="Times New Roman" w:hAnsi="Times New Roman" w:cs="Times New Roman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897201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97201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121BDA"/>
    <w:rPr>
      <w:sz w:val="2"/>
      <w:szCs w:val="2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97201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21BDA"/>
    <w:rPr>
      <w:sz w:val="2"/>
      <w:szCs w:val="2"/>
      <w:lang w:eastAsia="en-US"/>
    </w:rPr>
  </w:style>
  <w:style w:type="paragraph" w:customStyle="1" w:styleId="msolistparagraph0">
    <w:name w:val="msolistparagraph"/>
    <w:basedOn w:val="Normal"/>
    <w:uiPriority w:val="99"/>
    <w:rsid w:val="00897201"/>
    <w:pPr>
      <w:ind w:left="720"/>
    </w:pPr>
  </w:style>
  <w:style w:type="paragraph" w:customStyle="1" w:styleId="a">
    <w:name w:val="* С выравниванием по левому краю"/>
    <w:uiPriority w:val="99"/>
    <w:rsid w:val="0089720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897201"/>
    <w:rPr>
      <w:sz w:val="16"/>
      <w:szCs w:val="16"/>
    </w:rPr>
  </w:style>
  <w:style w:type="paragraph" w:styleId="NormalWeb">
    <w:name w:val="Normal (Web)"/>
    <w:basedOn w:val="Normal"/>
    <w:uiPriority w:val="99"/>
    <w:rsid w:val="00897201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1">
    <w:name w:val="Абзац списка1"/>
    <w:basedOn w:val="Normal"/>
    <w:link w:val="ListParagraphChar"/>
    <w:uiPriority w:val="99"/>
    <w:rsid w:val="00D30EF4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D30EF4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BodyTextIndent2"/>
    <w:uiPriority w:val="99"/>
    <w:rsid w:val="00535C3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535C3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21BDA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706</Words>
  <Characters>4026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708-SH-2015/109</dc:title>
  <dc:subject/>
  <dc:creator>ss</dc:creator>
  <cp:keywords/>
  <dc:description/>
  <cp:lastModifiedBy>yaamitukevich</cp:lastModifiedBy>
  <cp:revision>3</cp:revision>
  <dcterms:created xsi:type="dcterms:W3CDTF">2015-05-05T05:26:00Z</dcterms:created>
  <dcterms:modified xsi:type="dcterms:W3CDTF">2015-05-06T03:10:00Z</dcterms:modified>
</cp:coreProperties>
</file>