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262" w:rsidRDefault="00B33262" w:rsidP="00681475">
      <w:pPr>
        <w:jc w:val="center"/>
        <w:rPr>
          <w:rFonts w:ascii="Cambria" w:hAnsi="Cambria"/>
          <w:lang w:val="en-US"/>
        </w:rPr>
      </w:pPr>
      <w:r w:rsidRPr="00FA3395"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5" o:title=""/>
          </v:shape>
        </w:pict>
      </w:r>
    </w:p>
    <w:p w:rsidR="00B33262" w:rsidRPr="00126C2A" w:rsidRDefault="00B33262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B33262" w:rsidRPr="00126C2A" w:rsidRDefault="00B33262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B33262" w:rsidRPr="00126C2A" w:rsidRDefault="00B33262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B33262" w:rsidRPr="000F506F" w:rsidRDefault="00B33262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B33262" w:rsidRPr="000F506F" w:rsidRDefault="00B33262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B33262" w:rsidRDefault="00B33262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150508/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/005/1</w:t>
      </w:r>
    </w:p>
    <w:p w:rsidR="00B33262" w:rsidRPr="003D586F" w:rsidRDefault="00B33262" w:rsidP="00126C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D586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B33262" w:rsidRPr="003D586F" w:rsidRDefault="00B33262" w:rsidP="003D586F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24"/>
          <w:szCs w:val="24"/>
        </w:rPr>
      </w:pPr>
      <w:r w:rsidRPr="003D586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  <w:r w:rsidRPr="003D586F">
        <w:rPr>
          <w:rFonts w:ascii="Times New Roman" w:hAnsi="Times New Roman"/>
          <w:b/>
          <w:sz w:val="24"/>
          <w:szCs w:val="24"/>
        </w:rPr>
        <w:t xml:space="preserve">на </w:t>
      </w:r>
      <w:r w:rsidRPr="003D586F">
        <w:rPr>
          <w:rFonts w:ascii="Times New Roman" w:hAnsi="Times New Roman"/>
          <w:b/>
          <w:bCs/>
          <w:sz w:val="24"/>
          <w:szCs w:val="24"/>
        </w:rPr>
        <w:t>оказание услуг по техническому обслуживанию автоматической пожарной сигнализации, системы оповещения о пожаре и системы пожаротушения</w:t>
      </w:r>
    </w:p>
    <w:p w:rsidR="00B33262" w:rsidRPr="003D586F" w:rsidRDefault="00B33262" w:rsidP="00AC13C8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33262" w:rsidRPr="00746F43" w:rsidRDefault="00B33262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B33262" w:rsidRPr="00126C2A" w:rsidRDefault="00B33262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</w:t>
      </w:r>
      <w:r w:rsidRPr="003D586F">
        <w:rPr>
          <w:rFonts w:ascii="Times New Roman" w:hAnsi="Times New Roman"/>
          <w:bCs/>
          <w:sz w:val="24"/>
          <w:szCs w:val="24"/>
          <w:lang w:eastAsia="ru-RU"/>
        </w:rPr>
        <w:t>26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» мая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4"/>
            <w:szCs w:val="24"/>
            <w:lang w:eastAsia="ru-RU"/>
          </w:rPr>
          <w:t>2015</w:t>
        </w:r>
        <w:r w:rsidRPr="00126C2A">
          <w:rPr>
            <w:rFonts w:ascii="Times New Roman" w:hAnsi="Times New Roman"/>
            <w:bCs/>
            <w:sz w:val="24"/>
            <w:szCs w:val="24"/>
            <w:lang w:eastAsia="ru-RU"/>
          </w:rPr>
          <w:t xml:space="preserve"> г</w:t>
        </w:r>
      </w:smartTag>
      <w:r w:rsidRPr="00126C2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B33262" w:rsidRPr="00126C2A" w:rsidRDefault="00B33262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3262" w:rsidRPr="00126C2A" w:rsidRDefault="00B33262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</w:t>
      </w:r>
      <w:r>
        <w:rPr>
          <w:rFonts w:ascii="Times New Roman" w:hAnsi="Times New Roman"/>
          <w:sz w:val="24"/>
          <w:szCs w:val="24"/>
          <w:lang w:eastAsia="ru-RU"/>
        </w:rPr>
        <w:t>й запрос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126C2A">
          <w:rPr>
            <w:rStyle w:val="Hyperlink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B33262" w:rsidRPr="00126C2A" w:rsidRDefault="00B33262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62" w:rsidRPr="001D7BAC" w:rsidRDefault="00B33262" w:rsidP="003D586F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B33262" w:rsidRPr="00A41F2D" w:rsidRDefault="00B33262" w:rsidP="003D586F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A41F2D">
        <w:rPr>
          <w:rFonts w:ascii="Times New Roman" w:hAnsi="Times New Roman"/>
          <w:b/>
          <w:sz w:val="24"/>
          <w:szCs w:val="24"/>
        </w:rPr>
        <w:t>Заказчик, являющийся Организатором закупки</w:t>
      </w:r>
      <w:r w:rsidRPr="00A41F2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Общество с ограниченной ответственностью</w:t>
      </w:r>
      <w:r w:rsidRPr="00A41F2D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«Ремонтно-механический завод Горно-химического комбината».</w:t>
      </w:r>
    </w:p>
    <w:p w:rsidR="00B33262" w:rsidRPr="003D586F" w:rsidRDefault="00B33262" w:rsidP="003D586F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D586F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3D586F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3D586F">
        <w:rPr>
          <w:rFonts w:ascii="Times New Roman" w:hAnsi="Times New Roman"/>
          <w:b/>
          <w:sz w:val="24"/>
          <w:szCs w:val="24"/>
        </w:rPr>
        <w:t>:</w:t>
      </w:r>
      <w:r w:rsidRPr="003D586F">
        <w:rPr>
          <w:rFonts w:ascii="Times New Roman" w:hAnsi="Times New Roman"/>
          <w:bCs/>
          <w:sz w:val="24"/>
          <w:szCs w:val="24"/>
        </w:rPr>
        <w:t xml:space="preserve"> оказание услуг по техническому обслуживанию автоматической пожарной сигнализации, системы оповещения о пожаре и системы пожаротушения.</w:t>
      </w:r>
    </w:p>
    <w:p w:rsidR="00B33262" w:rsidRPr="003D586F" w:rsidRDefault="00B33262" w:rsidP="003D586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D586F">
        <w:rPr>
          <w:rFonts w:ascii="Times New Roman" w:hAnsi="Times New Roman"/>
          <w:b/>
          <w:sz w:val="24"/>
          <w:szCs w:val="24"/>
        </w:rPr>
        <w:t xml:space="preserve">Состав и объем оказания услуг: </w:t>
      </w:r>
      <w:r w:rsidRPr="003D586F">
        <w:rPr>
          <w:rFonts w:ascii="Times New Roman" w:hAnsi="Times New Roman"/>
          <w:sz w:val="24"/>
          <w:szCs w:val="24"/>
        </w:rPr>
        <w:t>все необходимые сведения приведены в Томе 2 закупочной документации.</w:t>
      </w:r>
    </w:p>
    <w:p w:rsidR="00B33262" w:rsidRPr="003D586F" w:rsidRDefault="00B33262" w:rsidP="003D586F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b/>
        </w:rPr>
      </w:pPr>
      <w:r w:rsidRPr="003D586F">
        <w:rPr>
          <w:b/>
        </w:rPr>
        <w:t xml:space="preserve">Срок оказания услуг: </w:t>
      </w:r>
    </w:p>
    <w:p w:rsidR="00B33262" w:rsidRPr="003D586F" w:rsidRDefault="00B33262" w:rsidP="003D586F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3D586F">
        <w:rPr>
          <w:rStyle w:val="FontStyle215"/>
          <w:sz w:val="24"/>
        </w:rPr>
        <w:t xml:space="preserve">- начало: </w:t>
      </w:r>
      <w:r w:rsidRPr="003D586F">
        <w:rPr>
          <w:spacing w:val="5"/>
        </w:rPr>
        <w:t>с момента подписания договора;</w:t>
      </w:r>
    </w:p>
    <w:p w:rsidR="00B33262" w:rsidRPr="003D586F" w:rsidRDefault="00B33262" w:rsidP="003D586F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bCs/>
        </w:rPr>
      </w:pPr>
      <w:r w:rsidRPr="003D586F">
        <w:rPr>
          <w:rStyle w:val="FontStyle215"/>
          <w:sz w:val="24"/>
        </w:rPr>
        <w:t>- окончание: 19.12.2015 г.</w:t>
      </w:r>
    </w:p>
    <w:p w:rsidR="00B33262" w:rsidRPr="003D586F" w:rsidRDefault="00B33262" w:rsidP="003D58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586F">
        <w:rPr>
          <w:rFonts w:ascii="Times New Roman" w:hAnsi="Times New Roman"/>
          <w:sz w:val="24"/>
          <w:szCs w:val="24"/>
        </w:rPr>
        <w:t>Место нахождения систем: территория ООО «РМЗ ГХК» - Российская Федерация, Красноярский край, г. Железногорск, ул. Ленина, д. 64.</w:t>
      </w:r>
    </w:p>
    <w:p w:rsidR="00B33262" w:rsidRPr="003D586F" w:rsidRDefault="00B33262" w:rsidP="003D586F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586F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3D586F">
        <w:rPr>
          <w:rFonts w:ascii="Times New Roman" w:hAnsi="Times New Roman"/>
          <w:sz w:val="24"/>
          <w:szCs w:val="24"/>
        </w:rPr>
        <w:t xml:space="preserve"> </w:t>
      </w:r>
      <w:r w:rsidRPr="003D586F">
        <w:rPr>
          <w:rFonts w:ascii="Times New Roman" w:hAnsi="Times New Roman"/>
          <w:b/>
          <w:sz w:val="24"/>
          <w:szCs w:val="24"/>
        </w:rPr>
        <w:t xml:space="preserve">297 463 </w:t>
      </w:r>
      <w:r w:rsidRPr="003D586F">
        <w:rPr>
          <w:rFonts w:ascii="Times New Roman" w:hAnsi="Times New Roman"/>
          <w:sz w:val="24"/>
          <w:szCs w:val="24"/>
        </w:rPr>
        <w:t xml:space="preserve">(двести девяносто семь тысяч четыреста шестьдесят три) рубля </w:t>
      </w:r>
      <w:r w:rsidRPr="003D586F">
        <w:rPr>
          <w:rFonts w:ascii="Times New Roman" w:hAnsi="Times New Roman"/>
          <w:b/>
          <w:sz w:val="24"/>
          <w:szCs w:val="24"/>
        </w:rPr>
        <w:t>99</w:t>
      </w:r>
      <w:r w:rsidRPr="003D586F">
        <w:rPr>
          <w:rFonts w:ascii="Times New Roman" w:hAnsi="Times New Roman"/>
          <w:sz w:val="24"/>
          <w:szCs w:val="24"/>
        </w:rPr>
        <w:t xml:space="preserve"> копеек, включая НДС 18 %.</w:t>
      </w:r>
    </w:p>
    <w:p w:rsidR="00B33262" w:rsidRPr="003D586F" w:rsidRDefault="00B33262" w:rsidP="003D586F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D586F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3D586F">
        <w:rPr>
          <w:rFonts w:ascii="Times New Roman" w:hAnsi="Times New Roman"/>
          <w:sz w:val="24"/>
          <w:szCs w:val="24"/>
        </w:rPr>
        <w:t xml:space="preserve"> </w:t>
      </w:r>
      <w:r w:rsidRPr="003D586F">
        <w:rPr>
          <w:rFonts w:ascii="Times New Roman" w:hAnsi="Times New Roman"/>
          <w:b/>
          <w:sz w:val="24"/>
          <w:szCs w:val="24"/>
        </w:rPr>
        <w:t xml:space="preserve">252 088 </w:t>
      </w:r>
      <w:r w:rsidRPr="003D586F">
        <w:rPr>
          <w:rFonts w:ascii="Times New Roman" w:hAnsi="Times New Roman"/>
          <w:sz w:val="24"/>
          <w:szCs w:val="24"/>
        </w:rPr>
        <w:t>(двести пятьдесят две тысячи восемьдесят восемь) рублей</w:t>
      </w:r>
      <w:r w:rsidRPr="003D586F">
        <w:rPr>
          <w:rFonts w:ascii="Times New Roman" w:hAnsi="Times New Roman"/>
          <w:b/>
          <w:sz w:val="24"/>
          <w:szCs w:val="24"/>
        </w:rPr>
        <w:t xml:space="preserve"> 13 </w:t>
      </w:r>
      <w:r w:rsidRPr="003D586F">
        <w:rPr>
          <w:rFonts w:ascii="Times New Roman" w:hAnsi="Times New Roman"/>
          <w:sz w:val="24"/>
          <w:szCs w:val="24"/>
        </w:rPr>
        <w:t>копеек, без учета НДС 18 %.</w:t>
      </w:r>
    </w:p>
    <w:p w:rsidR="00B33262" w:rsidRDefault="00B33262" w:rsidP="0068147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3262" w:rsidRPr="001D7BAC" w:rsidRDefault="00B33262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</w:t>
      </w:r>
      <w:r>
        <w:rPr>
          <w:rFonts w:ascii="Times New Roman" w:hAnsi="Times New Roman"/>
          <w:sz w:val="24"/>
          <w:szCs w:val="24"/>
          <w:lang w:eastAsia="ru-RU"/>
        </w:rPr>
        <w:t>ументация по запросу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опубликованы «</w:t>
      </w:r>
      <w:r>
        <w:rPr>
          <w:rFonts w:ascii="Times New Roman" w:hAnsi="Times New Roman"/>
          <w:sz w:val="24"/>
          <w:szCs w:val="24"/>
          <w:lang w:eastAsia="ru-RU"/>
        </w:rPr>
        <w:t>08» мая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26C2A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Hyperlink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31502338305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26C2A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150508/3652/005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Hyperlink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Z</w:t>
      </w:r>
      <w:r>
        <w:rPr>
          <w:rFonts w:ascii="Times New Roman" w:hAnsi="Times New Roman"/>
          <w:b/>
          <w:sz w:val="24"/>
          <w:szCs w:val="24"/>
          <w:lang w:eastAsia="ru-RU"/>
        </w:rPr>
        <w:t>038412.</w:t>
      </w:r>
    </w:p>
    <w:p w:rsidR="00B33262" w:rsidRDefault="00B33262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3262" w:rsidRDefault="00B33262" w:rsidP="001D7BAC">
      <w:pPr>
        <w:pStyle w:val="NormalWeb"/>
        <w:widowControl w:val="0"/>
        <w:spacing w:before="120" w:beforeAutospacing="0" w:after="0" w:afterAutospacing="0"/>
        <w:jc w:val="both"/>
        <w:rPr>
          <w:rStyle w:val="Hyperlink"/>
        </w:rPr>
      </w:pPr>
      <w:r w:rsidRPr="00F11F42">
        <w:t xml:space="preserve">Открытие доступа к заявкам произведено в автоматическом режиме </w:t>
      </w:r>
      <w:r w:rsidRPr="00D446F7">
        <w:rPr>
          <w:b/>
        </w:rPr>
        <w:t>«</w:t>
      </w:r>
      <w:r>
        <w:rPr>
          <w:b/>
        </w:rPr>
        <w:t>26</w:t>
      </w:r>
      <w:r w:rsidRPr="00D446F7">
        <w:rPr>
          <w:b/>
        </w:rPr>
        <w:t>»</w:t>
      </w:r>
      <w:r w:rsidRPr="00B42BF0">
        <w:rPr>
          <w:b/>
        </w:rPr>
        <w:t xml:space="preserve"> </w:t>
      </w:r>
      <w:r>
        <w:rPr>
          <w:b/>
        </w:rPr>
        <w:t xml:space="preserve">мая 2015 </w:t>
      </w:r>
      <w:r w:rsidRPr="00D446F7">
        <w:rPr>
          <w:b/>
        </w:rPr>
        <w:t>г. в 0</w:t>
      </w:r>
      <w:r>
        <w:rPr>
          <w:b/>
        </w:rPr>
        <w:t>5</w:t>
      </w:r>
      <w:r w:rsidRPr="00D446F7">
        <w:rPr>
          <w:b/>
        </w:rPr>
        <w:t>:00</w:t>
      </w:r>
      <w:r w:rsidRPr="00F11F42">
        <w:t xml:space="preserve"> (время московское) из электронного сейфа организатора торговой процедуры на сайте в сети Интернет по адресу: </w:t>
      </w:r>
      <w:hyperlink r:id="rId10" w:history="1">
        <w:r w:rsidRPr="00126C2A">
          <w:rPr>
            <w:rStyle w:val="Hyperlink"/>
          </w:rPr>
          <w:t>http://www.a-k-d.ru</w:t>
        </w:r>
      </w:hyperlink>
    </w:p>
    <w:p w:rsidR="00B33262" w:rsidRDefault="00B33262" w:rsidP="001D7BAC">
      <w:pPr>
        <w:pStyle w:val="NormalWeb"/>
        <w:widowControl w:val="0"/>
        <w:spacing w:before="120" w:beforeAutospacing="0" w:after="0" w:afterAutospacing="0"/>
        <w:jc w:val="both"/>
        <w:rPr>
          <w:rStyle w:val="Hyperlink"/>
        </w:rPr>
      </w:pPr>
    </w:p>
    <w:p w:rsidR="00B33262" w:rsidRPr="00F11F42" w:rsidRDefault="00B33262" w:rsidP="001D7BAC">
      <w:pPr>
        <w:pStyle w:val="NormalWeb"/>
        <w:widowControl w:val="0"/>
        <w:spacing w:before="0" w:beforeAutospacing="0" w:after="0" w:afterAutospacing="0"/>
        <w:jc w:val="both"/>
        <w:rPr>
          <w:b/>
          <w:i/>
        </w:rPr>
      </w:pPr>
      <w:r w:rsidRPr="00F11F42">
        <w:t xml:space="preserve">На момент окончания срока подачи заявок </w:t>
      </w:r>
      <w:r>
        <w:t>на участие в запросе цен</w:t>
      </w:r>
      <w:r w:rsidRPr="00F11F42">
        <w:t xml:space="preserve"> всего подано:</w:t>
      </w:r>
      <w:r w:rsidRPr="00F11F42">
        <w:rPr>
          <w:b/>
          <w:i/>
        </w:rPr>
        <w:t xml:space="preserve"> </w:t>
      </w:r>
    </w:p>
    <w:p w:rsidR="00B33262" w:rsidRDefault="00B33262" w:rsidP="00681475">
      <w:pPr>
        <w:pStyle w:val="NormalWeb"/>
        <w:widowControl w:val="0"/>
        <w:spacing w:before="0" w:beforeAutospacing="0" w:after="0" w:afterAutospacing="0"/>
        <w:jc w:val="both"/>
      </w:pPr>
    </w:p>
    <w:p w:rsidR="00B33262" w:rsidRPr="00126C2A" w:rsidRDefault="00B33262" w:rsidP="00681475">
      <w:pPr>
        <w:pStyle w:val="NormalWeb"/>
        <w:widowControl w:val="0"/>
        <w:spacing w:before="0" w:beforeAutospacing="0" w:after="0" w:afterAutospacing="0"/>
        <w:jc w:val="both"/>
      </w:pPr>
      <w:r>
        <w:t>3</w:t>
      </w:r>
      <w:r w:rsidRPr="00126C2A">
        <w:t xml:space="preserve"> </w:t>
      </w:r>
      <w:r>
        <w:t>(три) заявки</w:t>
      </w:r>
      <w:r w:rsidRPr="00126C2A">
        <w:t xml:space="preserve"> </w:t>
      </w:r>
      <w:r>
        <w:t>на участие в запросе цен</w:t>
      </w:r>
      <w:r w:rsidRPr="00126C2A">
        <w:t>;</w:t>
      </w:r>
    </w:p>
    <w:p w:rsidR="00B33262" w:rsidRPr="00126C2A" w:rsidRDefault="00B33262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всего отозвано: </w:t>
      </w:r>
    </w:p>
    <w:p w:rsidR="00B33262" w:rsidRPr="00126C2A" w:rsidRDefault="00B33262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0 </w:t>
      </w:r>
      <w:r>
        <w:t xml:space="preserve">(ноль) </w:t>
      </w:r>
      <w:r w:rsidRPr="00126C2A">
        <w:t>заяво</w:t>
      </w:r>
      <w:r>
        <w:t>к на участие в запросе цен</w:t>
      </w:r>
      <w:r w:rsidRPr="00126C2A">
        <w:t>.</w:t>
      </w:r>
    </w:p>
    <w:p w:rsidR="00B33262" w:rsidRPr="00126C2A" w:rsidRDefault="00B33262" w:rsidP="00681475">
      <w:pPr>
        <w:pStyle w:val="NormalWeb"/>
        <w:widowControl w:val="0"/>
        <w:spacing w:before="0" w:beforeAutospacing="0" w:after="0" w:afterAutospacing="0"/>
        <w:jc w:val="both"/>
      </w:pPr>
    </w:p>
    <w:p w:rsidR="00B33262" w:rsidRPr="00126C2A" w:rsidRDefault="00B33262" w:rsidP="00681475">
      <w:pPr>
        <w:pStyle w:val="NormalWeb"/>
        <w:keepNext/>
        <w:widowControl w:val="0"/>
        <w:spacing w:before="0" w:beforeAutospacing="0" w:after="120" w:afterAutospacing="0"/>
        <w:jc w:val="both"/>
        <w:rPr>
          <w:b/>
        </w:rPr>
      </w:pPr>
      <w:r w:rsidRPr="00126C2A">
        <w:rPr>
          <w:b/>
        </w:rPr>
        <w:t xml:space="preserve">Результаты открытия доступа к заявкам </w:t>
      </w:r>
      <w:r>
        <w:rPr>
          <w:b/>
        </w:rPr>
        <w:t>на участие в запросе цен</w:t>
      </w:r>
      <w:r w:rsidRPr="00126C2A">
        <w:rPr>
          <w:b/>
        </w:rPr>
        <w:t>:</w:t>
      </w:r>
    </w:p>
    <w:p w:rsidR="00B33262" w:rsidRPr="00126C2A" w:rsidRDefault="00B33262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>Сведения о</w:t>
      </w:r>
      <w:r>
        <w:t>б участниках запроса цен</w:t>
      </w:r>
      <w:r w:rsidRPr="00126C2A">
        <w:t xml:space="preserve">, подавших заявки </w:t>
      </w:r>
      <w:r>
        <w:t>на участие в запросе цен</w:t>
      </w:r>
      <w:r w:rsidRPr="00126C2A"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989"/>
        <w:gridCol w:w="2126"/>
        <w:gridCol w:w="2553"/>
        <w:gridCol w:w="2979"/>
      </w:tblGrid>
      <w:tr w:rsidR="00B33262" w:rsidRPr="00126C2A" w:rsidTr="00125743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126C2A" w:rsidRDefault="00B33262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126C2A" w:rsidRDefault="00B33262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126C2A" w:rsidRDefault="00B33262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цен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126C2A" w:rsidRDefault="00B33262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B33262" w:rsidRPr="00126C2A" w:rsidTr="00125743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9D5C09" w:rsidRDefault="00B33262" w:rsidP="000C5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0121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Z038412</w:t>
            </w:r>
          </w:p>
          <w:p w:rsidR="00B33262" w:rsidRDefault="00B33262" w:rsidP="000C5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.2015 г.</w:t>
            </w:r>
          </w:p>
          <w:p w:rsidR="00B33262" w:rsidRPr="00CC4875" w:rsidRDefault="00B33262" w:rsidP="000C5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Default="00B33262" w:rsidP="000C5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Федеральное государственное унитарное предприятие </w:t>
            </w:r>
          </w:p>
          <w:p w:rsidR="00B33262" w:rsidRDefault="00B33262" w:rsidP="000C5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«Горно-химический комбинат»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3262" w:rsidRPr="000F506F" w:rsidRDefault="00B33262" w:rsidP="000C53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567446" w:rsidRDefault="00B33262" w:rsidP="000C5393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>ИНН 2452000401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 xml:space="preserve">Российская Федерация, Красноярский край, 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>г. Железногорск ул. Ленина, д. 53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b/>
                <w:szCs w:val="24"/>
              </w:rPr>
            </w:pPr>
            <w:r w:rsidRPr="00567446">
              <w:rPr>
                <w:b/>
                <w:szCs w:val="24"/>
              </w:rPr>
              <w:t>Цена заявки: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szCs w:val="24"/>
              </w:rPr>
            </w:pPr>
            <w:r w:rsidRPr="00567446">
              <w:rPr>
                <w:szCs w:val="24"/>
              </w:rPr>
              <w:t>215</w:t>
            </w:r>
            <w:r w:rsidRPr="00567446">
              <w:rPr>
                <w:szCs w:val="24"/>
                <w:lang w:val="en-US"/>
              </w:rPr>
              <w:t> </w:t>
            </w:r>
            <w:r w:rsidRPr="00567446">
              <w:rPr>
                <w:szCs w:val="24"/>
              </w:rPr>
              <w:t>308,24 руб. с учетом НДС 18 %.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szCs w:val="24"/>
              </w:rPr>
            </w:pPr>
            <w:r w:rsidRPr="00567446">
              <w:rPr>
                <w:szCs w:val="24"/>
              </w:rPr>
              <w:t>182 464,61 руб. без учета НДС.</w:t>
            </w:r>
          </w:p>
          <w:p w:rsidR="00B33262" w:rsidRPr="003D586F" w:rsidRDefault="00B33262" w:rsidP="00125743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41" w:firstLine="0"/>
              <w:rPr>
                <w:b/>
              </w:rPr>
            </w:pPr>
            <w:r w:rsidRPr="003D586F">
              <w:rPr>
                <w:b/>
              </w:rPr>
              <w:t xml:space="preserve">Срок оказания услуг: </w:t>
            </w:r>
          </w:p>
          <w:p w:rsidR="00B33262" w:rsidRPr="003D586F" w:rsidRDefault="00B33262" w:rsidP="00125743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41" w:firstLine="0"/>
              <w:rPr>
                <w:rStyle w:val="FontStyle215"/>
                <w:sz w:val="24"/>
              </w:rPr>
            </w:pPr>
            <w:r w:rsidRPr="003D586F">
              <w:rPr>
                <w:rStyle w:val="FontStyle215"/>
                <w:sz w:val="24"/>
              </w:rPr>
              <w:t xml:space="preserve">начало: </w:t>
            </w:r>
            <w:r w:rsidRPr="003D586F">
              <w:rPr>
                <w:spacing w:val="5"/>
              </w:rPr>
              <w:t>с момента подписания договора;</w:t>
            </w:r>
          </w:p>
          <w:p w:rsidR="00B33262" w:rsidRPr="000F506F" w:rsidRDefault="00B33262" w:rsidP="00125743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41" w:firstLine="0"/>
            </w:pPr>
            <w:r w:rsidRPr="003D586F">
              <w:rPr>
                <w:rStyle w:val="FontStyle215"/>
                <w:sz w:val="24"/>
              </w:rPr>
              <w:t>окончание: 19.12.2015 г.</w:t>
            </w:r>
          </w:p>
        </w:tc>
      </w:tr>
      <w:tr w:rsidR="00B33262" w:rsidRPr="00126C2A" w:rsidTr="00125743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9D5C09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5662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Z038412</w:t>
            </w:r>
          </w:p>
          <w:p w:rsidR="00B33262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.2015 г.</w:t>
            </w:r>
          </w:p>
          <w:p w:rsidR="00B33262" w:rsidRPr="00CC4875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18:26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«ГРАНД»</w:t>
            </w:r>
          </w:p>
          <w:p w:rsidR="00B33262" w:rsidRPr="000F506F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(ООО «ГРАНД»)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567446" w:rsidRDefault="00B33262" w:rsidP="00C079FE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>ИНН 2452029496</w:t>
            </w:r>
          </w:p>
          <w:p w:rsidR="00B33262" w:rsidRPr="00567446" w:rsidRDefault="00B33262" w:rsidP="00C079FE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 xml:space="preserve">Красноярский край, </w:t>
            </w:r>
          </w:p>
          <w:p w:rsidR="00B33262" w:rsidRPr="00567446" w:rsidRDefault="00B33262" w:rsidP="00C079FE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 xml:space="preserve">г. Железногорск, </w:t>
            </w:r>
          </w:p>
          <w:p w:rsidR="00B33262" w:rsidRPr="00567446" w:rsidRDefault="00B33262" w:rsidP="00C079FE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>ул. Свердлова, д. 35, пом. 6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b/>
                <w:szCs w:val="24"/>
              </w:rPr>
            </w:pPr>
            <w:r w:rsidRPr="00567446">
              <w:rPr>
                <w:b/>
                <w:szCs w:val="24"/>
              </w:rPr>
              <w:t>Цена заявки: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szCs w:val="24"/>
              </w:rPr>
            </w:pPr>
            <w:r w:rsidRPr="00567446">
              <w:rPr>
                <w:szCs w:val="24"/>
              </w:rPr>
              <w:t>115 500,00 руб. без учета НДС.</w:t>
            </w:r>
          </w:p>
          <w:p w:rsidR="00B33262" w:rsidRPr="003D586F" w:rsidRDefault="00B33262" w:rsidP="00125743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41" w:firstLine="0"/>
              <w:rPr>
                <w:b/>
              </w:rPr>
            </w:pPr>
            <w:r w:rsidRPr="003D586F">
              <w:rPr>
                <w:b/>
              </w:rPr>
              <w:t xml:space="preserve">Срок оказания услуг: 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szCs w:val="24"/>
              </w:rPr>
            </w:pPr>
            <w:r w:rsidRPr="00567446">
              <w:rPr>
                <w:szCs w:val="24"/>
              </w:rPr>
              <w:t>в соответствии с условиями закупочной документации</w:t>
            </w:r>
          </w:p>
        </w:tc>
      </w:tr>
      <w:tr w:rsidR="00B33262" w:rsidRPr="00126C2A" w:rsidTr="00125743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9D5C09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2645</w:t>
            </w:r>
            <w:r w:rsidRPr="000F506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Z038412</w:t>
            </w:r>
          </w:p>
          <w:p w:rsidR="00B33262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.2015 г.</w:t>
            </w:r>
          </w:p>
          <w:p w:rsidR="00B33262" w:rsidRPr="00C93FC8" w:rsidRDefault="00B33262" w:rsidP="00CC4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18:00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Default="00B33262" w:rsidP="00C9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«Скорпион» </w:t>
            </w:r>
          </w:p>
          <w:p w:rsidR="00B33262" w:rsidRDefault="00B33262" w:rsidP="00C93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(ООО «Скорпион»)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262" w:rsidRPr="00567446" w:rsidRDefault="00B33262" w:rsidP="00C93FC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>ИНН 2452028414</w:t>
            </w:r>
          </w:p>
          <w:p w:rsidR="00B33262" w:rsidRPr="00567446" w:rsidRDefault="00B33262" w:rsidP="00C93FC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r w:rsidRPr="00567446">
              <w:rPr>
                <w:szCs w:val="24"/>
              </w:rPr>
              <w:t xml:space="preserve">Красноярский край, </w:t>
            </w:r>
          </w:p>
          <w:p w:rsidR="00B33262" w:rsidRPr="00567446" w:rsidRDefault="00B33262" w:rsidP="00C93FC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szCs w:val="24"/>
              </w:rPr>
            </w:pPr>
            <w:bookmarkStart w:id="0" w:name="_GoBack"/>
            <w:bookmarkEnd w:id="0"/>
            <w:r w:rsidRPr="00567446">
              <w:rPr>
                <w:szCs w:val="24"/>
              </w:rPr>
              <w:t>г. Железногорск ул. Ленина, 30, кв. 3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b/>
                <w:szCs w:val="24"/>
              </w:rPr>
            </w:pPr>
            <w:r w:rsidRPr="00567446">
              <w:rPr>
                <w:b/>
                <w:szCs w:val="24"/>
              </w:rPr>
              <w:t>Цена заявки: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szCs w:val="24"/>
              </w:rPr>
            </w:pPr>
            <w:r w:rsidRPr="00567446">
              <w:rPr>
                <w:szCs w:val="24"/>
              </w:rPr>
              <w:t>187 000,00 руб. без учета НДС.</w:t>
            </w:r>
          </w:p>
          <w:p w:rsidR="00B33262" w:rsidRPr="003D586F" w:rsidRDefault="00B33262" w:rsidP="00125743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41" w:firstLine="0"/>
              <w:rPr>
                <w:b/>
              </w:rPr>
            </w:pPr>
            <w:r w:rsidRPr="003D586F">
              <w:rPr>
                <w:b/>
              </w:rPr>
              <w:t xml:space="preserve">Срок оказания услуг: </w:t>
            </w:r>
          </w:p>
          <w:p w:rsidR="00B33262" w:rsidRPr="00567446" w:rsidRDefault="00B33262" w:rsidP="00125743">
            <w:pPr>
              <w:pStyle w:val="NormalWeb"/>
              <w:widowControl w:val="0"/>
              <w:spacing w:before="0" w:beforeAutospacing="0" w:after="0" w:afterAutospacing="0"/>
              <w:ind w:left="141"/>
              <w:rPr>
                <w:b/>
                <w:szCs w:val="24"/>
              </w:rPr>
            </w:pPr>
            <w:r w:rsidRPr="00567446">
              <w:rPr>
                <w:szCs w:val="24"/>
              </w:rPr>
              <w:t>в соответствии с условиями закупочной документации</w:t>
            </w:r>
          </w:p>
        </w:tc>
      </w:tr>
    </w:tbl>
    <w:p w:rsidR="00B33262" w:rsidRDefault="00B33262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B33262" w:rsidRPr="00320BF5" w:rsidRDefault="00B33262" w:rsidP="00320BF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0BF5">
        <w:rPr>
          <w:rFonts w:ascii="Times New Roman" w:hAnsi="Times New Roman"/>
          <w:sz w:val="24"/>
          <w:szCs w:val="24"/>
        </w:rPr>
        <w:t>Заявки участников Федеральное государственное унитарное предприятие "Горно-химический комбинат", Общество с ограниченной ответственностью "ГРАНД", Общество с ограниченной ответственностью "Скорпион" приняты к рассмотрению.</w:t>
      </w:r>
    </w:p>
    <w:p w:rsidR="00B33262" w:rsidRPr="00126C2A" w:rsidRDefault="00B33262" w:rsidP="0068147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33262" w:rsidRPr="00126C2A" w:rsidRDefault="00B33262" w:rsidP="00681475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0A0"/>
      </w:tblPr>
      <w:tblGrid>
        <w:gridCol w:w="2117"/>
        <w:gridCol w:w="5483"/>
        <w:gridCol w:w="1989"/>
      </w:tblGrid>
      <w:tr w:rsidR="00B33262" w:rsidRPr="00FB5033" w:rsidTr="0057607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B33262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B33262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3262" w:rsidRPr="00FB5033" w:rsidRDefault="00B33262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33262" w:rsidRPr="00126C2A" w:rsidRDefault="00B33262">
      <w:pPr>
        <w:rPr>
          <w:sz w:val="24"/>
          <w:szCs w:val="24"/>
        </w:rPr>
      </w:pPr>
    </w:p>
    <w:sectPr w:rsidR="00B33262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B13"/>
    <w:rsid w:val="000C5393"/>
    <w:rsid w:val="000F506F"/>
    <w:rsid w:val="00110611"/>
    <w:rsid w:val="00125743"/>
    <w:rsid w:val="00126C2A"/>
    <w:rsid w:val="001D7BAC"/>
    <w:rsid w:val="00265326"/>
    <w:rsid w:val="002A49B9"/>
    <w:rsid w:val="00320BF5"/>
    <w:rsid w:val="00350A4B"/>
    <w:rsid w:val="003D586F"/>
    <w:rsid w:val="004A3358"/>
    <w:rsid w:val="004E5597"/>
    <w:rsid w:val="00567446"/>
    <w:rsid w:val="00576075"/>
    <w:rsid w:val="00593BD8"/>
    <w:rsid w:val="00681475"/>
    <w:rsid w:val="00714F22"/>
    <w:rsid w:val="00746F43"/>
    <w:rsid w:val="00756B4D"/>
    <w:rsid w:val="00804214"/>
    <w:rsid w:val="00861BFA"/>
    <w:rsid w:val="008A3F97"/>
    <w:rsid w:val="009D5C09"/>
    <w:rsid w:val="00A41F2D"/>
    <w:rsid w:val="00A5536D"/>
    <w:rsid w:val="00A65B13"/>
    <w:rsid w:val="00AC13C8"/>
    <w:rsid w:val="00AC4CAF"/>
    <w:rsid w:val="00B33262"/>
    <w:rsid w:val="00B42BF0"/>
    <w:rsid w:val="00B61707"/>
    <w:rsid w:val="00C079FE"/>
    <w:rsid w:val="00C93FC8"/>
    <w:rsid w:val="00CC4875"/>
    <w:rsid w:val="00D446F7"/>
    <w:rsid w:val="00D63FB2"/>
    <w:rsid w:val="00DA1A09"/>
    <w:rsid w:val="00E6570D"/>
    <w:rsid w:val="00F11F42"/>
    <w:rsid w:val="00FA3395"/>
    <w:rsid w:val="00FB5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81475"/>
    <w:rPr>
      <w:rFonts w:cs="Times New Roman"/>
      <w:color w:val="0000FF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8147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81475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475"/>
    <w:rPr>
      <w:rFonts w:ascii="Tahoma" w:hAnsi="Tahoma"/>
      <w:sz w:val="16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D7BAC"/>
    <w:rPr>
      <w:rFonts w:ascii="Times New Roman" w:hAnsi="Times New Roman"/>
      <w:sz w:val="24"/>
      <w:lang w:eastAsia="ru-RU"/>
    </w:rPr>
  </w:style>
  <w:style w:type="character" w:customStyle="1" w:styleId="FontStyle215">
    <w:name w:val="Font Style215"/>
    <w:uiPriority w:val="99"/>
    <w:rsid w:val="00AC13C8"/>
    <w:rPr>
      <w:rFonts w:ascii="Times New Roman" w:hAnsi="Times New Roman"/>
      <w:sz w:val="20"/>
    </w:rPr>
  </w:style>
  <w:style w:type="paragraph" w:customStyle="1" w:styleId="Style12">
    <w:name w:val="Style12"/>
    <w:basedOn w:val="Normal"/>
    <w:uiPriority w:val="99"/>
    <w:rsid w:val="00AC13C8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3D586F"/>
    <w:pPr>
      <w:ind w:left="720"/>
      <w:contextualSpacing/>
    </w:pPr>
    <w:rPr>
      <w:sz w:val="20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3D586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288</TotalTime>
  <Pages>2</Pages>
  <Words>672</Words>
  <Characters>3834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Admin</cp:lastModifiedBy>
  <cp:revision>16</cp:revision>
  <cp:lastPrinted>2015-05-26T02:09:00Z</cp:lastPrinted>
  <dcterms:created xsi:type="dcterms:W3CDTF">2014-12-11T04:10:00Z</dcterms:created>
  <dcterms:modified xsi:type="dcterms:W3CDTF">2015-05-26T02:09:00Z</dcterms:modified>
</cp:coreProperties>
</file>