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E8D" w:rsidRDefault="00C05E8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891</w:t>
      </w:r>
    </w:p>
    <w:p w:rsidR="000A7FA6" w:rsidRPr="000A7FA6" w:rsidRDefault="000A7FA6" w:rsidP="000A7FA6">
      <w:pPr>
        <w:jc w:val="center"/>
        <w:outlineLvl w:val="0"/>
        <w:rPr>
          <w:sz w:val="28"/>
          <w:szCs w:val="28"/>
        </w:rPr>
      </w:pPr>
      <w:r w:rsidRPr="00F2683B">
        <w:rPr>
          <w:rFonts w:ascii="Times New Roman" w:hAnsi="Times New Roman"/>
          <w:b/>
          <w:sz w:val="28"/>
          <w:szCs w:val="28"/>
        </w:rPr>
        <w:t xml:space="preserve">заседания </w:t>
      </w:r>
      <w:proofErr w:type="gramStart"/>
      <w:r w:rsidRPr="00F2683B">
        <w:rPr>
          <w:rFonts w:ascii="Times New Roman" w:hAnsi="Times New Roman"/>
          <w:b/>
          <w:sz w:val="28"/>
          <w:szCs w:val="28"/>
        </w:rPr>
        <w:t xml:space="preserve">по вопросу преддоговорных переговоров по снижению цены договора </w:t>
      </w:r>
      <w:r w:rsidRPr="00FB6901">
        <w:rPr>
          <w:rFonts w:ascii="Times New Roman" w:hAnsi="Times New Roman"/>
          <w:b/>
          <w:sz w:val="28"/>
          <w:szCs w:val="28"/>
        </w:rPr>
        <w:t>на </w:t>
      </w:r>
      <w:r>
        <w:rPr>
          <w:rFonts w:ascii="Times New Roman" w:hAnsi="Times New Roman"/>
          <w:b/>
          <w:sz w:val="28"/>
          <w:szCs w:val="28"/>
        </w:rPr>
        <w:t>поставку платы для считывания для томографа</w:t>
      </w:r>
      <w:proofErr w:type="gramEnd"/>
    </w:p>
    <w:p w:rsidR="00C05E8D" w:rsidRDefault="00C05E8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05E8D" w:rsidRPr="000A7FA6" w:rsidRDefault="00C05E8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C05E8D">
        <w:tc>
          <w:tcPr>
            <w:tcW w:w="5210" w:type="dxa"/>
            <w:hideMark/>
          </w:tcPr>
          <w:p w:rsidR="00C05E8D" w:rsidRDefault="00C05E8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C05E8D" w:rsidRDefault="00C05E8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«15» июня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05E8D" w:rsidRDefault="00C05E8D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C05E8D" w:rsidRDefault="00C05E8D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0A7FA6" w:rsidRPr="00FC1E1D" w:rsidRDefault="000A7FA6" w:rsidP="000A7FA6">
      <w:pPr>
        <w:rPr>
          <w:rFonts w:ascii="Times New Roman" w:hAnsi="Times New Roman"/>
          <w:b/>
          <w:bCs/>
          <w:sz w:val="28"/>
          <w:szCs w:val="28"/>
        </w:rPr>
      </w:pPr>
      <w:r w:rsidRPr="00FC1E1D">
        <w:rPr>
          <w:rFonts w:ascii="Times New Roman" w:hAnsi="Times New Roman"/>
          <w:b/>
          <w:bCs/>
          <w:sz w:val="28"/>
          <w:szCs w:val="28"/>
        </w:rPr>
        <w:t>Информация о заказчике:</w:t>
      </w:r>
    </w:p>
    <w:p w:rsidR="000A7FA6" w:rsidRPr="00FC1E1D" w:rsidRDefault="000A7FA6" w:rsidP="000A7FA6">
      <w:pPr>
        <w:tabs>
          <w:tab w:val="num" w:pos="480"/>
        </w:tabs>
        <w:contextualSpacing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Pr="00FC1E1D">
        <w:rPr>
          <w:rFonts w:ascii="Times New Roman" w:hAnsi="Times New Roman"/>
          <w:sz w:val="28"/>
          <w:szCs w:val="28"/>
        </w:rPr>
        <w:t>АО «НИИТФА».</w:t>
      </w:r>
    </w:p>
    <w:p w:rsidR="000A7FA6" w:rsidRDefault="000A7FA6" w:rsidP="000A7FA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размещения заказа: </w:t>
      </w:r>
      <w:r w:rsidRPr="00FC1E1D">
        <w:rPr>
          <w:rFonts w:ascii="Times New Roman" w:hAnsi="Times New Roman"/>
          <w:sz w:val="28"/>
          <w:szCs w:val="28"/>
        </w:rPr>
        <w:t>АО «НИИТФА».</w:t>
      </w:r>
    </w:p>
    <w:p w:rsidR="00C05E8D" w:rsidRDefault="000A7FA6" w:rsidP="000A7FA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B699C">
        <w:rPr>
          <w:rFonts w:ascii="Times New Roman" w:hAnsi="Times New Roman"/>
          <w:sz w:val="28"/>
          <w:szCs w:val="28"/>
        </w:rPr>
        <w:t>Предмет договора</w:t>
      </w:r>
      <w:r w:rsidR="00C05E8D">
        <w:rPr>
          <w:rFonts w:ascii="Times New Roman" w:hAnsi="Times New Roman"/>
          <w:sz w:val="28"/>
          <w:szCs w:val="28"/>
        </w:rPr>
        <w:t>: поставк</w:t>
      </w:r>
      <w:r>
        <w:rPr>
          <w:rFonts w:ascii="Times New Roman" w:hAnsi="Times New Roman"/>
          <w:sz w:val="28"/>
          <w:szCs w:val="28"/>
        </w:rPr>
        <w:t>а</w:t>
      </w:r>
      <w:r w:rsidR="00C05E8D">
        <w:rPr>
          <w:rFonts w:ascii="Times New Roman" w:hAnsi="Times New Roman"/>
          <w:sz w:val="28"/>
          <w:szCs w:val="28"/>
        </w:rPr>
        <w:t xml:space="preserve"> платы считывания для томографа.</w:t>
      </w:r>
    </w:p>
    <w:p w:rsidR="00C05E8D" w:rsidRDefault="00C05E8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05E8D" w:rsidRDefault="000A7FA6">
      <w:pPr>
        <w:tabs>
          <w:tab w:val="left" w:pos="252"/>
        </w:tabs>
        <w:rPr>
          <w:rFonts w:ascii="Times New Roman" w:hAnsi="Times New Roman"/>
          <w:bCs/>
          <w:sz w:val="28"/>
        </w:rPr>
      </w:pPr>
      <w:r w:rsidRPr="00236516">
        <w:rPr>
          <w:rFonts w:ascii="Times New Roman" w:hAnsi="Times New Roman"/>
          <w:sz w:val="28"/>
          <w:szCs w:val="28"/>
        </w:rPr>
        <w:t>Начальная (максимальная) цена договор</w:t>
      </w:r>
      <w:r w:rsidRPr="00FB690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: </w:t>
      </w:r>
      <w:r w:rsidR="00C05E8D">
        <w:rPr>
          <w:rFonts w:ascii="Times New Roman" w:hAnsi="Times New Roman"/>
          <w:bCs/>
          <w:sz w:val="28"/>
        </w:rPr>
        <w:t xml:space="preserve">6 </w:t>
      </w:r>
      <w:r>
        <w:rPr>
          <w:rFonts w:ascii="Times New Roman" w:hAnsi="Times New Roman"/>
          <w:bCs/>
          <w:sz w:val="28"/>
        </w:rPr>
        <w:t>822 5</w:t>
      </w:r>
      <w:r w:rsidR="00C05E8D">
        <w:rPr>
          <w:rFonts w:ascii="Times New Roman" w:hAnsi="Times New Roman"/>
          <w:bCs/>
          <w:sz w:val="28"/>
        </w:rPr>
        <w:t xml:space="preserve">00 (Шесть миллионов </w:t>
      </w:r>
      <w:r w:rsidR="00D337F9">
        <w:rPr>
          <w:rFonts w:ascii="Times New Roman" w:hAnsi="Times New Roman"/>
          <w:bCs/>
          <w:sz w:val="28"/>
        </w:rPr>
        <w:t>восемьсот двадцать две тысячи пятьсот</w:t>
      </w:r>
      <w:r w:rsidR="00C05E8D">
        <w:rPr>
          <w:rFonts w:ascii="Times New Roman" w:hAnsi="Times New Roman"/>
          <w:bCs/>
          <w:sz w:val="28"/>
        </w:rPr>
        <w:t>) рублей 00 копеек, включая НДС.</w:t>
      </w:r>
    </w:p>
    <w:p w:rsidR="00C05E8D" w:rsidRDefault="00C05E8D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C05E8D" w:rsidRDefault="00C05E8D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 w:rsidRPr="00C05E8D">
        <w:rPr>
          <w:rFonts w:ascii="Times New Roman" w:hAnsi="Times New Roman"/>
          <w:b/>
          <w:bCs/>
          <w:sz w:val="28"/>
          <w:szCs w:val="28"/>
        </w:rPr>
        <w:t>ЗАО</w:t>
      </w:r>
      <w:r>
        <w:rPr>
          <w:rFonts w:ascii="Times New Roman" w:hAnsi="Times New Roman"/>
          <w:b/>
          <w:bCs/>
          <w:sz w:val="28"/>
          <w:szCs w:val="28"/>
        </w:rPr>
        <w:t xml:space="preserve"> «НТК «АЗИМУТ ФОТОНИКС»</w:t>
      </w:r>
      <w:r w:rsidRPr="00C05E8D"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05E8D">
        <w:rPr>
          <w:rFonts w:ascii="Times New Roman" w:hAnsi="Times New Roman"/>
          <w:bCs/>
          <w:sz w:val="28"/>
        </w:rPr>
        <w:t>6 799 400,00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05E8D">
        <w:rPr>
          <w:rFonts w:ascii="Times New Roman" w:hAnsi="Times New Roman"/>
          <w:bCs/>
          <w:sz w:val="28"/>
          <w:szCs w:val="28"/>
        </w:rPr>
        <w:t>(Шесть миллионов семьсот девяносто девять тысяч четыреста) рублей, 00 копеек, включая НДС.</w:t>
      </w:r>
    </w:p>
    <w:p w:rsidR="00C05E8D" w:rsidRDefault="00C05E8D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C05E8D" w:rsidRDefault="00C05E8D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C05E8D" w:rsidRDefault="00C05E8D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очной форме в 14:00 (время московское) «15» июня 2015 года, по адресу: Москва, Варшавское шоссе, д. 46.</w:t>
      </w:r>
    </w:p>
    <w:p w:rsidR="00C05E8D" w:rsidRDefault="00C05E8D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D337F9" w:rsidRPr="00E65C40" w:rsidRDefault="00D337F9" w:rsidP="00D337F9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5C40">
        <w:rPr>
          <w:rFonts w:ascii="Times New Roman" w:hAnsi="Times New Roman"/>
          <w:b/>
          <w:bCs/>
          <w:sz w:val="28"/>
          <w:szCs w:val="28"/>
        </w:rPr>
        <w:t xml:space="preserve">На заседании присутствуют: </w:t>
      </w:r>
    </w:p>
    <w:tbl>
      <w:tblPr>
        <w:tblW w:w="4369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3280"/>
        <w:gridCol w:w="5503"/>
      </w:tblGrid>
      <w:tr w:rsidR="00D337F9" w:rsidRPr="00F50C55" w:rsidTr="00D337F9"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E65C40" w:rsidRDefault="00D337F9" w:rsidP="00C05E8D">
            <w:pPr>
              <w:spacing w:after="120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5C4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E65C40" w:rsidRDefault="00D337F9" w:rsidP="00C05E8D">
            <w:pPr>
              <w:spacing w:after="120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5C40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337F9" w:rsidRPr="00F50C55" w:rsidTr="00D337F9">
        <w:trPr>
          <w:trHeight w:val="466"/>
        </w:trPr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A95428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Колосков С. А.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A95428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Директор Управляющей организац</w:t>
            </w:r>
            <w:proofErr w:type="gramStart"/>
            <w:r w:rsidRPr="00A95428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A95428">
              <w:rPr>
                <w:rFonts w:ascii="Times New Roman" w:hAnsi="Times New Roman"/>
                <w:sz w:val="28"/>
                <w:szCs w:val="28"/>
              </w:rPr>
              <w:t xml:space="preserve"> «Наука и инновации»</w:t>
            </w:r>
          </w:p>
        </w:tc>
      </w:tr>
      <w:tr w:rsidR="00D337F9" w:rsidRPr="00F072F9" w:rsidTr="00D337F9">
        <w:trPr>
          <w:trHeight w:val="364"/>
        </w:trPr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A95428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A95428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Начальник Управления организации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конкурсных процедур и закупок </w:t>
            </w:r>
            <w:r w:rsidRPr="00A95428">
              <w:rPr>
                <w:rFonts w:ascii="Times New Roman" w:hAnsi="Times New Roman"/>
                <w:sz w:val="28"/>
                <w:szCs w:val="28"/>
              </w:rPr>
              <w:t>АО «НИИТФА»</w:t>
            </w:r>
          </w:p>
        </w:tc>
      </w:tr>
      <w:tr w:rsidR="00D337F9" w:rsidRPr="00F072F9" w:rsidTr="00D337F9">
        <w:trPr>
          <w:trHeight w:val="370"/>
        </w:trPr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A95428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95428">
              <w:rPr>
                <w:rFonts w:ascii="Times New Roman" w:hAnsi="Times New Roman"/>
                <w:sz w:val="28"/>
                <w:szCs w:val="28"/>
              </w:rPr>
              <w:t>Ядыкина</w:t>
            </w:r>
            <w:proofErr w:type="spellEnd"/>
            <w:r w:rsidRPr="00A95428">
              <w:rPr>
                <w:rFonts w:ascii="Times New Roman" w:hAnsi="Times New Roman"/>
                <w:sz w:val="28"/>
                <w:szCs w:val="28"/>
              </w:rPr>
              <w:t xml:space="preserve"> Т. П.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A95428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Начальник Отдела экономического планирования и бюджетирования</w:t>
            </w:r>
          </w:p>
        </w:tc>
      </w:tr>
      <w:tr w:rsidR="00D337F9" w:rsidRPr="00F072F9" w:rsidTr="00D337F9">
        <w:trPr>
          <w:trHeight w:val="370"/>
        </w:trPr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A95428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Тимошин В.С.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792914" w:rsidRDefault="00D337F9" w:rsidP="00D337F9">
            <w:pPr>
              <w:rPr>
                <w:rFonts w:ascii="Times New Roman" w:hAnsi="Times New Roman"/>
                <w:sz w:val="28"/>
                <w:szCs w:val="28"/>
              </w:rPr>
            </w:pPr>
            <w:r w:rsidRPr="00792914">
              <w:rPr>
                <w:rFonts w:ascii="Times New Roman" w:hAnsi="Times New Roman"/>
                <w:sz w:val="28"/>
                <w:szCs w:val="28"/>
              </w:rPr>
              <w:t xml:space="preserve">Генеральный директор 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ЗАО «НТК «АЗИМУТ ФОТОНИКС»</w:t>
            </w:r>
          </w:p>
        </w:tc>
      </w:tr>
    </w:tbl>
    <w:p w:rsidR="00C05E8D" w:rsidRDefault="00C05E8D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D337F9" w:rsidRDefault="00D337F9" w:rsidP="00D337F9">
      <w:pPr>
        <w:tabs>
          <w:tab w:val="left" w:pos="567"/>
        </w:tabs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соответствии с подпунктом а) п. 28.4.2. ЕОСЗ проведены преддоговорные переговоры </w:t>
      </w:r>
      <w:r w:rsidRPr="00FC1E1D">
        <w:rPr>
          <w:rFonts w:ascii="Times New Roman" w:hAnsi="Times New Roman"/>
          <w:bCs/>
          <w:sz w:val="28"/>
          <w:szCs w:val="28"/>
        </w:rPr>
        <w:t>по снижению цены договора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D337F9" w:rsidRDefault="00D337F9" w:rsidP="00D337F9">
      <w:pPr>
        <w:tabs>
          <w:tab w:val="left" w:pos="252"/>
        </w:tabs>
        <w:ind w:firstLine="709"/>
        <w:rPr>
          <w:rFonts w:ascii="Times New Roman" w:hAnsi="Times New Roman"/>
          <w:bCs/>
          <w:sz w:val="28"/>
          <w:szCs w:val="28"/>
        </w:rPr>
      </w:pPr>
      <w:r w:rsidRPr="00FC1E1D">
        <w:rPr>
          <w:rFonts w:ascii="Times New Roman" w:hAnsi="Times New Roman"/>
          <w:bCs/>
          <w:sz w:val="28"/>
          <w:szCs w:val="28"/>
        </w:rPr>
        <w:t xml:space="preserve">По итогам преддоговорных переговоров по снижению цены договора </w:t>
      </w:r>
      <w:r>
        <w:rPr>
          <w:rFonts w:ascii="Times New Roman" w:hAnsi="Times New Roman"/>
          <w:sz w:val="28"/>
          <w:szCs w:val="28"/>
        </w:rPr>
        <w:t>на поставку платы считывания для томографа</w:t>
      </w:r>
      <w:r w:rsidRPr="00074413">
        <w:rPr>
          <w:rFonts w:ascii="Times New Roman" w:hAnsi="Times New Roman"/>
          <w:bCs/>
          <w:sz w:val="28"/>
          <w:szCs w:val="28"/>
        </w:rPr>
        <w:t xml:space="preserve"> </w:t>
      </w:r>
      <w:r w:rsidRPr="00497877">
        <w:rPr>
          <w:rFonts w:ascii="Times New Roman" w:hAnsi="Times New Roman"/>
          <w:bCs/>
          <w:sz w:val="28"/>
          <w:szCs w:val="28"/>
        </w:rPr>
        <w:t>рекомендовать Заказчику заключить договор с</w:t>
      </w:r>
      <w:r w:rsidRPr="00497877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>ЗАО «НТК «АЗИМУТ ФОТОНИКС»</w:t>
      </w:r>
      <w:r w:rsidRPr="00497877">
        <w:rPr>
          <w:rFonts w:ascii="Times New Roman" w:hAnsi="Times New Roman"/>
          <w:b/>
          <w:sz w:val="28"/>
          <w:szCs w:val="28"/>
        </w:rPr>
        <w:t xml:space="preserve"> </w:t>
      </w:r>
      <w:r w:rsidRPr="00497877">
        <w:rPr>
          <w:rFonts w:ascii="Times New Roman" w:hAnsi="Times New Roman"/>
          <w:bCs/>
          <w:sz w:val="28"/>
          <w:szCs w:val="28"/>
        </w:rPr>
        <w:t xml:space="preserve">по цене </w:t>
      </w:r>
      <w:r>
        <w:rPr>
          <w:rFonts w:ascii="Times New Roman" w:hAnsi="Times New Roman"/>
          <w:sz w:val="28"/>
          <w:szCs w:val="28"/>
        </w:rPr>
        <w:t>6 750 000</w:t>
      </w:r>
      <w:r w:rsidRPr="00497877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Шесть миллионов семьсот пятьдесят тысяч) рублей, 00 копеек</w:t>
      </w:r>
      <w:r w:rsidRPr="00497877">
        <w:rPr>
          <w:rFonts w:ascii="Times New Roman" w:hAnsi="Times New Roman"/>
          <w:sz w:val="28"/>
          <w:szCs w:val="28"/>
        </w:rPr>
        <w:t xml:space="preserve"> включая НДС</w:t>
      </w:r>
      <w:r w:rsidRPr="00497877">
        <w:rPr>
          <w:rFonts w:ascii="Times New Roman" w:hAnsi="Times New Roman"/>
          <w:bCs/>
          <w:sz w:val="28"/>
          <w:szCs w:val="28"/>
        </w:rPr>
        <w:t>, в связи с согласием</w:t>
      </w:r>
      <w:r w:rsidRPr="00497877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>ЗАО «НТК «АЗИМУТ ФОТОНИКС</w:t>
      </w:r>
      <w:r w:rsidRPr="00497877">
        <w:rPr>
          <w:rFonts w:ascii="Times New Roman" w:hAnsi="Times New Roman"/>
          <w:sz w:val="28"/>
          <w:szCs w:val="28"/>
        </w:rPr>
        <w:t xml:space="preserve"> </w:t>
      </w:r>
      <w:r w:rsidRPr="00497877">
        <w:rPr>
          <w:rFonts w:ascii="Times New Roman" w:hAnsi="Times New Roman"/>
          <w:bCs/>
          <w:sz w:val="28"/>
          <w:szCs w:val="28"/>
        </w:rPr>
        <w:t>снизить цену по договору.</w:t>
      </w:r>
    </w:p>
    <w:p w:rsidR="00D337F9" w:rsidRPr="00074413" w:rsidRDefault="00D337F9" w:rsidP="00D337F9">
      <w:pPr>
        <w:tabs>
          <w:tab w:val="left" w:pos="252"/>
        </w:tabs>
        <w:ind w:firstLine="709"/>
        <w:rPr>
          <w:rFonts w:ascii="Times New Roman" w:hAnsi="Times New Roman"/>
          <w:bCs/>
          <w:sz w:val="28"/>
          <w:szCs w:val="28"/>
        </w:rPr>
      </w:pPr>
    </w:p>
    <w:p w:rsidR="00D337F9" w:rsidRDefault="00D337F9" w:rsidP="00D337F9">
      <w:pPr>
        <w:ind w:firstLine="708"/>
        <w:rPr>
          <w:rFonts w:ascii="Times New Roman" w:hAnsi="Times New Roman"/>
          <w:sz w:val="28"/>
          <w:szCs w:val="28"/>
        </w:rPr>
      </w:pPr>
    </w:p>
    <w:tbl>
      <w:tblPr>
        <w:tblW w:w="4239" w:type="pct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2"/>
        <w:gridCol w:w="4439"/>
      </w:tblGrid>
      <w:tr w:rsidR="00D337F9" w:rsidRPr="00813B6B" w:rsidTr="00D337F9">
        <w:trPr>
          <w:trHeight w:val="568"/>
        </w:trPr>
        <w:tc>
          <w:tcPr>
            <w:tcW w:w="2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E65C40" w:rsidRDefault="00D337F9" w:rsidP="00C05E8D">
            <w:pPr>
              <w:spacing w:after="120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5C4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E65C40" w:rsidRDefault="00D337F9" w:rsidP="00C05E8D">
            <w:pPr>
              <w:spacing w:after="120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5C40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337F9" w:rsidRPr="00813B6B" w:rsidTr="00D337F9">
        <w:trPr>
          <w:trHeight w:val="531"/>
        </w:trPr>
        <w:tc>
          <w:tcPr>
            <w:tcW w:w="2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813B6B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  <w:r w:rsidRPr="00813B6B">
              <w:rPr>
                <w:rFonts w:ascii="Times New Roman" w:hAnsi="Times New Roman"/>
                <w:sz w:val="28"/>
                <w:szCs w:val="28"/>
              </w:rPr>
              <w:t>Колосков С. А.</w:t>
            </w:r>
          </w:p>
        </w:tc>
        <w:tc>
          <w:tcPr>
            <w:tcW w:w="2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813B6B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37F9" w:rsidRPr="00813B6B" w:rsidTr="00D337F9">
        <w:trPr>
          <w:trHeight w:val="835"/>
        </w:trPr>
        <w:tc>
          <w:tcPr>
            <w:tcW w:w="2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813B6B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  <w:r w:rsidRPr="00813B6B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2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813B6B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37F9" w:rsidRPr="00813B6B" w:rsidTr="00D337F9">
        <w:tc>
          <w:tcPr>
            <w:tcW w:w="2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813B6B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3B6B">
              <w:rPr>
                <w:rFonts w:ascii="Times New Roman" w:hAnsi="Times New Roman"/>
                <w:sz w:val="28"/>
                <w:szCs w:val="28"/>
              </w:rPr>
              <w:t>Ядыкина</w:t>
            </w:r>
            <w:proofErr w:type="spellEnd"/>
            <w:r w:rsidRPr="00813B6B">
              <w:rPr>
                <w:rFonts w:ascii="Times New Roman" w:hAnsi="Times New Roman"/>
                <w:sz w:val="28"/>
                <w:szCs w:val="28"/>
              </w:rPr>
              <w:t xml:space="preserve"> Т. П.</w:t>
            </w:r>
          </w:p>
        </w:tc>
        <w:tc>
          <w:tcPr>
            <w:tcW w:w="2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813B6B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37F9" w:rsidRPr="00813B6B" w:rsidTr="00D337F9">
        <w:trPr>
          <w:trHeight w:val="682"/>
        </w:trPr>
        <w:tc>
          <w:tcPr>
            <w:tcW w:w="2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A95428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Тимошин В.С.</w:t>
            </w:r>
          </w:p>
        </w:tc>
        <w:tc>
          <w:tcPr>
            <w:tcW w:w="2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7F9" w:rsidRPr="00792914" w:rsidRDefault="00D337F9" w:rsidP="00C05E8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05E8D" w:rsidRDefault="00C05E8D" w:rsidP="00D337F9">
      <w:pPr>
        <w:keepLines w:val="0"/>
        <w:rPr>
          <w:rFonts w:ascii="Times New Roman" w:eastAsiaTheme="minorHAnsi" w:hAnsi="Times New Roman"/>
        </w:rPr>
      </w:pPr>
    </w:p>
    <w:sectPr w:rsidR="00C05E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E8D" w:rsidRDefault="00C05E8D">
      <w:r>
        <w:separator/>
      </w:r>
    </w:p>
  </w:endnote>
  <w:endnote w:type="continuationSeparator" w:id="0">
    <w:p w:rsidR="00C05E8D" w:rsidRDefault="00C05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E8D" w:rsidRDefault="00C05E8D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05E8D" w:rsidRDefault="00C05E8D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C05E8D" w:rsidRDefault="00C05E8D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891 от «15» июня 2015 преддоговорных переговоров между заказчиком и участником открытого запроса предложений, с которым принято решение заключить договор, по итогам открытого запроса предложений на право заключения договора на поставку платы считывания для томографа</w:t>
            </w:r>
          </w:p>
          <w:p w:rsidR="00C05E8D" w:rsidRDefault="00C05E8D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52D9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52D9E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E8D" w:rsidRDefault="00C05E8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E8D" w:rsidRDefault="00C05E8D">
      <w:r>
        <w:separator/>
      </w:r>
    </w:p>
  </w:footnote>
  <w:footnote w:type="continuationSeparator" w:id="0">
    <w:p w:rsidR="00C05E8D" w:rsidRDefault="00C05E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E8D" w:rsidRDefault="00C05E8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E8D" w:rsidRDefault="00C05E8D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E8D" w:rsidRDefault="00C05E8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0A7FA6"/>
    <w:rsid w:val="000A7FA6"/>
    <w:rsid w:val="00B52D9E"/>
    <w:rsid w:val="00C05E8D"/>
    <w:rsid w:val="00D33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26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79A5F-C272-4066-8782-83C12E3B2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KAPanyukova</cp:lastModifiedBy>
  <cp:revision>2</cp:revision>
  <dcterms:created xsi:type="dcterms:W3CDTF">2015-06-15T12:35:00Z</dcterms:created>
  <dcterms:modified xsi:type="dcterms:W3CDTF">2015-06-15T12:35:00Z</dcterms:modified>
</cp:coreProperties>
</file>