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2D" w:rsidRPr="009C152D" w:rsidRDefault="009C15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9C152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-2015/812</w:t>
      </w:r>
    </w:p>
    <w:p w:rsidR="009C152D" w:rsidRPr="009C152D" w:rsidRDefault="009C152D" w:rsidP="009C15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выполнение</w:t>
      </w:r>
      <w:proofErr w:type="gramEnd"/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9C152D" w:rsidRPr="009C152D" w:rsidRDefault="009C152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C152D" w:rsidRPr="009C152D">
        <w:tc>
          <w:tcPr>
            <w:tcW w:w="5149" w:type="dxa"/>
          </w:tcPr>
          <w:p w:rsidR="009C152D" w:rsidRPr="009C152D" w:rsidRDefault="009C152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C15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9C152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5102" w:type="dxa"/>
          </w:tcPr>
          <w:p w:rsidR="009C152D" w:rsidRPr="009C152D" w:rsidRDefault="009C152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C152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«30» </w:t>
            </w:r>
            <w:proofErr w:type="spellStart"/>
            <w:r w:rsidRPr="009C152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9C152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C152D">
                <w:rPr>
                  <w:rFonts w:ascii="Times New Roman" w:eastAsia="Times New Roman" w:hAnsi="Times New Roman"/>
                  <w:bCs/>
                  <w:sz w:val="24"/>
                  <w:szCs w:val="24"/>
                  <w:lang w:val="en-US" w:eastAsia="ru-RU"/>
                </w:rPr>
                <w:t>2015</w:t>
              </w:r>
              <w:r w:rsidRPr="009C152D">
                <w:rPr>
                  <w:rFonts w:ascii="Times New Roman" w:eastAsia="Times New Roman" w:hAnsi="Times New Roman"/>
                  <w:bCs/>
                  <w:sz w:val="24"/>
                  <w:szCs w:val="24"/>
                  <w:lang w:eastAsia="ru-RU"/>
                </w:rPr>
                <w:t xml:space="preserve"> г</w:t>
              </w:r>
            </w:smartTag>
            <w:r w:rsidRPr="009C15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9C152D" w:rsidRPr="009C152D" w:rsidRDefault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152D" w:rsidRPr="009C152D" w:rsidRDefault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ЕОСЗ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) в </w:t>
      </w:r>
      <w:r w:rsidRPr="009C152D">
        <w:rPr>
          <w:rFonts w:ascii="Times New Roman" w:hAnsi="Times New Roman"/>
          <w:sz w:val="24"/>
          <w:szCs w:val="24"/>
          <w:lang w:eastAsia="ru-RU"/>
        </w:rPr>
        <w:t>редакции, указанной в документации по запросу предложений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 с использованием функционала </w:t>
      </w:r>
      <w:r w:rsidRPr="00A83596">
        <w:rPr>
          <w:rFonts w:ascii="Times New Roman" w:hAnsi="Times New Roman"/>
          <w:sz w:val="24"/>
          <w:szCs w:val="24"/>
        </w:rPr>
        <w:t>ООО «Аукционный конкурсный дом» (далее – ЭТП АКД) согласно регламенту ее работы.</w:t>
      </w:r>
    </w:p>
    <w:p w:rsidR="009C152D" w:rsidRPr="009C152D" w:rsidRDefault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152D" w:rsidRDefault="009C15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BC4EC5" w:rsidRPr="009C152D" w:rsidRDefault="00BC4E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C152D" w:rsidRPr="00A83596" w:rsidRDefault="009C152D" w:rsidP="009C15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9C152D" w:rsidRPr="00A83596" w:rsidRDefault="009C152D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9C152D" w:rsidRPr="00A83596" w:rsidRDefault="009C152D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Предмет </w:t>
      </w:r>
      <w:r w:rsidRPr="00A8359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/>
          <w:b/>
          <w:bCs/>
          <w:sz w:val="24"/>
          <w:szCs w:val="24"/>
          <w:lang w:eastAsia="ru-RU"/>
        </w:rPr>
        <w:t>:</w:t>
      </w:r>
      <w:r w:rsidRPr="00A835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  </w:r>
    </w:p>
    <w:p w:rsidR="009C152D" w:rsidRPr="009C152D" w:rsidRDefault="009C152D" w:rsidP="009C15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договора:</w:t>
      </w:r>
      <w:r w:rsidRPr="00A8359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9C152D" w:rsidRPr="00A83596" w:rsidRDefault="009C152D" w:rsidP="009C152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83596">
        <w:rPr>
          <w:rFonts w:ascii="Times New Roman" w:hAnsi="Times New Roman"/>
          <w:b/>
          <w:bCs/>
          <w:sz w:val="24"/>
          <w:szCs w:val="24"/>
        </w:rPr>
        <w:t xml:space="preserve">Состав и объем работ: </w:t>
      </w:r>
      <w:r w:rsidRPr="00A83596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9C152D" w:rsidRPr="009C152D" w:rsidRDefault="009C152D" w:rsidP="009C1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b/>
          <w:sz w:val="24"/>
          <w:szCs w:val="24"/>
        </w:rPr>
        <w:t>Сроки выполнения работ (этапов)</w:t>
      </w:r>
      <w:r w:rsidRPr="009C152D">
        <w:rPr>
          <w:rFonts w:ascii="Times New Roman" w:hAnsi="Times New Roman"/>
          <w:sz w:val="24"/>
          <w:szCs w:val="24"/>
        </w:rPr>
        <w:t xml:space="preserve"> определяются Календарным планом (Приложение № 2 к «Проекту договора» </w:t>
      </w:r>
      <w:r>
        <w:rPr>
          <w:rFonts w:ascii="Times New Roman" w:hAnsi="Times New Roman"/>
          <w:sz w:val="24"/>
          <w:szCs w:val="24"/>
        </w:rPr>
        <w:t xml:space="preserve"> Части 3 Тома 1)</w:t>
      </w:r>
    </w:p>
    <w:p w:rsidR="009C152D" w:rsidRPr="009C152D" w:rsidRDefault="009C152D" w:rsidP="009C152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9C152D">
        <w:rPr>
          <w:rFonts w:ascii="Times New Roman" w:hAnsi="Times New Roman"/>
          <w:sz w:val="24"/>
          <w:szCs w:val="24"/>
        </w:rPr>
        <w:t>При этом:</w:t>
      </w:r>
    </w:p>
    <w:p w:rsidR="009C152D" w:rsidRPr="009C152D" w:rsidRDefault="009C152D" w:rsidP="009C1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sz w:val="24"/>
          <w:szCs w:val="24"/>
        </w:rPr>
        <w:t>Начальный срок выполнение работ -  с момента заключения договора</w:t>
      </w:r>
    </w:p>
    <w:p w:rsidR="009C152D" w:rsidRPr="009C152D" w:rsidRDefault="009C152D" w:rsidP="009C1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sz w:val="24"/>
          <w:szCs w:val="24"/>
        </w:rPr>
        <w:t xml:space="preserve"> Конечный срок выполнения работ – 210 календарных дней с момента заключения договора.</w:t>
      </w:r>
    </w:p>
    <w:p w:rsidR="009C152D" w:rsidRPr="009C152D" w:rsidRDefault="009C152D" w:rsidP="009C152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3596">
        <w:rPr>
          <w:rFonts w:ascii="Times New Roman" w:hAnsi="Times New Roman"/>
          <w:b/>
          <w:bCs/>
          <w:sz w:val="24"/>
          <w:szCs w:val="24"/>
        </w:rPr>
        <w:t xml:space="preserve">Место выполнения работ:  </w:t>
      </w:r>
      <w:r w:rsidRPr="009C152D">
        <w:rPr>
          <w:rFonts w:ascii="Times New Roman" w:hAnsi="Times New Roman"/>
          <w:sz w:val="24"/>
          <w:szCs w:val="24"/>
        </w:rPr>
        <w:t>Работы выполняются на территории Подрядчика.</w:t>
      </w:r>
    </w:p>
    <w:p w:rsidR="009C152D" w:rsidRPr="009C152D" w:rsidRDefault="009C152D" w:rsidP="009C152D">
      <w:pPr>
        <w:tabs>
          <w:tab w:val="left" w:pos="684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152D">
        <w:rPr>
          <w:rFonts w:ascii="Times New Roman" w:hAnsi="Times New Roman"/>
          <w:b/>
          <w:bCs/>
          <w:sz w:val="24"/>
          <w:szCs w:val="24"/>
        </w:rPr>
        <w:t xml:space="preserve">Условия оплаты: </w:t>
      </w:r>
      <w:r w:rsidRPr="009C152D">
        <w:rPr>
          <w:rFonts w:ascii="Times New Roman" w:hAnsi="Times New Roman"/>
          <w:sz w:val="24"/>
          <w:szCs w:val="24"/>
        </w:rPr>
        <w:t>оплата выполненных работ (этапов работ) производится Заказчиком в течение 30 календарных дней со дня подписания сторонами  акта приема-передачи выполненных работ (по форме Приложения № 3 к «Проекту договора»  Части 3 Тома 1) и предоставления счета и  счета-фактуры от Подрядчика, составленных в соответствии с Налоговым кодексом РФ.</w:t>
      </w:r>
    </w:p>
    <w:p w:rsidR="009C152D" w:rsidRPr="009C152D" w:rsidRDefault="009C152D" w:rsidP="009C152D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sz w:val="24"/>
          <w:szCs w:val="24"/>
        </w:rPr>
        <w:t xml:space="preserve"> Счет</w:t>
      </w:r>
      <w:proofErr w:type="gramStart"/>
      <w:r w:rsidRPr="009C152D">
        <w:rPr>
          <w:rFonts w:ascii="Times New Roman" w:hAnsi="Times New Roman"/>
          <w:sz w:val="24"/>
          <w:szCs w:val="24"/>
        </w:rPr>
        <w:t>а-</w:t>
      </w:r>
      <w:proofErr w:type="gramEnd"/>
      <w:r w:rsidRPr="009C152D">
        <w:rPr>
          <w:rFonts w:ascii="Times New Roman" w:hAnsi="Times New Roman"/>
          <w:sz w:val="24"/>
          <w:szCs w:val="24"/>
        </w:rPr>
        <w:t xml:space="preserve"> фактуры предоставляются Подрядчиком не позднее 5 дней с момента подписания сторонами Акта приема-передачи  выполненных работ.</w:t>
      </w:r>
    </w:p>
    <w:p w:rsidR="009C152D" w:rsidRPr="009C152D" w:rsidRDefault="009C152D" w:rsidP="009C15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9C152D" w:rsidRPr="009C152D" w:rsidRDefault="009C152D" w:rsidP="009C1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b/>
          <w:bCs/>
          <w:sz w:val="24"/>
          <w:szCs w:val="24"/>
        </w:rPr>
        <w:t>767 256</w:t>
      </w:r>
      <w:r w:rsidRPr="009C152D">
        <w:rPr>
          <w:rFonts w:ascii="Times New Roman" w:hAnsi="Times New Roman"/>
          <w:sz w:val="24"/>
          <w:szCs w:val="24"/>
        </w:rPr>
        <w:t xml:space="preserve"> (семьсот шестьдесят семь тысяч двести пятьдесят шесть) рублей </w:t>
      </w:r>
      <w:r w:rsidRPr="009C152D">
        <w:rPr>
          <w:rFonts w:ascii="Times New Roman" w:hAnsi="Times New Roman"/>
          <w:b/>
          <w:bCs/>
          <w:sz w:val="24"/>
          <w:szCs w:val="24"/>
        </w:rPr>
        <w:t>00</w:t>
      </w:r>
      <w:r w:rsidRPr="009C152D">
        <w:rPr>
          <w:rFonts w:ascii="Times New Roman" w:hAnsi="Times New Roman"/>
          <w:sz w:val="24"/>
          <w:szCs w:val="24"/>
        </w:rPr>
        <w:t xml:space="preserve"> копеек, </w:t>
      </w:r>
      <w:r w:rsidRPr="009C152D">
        <w:rPr>
          <w:rFonts w:ascii="Times New Roman" w:hAnsi="Times New Roman"/>
          <w:b/>
          <w:bCs/>
          <w:sz w:val="24"/>
          <w:szCs w:val="24"/>
        </w:rPr>
        <w:t>включая НДС</w:t>
      </w:r>
      <w:r>
        <w:rPr>
          <w:rFonts w:ascii="Times New Roman" w:hAnsi="Times New Roman"/>
          <w:sz w:val="24"/>
          <w:szCs w:val="24"/>
        </w:rPr>
        <w:t>;</w:t>
      </w:r>
    </w:p>
    <w:p w:rsidR="009C152D" w:rsidRPr="009C152D" w:rsidRDefault="009C152D" w:rsidP="009C152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152D">
        <w:rPr>
          <w:rFonts w:ascii="Times New Roman" w:hAnsi="Times New Roman"/>
          <w:b/>
          <w:bCs/>
          <w:sz w:val="24"/>
          <w:szCs w:val="24"/>
        </w:rPr>
        <w:t xml:space="preserve">650 216 </w:t>
      </w:r>
      <w:r w:rsidRPr="009C152D">
        <w:rPr>
          <w:rFonts w:ascii="Times New Roman" w:hAnsi="Times New Roman"/>
          <w:sz w:val="24"/>
          <w:szCs w:val="24"/>
        </w:rPr>
        <w:t xml:space="preserve">(шестьсот пятьдесят тысяч двести шестнадцать) рублей </w:t>
      </w:r>
      <w:r w:rsidRPr="009C152D">
        <w:rPr>
          <w:rFonts w:ascii="Times New Roman" w:hAnsi="Times New Roman"/>
          <w:b/>
          <w:bCs/>
          <w:sz w:val="24"/>
          <w:szCs w:val="24"/>
        </w:rPr>
        <w:t>95</w:t>
      </w:r>
      <w:r w:rsidRPr="009C152D">
        <w:rPr>
          <w:rFonts w:ascii="Times New Roman" w:hAnsi="Times New Roman"/>
          <w:sz w:val="24"/>
          <w:szCs w:val="24"/>
        </w:rPr>
        <w:t xml:space="preserve"> копеек, </w:t>
      </w:r>
      <w:r w:rsidRPr="009C152D">
        <w:rPr>
          <w:rFonts w:ascii="Times New Roman" w:hAnsi="Times New Roman"/>
          <w:b/>
          <w:bCs/>
          <w:sz w:val="24"/>
          <w:szCs w:val="24"/>
        </w:rPr>
        <w:t>без учета НДС.</w:t>
      </w:r>
    </w:p>
    <w:p w:rsidR="009C152D" w:rsidRDefault="009C152D" w:rsidP="009C1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52D">
        <w:rPr>
          <w:rFonts w:ascii="Times New Roman" w:hAnsi="Times New Roman"/>
          <w:b/>
          <w:bCs/>
          <w:sz w:val="24"/>
          <w:szCs w:val="24"/>
        </w:rPr>
        <w:t xml:space="preserve">Цена договора включает в себя: </w:t>
      </w:r>
      <w:r w:rsidRPr="009C152D">
        <w:rPr>
          <w:rFonts w:ascii="Times New Roman" w:hAnsi="Times New Roman"/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C4EC5" w:rsidRDefault="00BC4EC5" w:rsidP="009C152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C152D" w:rsidRPr="009C152D" w:rsidRDefault="009C152D" w:rsidP="009C152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Извещение о проведении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9C152D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eastAsia="Times New Roman" w:hAnsi="Times New Roman"/>
          <w:b/>
          <w:sz w:val="24"/>
          <w:szCs w:val="24"/>
          <w:lang w:eastAsia="ru-RU"/>
        </w:rPr>
        <w:t>№98/4850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Pr="009C152D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ы </w:t>
      </w:r>
      <w:r w:rsidRPr="009C152D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«16» июня 2015 года</w:t>
      </w:r>
      <w:r w:rsidRPr="009C152D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C152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C152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C152D">
        <w:rPr>
          <w:rFonts w:ascii="Times New Roman" w:hAnsi="Times New Roman"/>
          <w:sz w:val="24"/>
          <w:szCs w:val="24"/>
        </w:rPr>
        <w:t xml:space="preserve"> 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31502466188,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C152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</w:hyperlink>
      <w:r w:rsidRPr="009C152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.ru/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>, закупка №150616/0506/349,</w:t>
      </w:r>
      <w:r w:rsidRPr="009C152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9C152D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№R027300. </w:t>
      </w:r>
    </w:p>
    <w:p w:rsidR="009C152D" w:rsidRPr="009C152D" w:rsidRDefault="009C152D">
      <w:pPr>
        <w:keepLines/>
        <w:tabs>
          <w:tab w:val="left" w:pos="252"/>
        </w:tabs>
        <w:spacing w:after="0" w:line="240" w:lineRule="auto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hyperlink r:id="rId8" w:history="1"/>
    </w:p>
    <w:p w:rsidR="009C152D" w:rsidRDefault="009C152D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sz w:val="24"/>
          <w:szCs w:val="24"/>
        </w:rPr>
        <w:t>Процедура открытия доступа к поданным заявкам на участие в открытом запросе предл</w:t>
      </w:r>
      <w:r>
        <w:rPr>
          <w:rFonts w:ascii="Times New Roman" w:hAnsi="Times New Roman"/>
          <w:sz w:val="24"/>
          <w:szCs w:val="24"/>
        </w:rPr>
        <w:t>ожений состоялась «30» июня 2015 года</w:t>
      </w:r>
      <w:r w:rsidRPr="00A83596">
        <w:rPr>
          <w:rFonts w:ascii="Times New Roman" w:hAnsi="Times New Roman"/>
          <w:sz w:val="24"/>
          <w:szCs w:val="24"/>
        </w:rPr>
        <w:t xml:space="preserve"> в 05:00 </w:t>
      </w:r>
      <w:r w:rsidRPr="00A83596">
        <w:rPr>
          <w:rFonts w:ascii="Times New Roman" w:hAnsi="Times New Roman"/>
          <w:sz w:val="24"/>
          <w:szCs w:val="24"/>
          <w:lang w:eastAsia="ru-RU"/>
        </w:rPr>
        <w:t xml:space="preserve">(время московское) </w:t>
      </w:r>
      <w:r w:rsidRPr="00A83596">
        <w:rPr>
          <w:rFonts w:ascii="Times New Roman" w:hAnsi="Times New Roman"/>
          <w:sz w:val="24"/>
          <w:szCs w:val="24"/>
        </w:rPr>
        <w:t xml:space="preserve"> </w:t>
      </w:r>
      <w:r w:rsidRPr="00A83596">
        <w:rPr>
          <w:rFonts w:ascii="Times New Roman" w:hAnsi="Times New Roman"/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rFonts w:ascii="Times New Roman" w:hAnsi="Times New Roman"/>
          <w:sz w:val="24"/>
          <w:szCs w:val="24"/>
          <w:lang w:eastAsia="ru-RU"/>
        </w:rPr>
        <w:t>ЭТП АКД.</w:t>
      </w:r>
    </w:p>
    <w:p w:rsidR="00BC4EC5" w:rsidRPr="00A83596" w:rsidRDefault="00BC4EC5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152D" w:rsidRPr="00A83596" w:rsidRDefault="009C152D" w:rsidP="009C152D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</w:t>
      </w:r>
      <w:r>
        <w:rPr>
          <w:rFonts w:ascii="Times New Roman" w:hAnsi="Times New Roman"/>
          <w:sz w:val="24"/>
          <w:szCs w:val="24"/>
        </w:rPr>
        <w:t>«30» июня 2015 года</w:t>
      </w:r>
      <w:r w:rsidRPr="00A83596">
        <w:rPr>
          <w:rFonts w:ascii="Times New Roman" w:hAnsi="Times New Roman"/>
          <w:sz w:val="24"/>
          <w:szCs w:val="24"/>
        </w:rPr>
        <w:t xml:space="preserve"> </w:t>
      </w:r>
      <w:r w:rsidRPr="00A83596">
        <w:rPr>
          <w:rFonts w:ascii="Times New Roman" w:hAnsi="Times New Roman"/>
          <w:sz w:val="24"/>
          <w:szCs w:val="24"/>
          <w:lang w:eastAsia="ru-RU"/>
        </w:rPr>
        <w:t>на ЭТП АКД всего подано 3 (три) заявки на участие в запросе предложений.</w:t>
      </w:r>
    </w:p>
    <w:p w:rsidR="009C152D" w:rsidRPr="00A83596" w:rsidRDefault="009C152D" w:rsidP="009C152D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83596">
        <w:rPr>
          <w:rFonts w:ascii="Times New Roman" w:hAnsi="Times New Roman"/>
          <w:sz w:val="24"/>
          <w:szCs w:val="24"/>
          <w:lang w:eastAsia="ru-RU"/>
        </w:rPr>
        <w:t>Всего отозвано: 0.</w:t>
      </w:r>
    </w:p>
    <w:p w:rsidR="009C152D" w:rsidRPr="009C152D" w:rsidRDefault="009C152D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/>
          <w:color w:val="auto"/>
          <w:sz w:val="24"/>
          <w:szCs w:val="24"/>
          <w:u w:val="none"/>
          <w:lang w:eastAsia="ru-RU"/>
        </w:rPr>
      </w:pPr>
      <w:hyperlink r:id="rId9" w:history="1"/>
    </w:p>
    <w:p w:rsidR="009C152D" w:rsidRDefault="009C15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hyperlink r:id="rId10" w:history="1">
        <w:r w:rsidRPr="009C152D">
          <w:rPr>
            <w:rStyle w:val="a3"/>
            <w:rFonts w:ascii="Times New Roman" w:eastAsia="Times New Roman" w:hAnsi="Times New Roman"/>
            <w:b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Pr="009C152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BC4EC5" w:rsidRPr="009C152D" w:rsidRDefault="00BC4EC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/>
          <w:color w:val="auto"/>
          <w:sz w:val="24"/>
          <w:szCs w:val="24"/>
          <w:u w:val="none"/>
          <w:lang w:eastAsia="ru-RU"/>
        </w:rPr>
      </w:pPr>
    </w:p>
    <w:p w:rsidR="009C152D" w:rsidRDefault="009C15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1" w:history="1">
        <w:r w:rsidRPr="009C152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 xml:space="preserve">Предмет договора: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  </w:r>
      </w:hyperlink>
    </w:p>
    <w:p w:rsidR="00BC4EC5" w:rsidRPr="009C152D" w:rsidRDefault="00BC4EC5">
      <w:pPr>
        <w:spacing w:after="0" w:line="240" w:lineRule="auto"/>
        <w:jc w:val="both"/>
        <w:rPr>
          <w:rStyle w:val="a3"/>
          <w:rFonts w:ascii="Times New Roman" w:eastAsia="Times New Roman" w:hAnsi="Times New Roman"/>
          <w:color w:val="auto"/>
          <w:sz w:val="24"/>
          <w:szCs w:val="24"/>
          <w:u w:val="none"/>
          <w:lang w:eastAsia="ru-RU"/>
        </w:rPr>
      </w:pPr>
    </w:p>
    <w:p w:rsidR="002C4919" w:rsidRDefault="009C15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2" w:history="1">
        <w:r w:rsidRPr="009C152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 xml:space="preserve">Сведения об участниках 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запроса предложений</w:t>
        </w:r>
        <w:r w:rsidRPr="009C152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,</w:t>
        </w:r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 xml:space="preserve"> подавших заявки на участие в запросе предложений</w:t>
        </w:r>
        <w:r w:rsidRPr="009C152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 xml:space="preserve">: </w:t>
        </w:r>
      </w:hyperlink>
    </w:p>
    <w:p w:rsidR="00BC4EC5" w:rsidRPr="009C152D" w:rsidRDefault="00BC4EC5">
      <w:pPr>
        <w:spacing w:after="0" w:line="240" w:lineRule="auto"/>
        <w:jc w:val="both"/>
        <w:rPr>
          <w:rStyle w:val="a3"/>
          <w:rFonts w:ascii="Times New Roman" w:eastAsia="Times New Roman" w:hAnsi="Times New Roman"/>
          <w:color w:val="auto"/>
          <w:sz w:val="24"/>
          <w:szCs w:val="24"/>
          <w:u w:val="none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27"/>
        <w:gridCol w:w="3220"/>
        <w:gridCol w:w="1537"/>
        <w:gridCol w:w="1870"/>
        <w:gridCol w:w="2802"/>
      </w:tblGrid>
      <w:tr w:rsidR="002C4919" w:rsidRPr="00A5203D">
        <w:tc>
          <w:tcPr>
            <w:tcW w:w="491" w:type="pct"/>
          </w:tcPr>
          <w:p w:rsidR="00FC3640" w:rsidRPr="00A5203D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5203D">
              <w:rPr>
                <w:rFonts w:ascii="Times New Roman" w:hAnsi="Times New Roman"/>
                <w:b/>
                <w:sz w:val="24"/>
                <w:szCs w:val="24"/>
              </w:rPr>
              <w:t>Рег</w:t>
            </w:r>
            <w:proofErr w:type="spellEnd"/>
            <w:r w:rsidRPr="00A5203D">
              <w:rPr>
                <w:rFonts w:ascii="Times New Roman" w:hAnsi="Times New Roman"/>
                <w:b/>
                <w:sz w:val="24"/>
                <w:szCs w:val="24"/>
              </w:rPr>
              <w:t>. № заявки на ЭТП</w:t>
            </w:r>
          </w:p>
        </w:tc>
        <w:tc>
          <w:tcPr>
            <w:tcW w:w="1540" w:type="pct"/>
            <w:shd w:val="clear" w:color="auto" w:fill="auto"/>
          </w:tcPr>
          <w:p w:rsidR="00FC3640" w:rsidRPr="00A5203D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203D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запроса предложений</w:t>
            </w:r>
          </w:p>
        </w:tc>
        <w:tc>
          <w:tcPr>
            <w:tcW w:w="735" w:type="pct"/>
            <w:shd w:val="clear" w:color="auto" w:fill="auto"/>
          </w:tcPr>
          <w:p w:rsidR="00FC3640" w:rsidRPr="00A5203D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203D">
              <w:rPr>
                <w:rFonts w:ascii="Times New Roman" w:hAnsi="Times New Roman"/>
                <w:b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894" w:type="pct"/>
            <w:shd w:val="clear" w:color="auto" w:fill="auto"/>
          </w:tcPr>
          <w:p w:rsidR="00FC3640" w:rsidRPr="00A5203D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203D">
              <w:rPr>
                <w:rFonts w:ascii="Times New Roman" w:hAnsi="Times New Roman"/>
                <w:b/>
                <w:sz w:val="24"/>
                <w:szCs w:val="24"/>
              </w:rPr>
              <w:t xml:space="preserve">Юридический адрес, </w:t>
            </w:r>
          </w:p>
          <w:p w:rsidR="00FC3640" w:rsidRPr="00A5203D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203D"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1340" w:type="pct"/>
            <w:shd w:val="clear" w:color="auto" w:fill="auto"/>
          </w:tcPr>
          <w:p w:rsidR="00FC3640" w:rsidRPr="00A5203D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203D">
              <w:rPr>
                <w:rFonts w:ascii="Times New Roman" w:hAnsi="Times New Roman"/>
                <w:b/>
                <w:sz w:val="24"/>
                <w:szCs w:val="24"/>
              </w:rPr>
              <w:t>Сведения заявки на участие в запросе предложений</w:t>
            </w:r>
          </w:p>
        </w:tc>
      </w:tr>
      <w:tr w:rsidR="002C4919" w:rsidRPr="002C4919">
        <w:tc>
          <w:tcPr>
            <w:tcW w:w="491" w:type="pct"/>
          </w:tcPr>
          <w:p w:rsid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</w:rPr>
              <w:t>8131_</w:t>
            </w:r>
          </w:p>
          <w:p w:rsidR="00FC3640" w:rsidRP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2C4919">
              <w:rPr>
                <w:rFonts w:ascii="Times New Roman" w:hAnsi="Times New Roman"/>
              </w:rPr>
              <w:t>R027300</w:t>
            </w:r>
          </w:p>
        </w:tc>
        <w:tc>
          <w:tcPr>
            <w:tcW w:w="1540" w:type="pct"/>
            <w:shd w:val="clear" w:color="auto" w:fill="auto"/>
          </w:tcPr>
          <w:p w:rsidR="00FC3640" w:rsidRPr="002C4919" w:rsidRDefault="00FC3640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13" w:history="1"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</w:tc>
        <w:tc>
          <w:tcPr>
            <w:tcW w:w="735" w:type="pct"/>
            <w:shd w:val="clear" w:color="auto" w:fill="auto"/>
          </w:tcPr>
          <w:p w:rsidR="00FC3640" w:rsidRPr="002C4919" w:rsidRDefault="00FC3640" w:rsidP="00FC364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  <w:snapToGrid w:val="0"/>
                <w:lang w:val="en-US"/>
              </w:rPr>
              <w:t>29.06.2015 13:30:48</w:t>
            </w:r>
          </w:p>
        </w:tc>
        <w:tc>
          <w:tcPr>
            <w:tcW w:w="894" w:type="pct"/>
            <w:shd w:val="clear" w:color="auto" w:fill="auto"/>
          </w:tcPr>
          <w:p w:rsidR="002C4919" w:rsidRPr="002C4919" w:rsidRDefault="00FC3640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napToGrid w:val="0"/>
              </w:rPr>
            </w:pPr>
            <w:r w:rsidRPr="002C4919">
              <w:rPr>
                <w:rFonts w:ascii="Times New Roman" w:hAnsi="Times New Roman"/>
                <w:snapToGrid w:val="0"/>
              </w:rPr>
              <w:t xml:space="preserve">115563, МОСКВА Г, ГЕНЕРАЛА БЕЛОВА </w:t>
            </w:r>
            <w:proofErr w:type="gramStart"/>
            <w:r w:rsidRPr="002C4919">
              <w:rPr>
                <w:rFonts w:ascii="Times New Roman" w:hAnsi="Times New Roman"/>
                <w:snapToGrid w:val="0"/>
              </w:rPr>
              <w:t>УЛ</w:t>
            </w:r>
            <w:proofErr w:type="gramEnd"/>
            <w:r w:rsidRPr="002C4919">
              <w:rPr>
                <w:rFonts w:ascii="Times New Roman" w:hAnsi="Times New Roman"/>
                <w:snapToGrid w:val="0"/>
              </w:rPr>
              <w:t>, 14</w:t>
            </w:r>
          </w:p>
          <w:p w:rsidR="002C4919" w:rsidRPr="002C4919" w:rsidRDefault="002C4919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  <w:p w:rsidR="00FC3640" w:rsidRPr="002C4919" w:rsidRDefault="002C4919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  <w:snapToGrid w:val="0"/>
              </w:rPr>
              <w:t>7724313681</w:t>
            </w:r>
          </w:p>
        </w:tc>
        <w:tc>
          <w:tcPr>
            <w:tcW w:w="1340" w:type="pct"/>
            <w:shd w:val="clear" w:color="auto" w:fill="auto"/>
          </w:tcPr>
          <w:p w:rsidR="002C4919" w:rsidRPr="002C4919" w:rsidRDefault="00FC3640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C4919">
              <w:rPr>
                <w:rFonts w:ascii="Times New Roman" w:hAnsi="Times New Roman"/>
                <w:lang w:eastAsia="ru-RU"/>
              </w:rPr>
              <w:t xml:space="preserve">Предмет закупки: соответствует предмету запроса </w:t>
            </w:r>
            <w:r w:rsidR="002C4919">
              <w:rPr>
                <w:rFonts w:ascii="Times New Roman" w:hAnsi="Times New Roman"/>
                <w:lang w:eastAsia="ru-RU"/>
              </w:rPr>
              <w:t>предложений</w:t>
            </w:r>
          </w:p>
          <w:p w:rsidR="00FC3640" w:rsidRDefault="002C4919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14" w:history="1"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>Цена заявки: 94 357 (Девяносто четыре тысячи триста пя</w:t>
              </w:r>
              <w:r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>тьдесят семь) рублей 52 копейки</w:t>
              </w:r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 xml:space="preserve">, включая НДС </w:t>
              </w:r>
            </w:hyperlink>
          </w:p>
          <w:p w:rsidR="00BC4EC5" w:rsidRPr="002C4919" w:rsidRDefault="00BC4EC5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2C4919" w:rsidRPr="002C4919">
        <w:tc>
          <w:tcPr>
            <w:tcW w:w="491" w:type="pct"/>
          </w:tcPr>
          <w:p w:rsid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</w:rPr>
              <w:t>7230_</w:t>
            </w:r>
          </w:p>
          <w:p w:rsidR="00FC3640" w:rsidRP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2C4919">
              <w:rPr>
                <w:rFonts w:ascii="Times New Roman" w:hAnsi="Times New Roman"/>
              </w:rPr>
              <w:t>R027300</w:t>
            </w:r>
          </w:p>
        </w:tc>
        <w:tc>
          <w:tcPr>
            <w:tcW w:w="1540" w:type="pct"/>
            <w:shd w:val="clear" w:color="auto" w:fill="auto"/>
          </w:tcPr>
          <w:p w:rsidR="00FC3640" w:rsidRP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15" w:history="1">
              <w:r w:rsidRPr="009C152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Акционерное общество "Научно-технический центр "Ядерно-физические исследования" </w:t>
              </w:r>
            </w:hyperlink>
          </w:p>
        </w:tc>
        <w:tc>
          <w:tcPr>
            <w:tcW w:w="735" w:type="pct"/>
            <w:shd w:val="clear" w:color="auto" w:fill="auto"/>
          </w:tcPr>
          <w:p w:rsidR="00FC3640" w:rsidRPr="002C4919" w:rsidRDefault="00FC3640" w:rsidP="00FC364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  <w:snapToGrid w:val="0"/>
                <w:lang w:val="en-US"/>
              </w:rPr>
              <w:t>29.06.2015 17:48:43</w:t>
            </w:r>
          </w:p>
        </w:tc>
        <w:tc>
          <w:tcPr>
            <w:tcW w:w="894" w:type="pct"/>
            <w:shd w:val="clear" w:color="auto" w:fill="auto"/>
          </w:tcPr>
          <w:p w:rsidR="00FC3640" w:rsidRPr="002C4919" w:rsidRDefault="00FC3640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napToGrid w:val="0"/>
              </w:rPr>
            </w:pPr>
            <w:r w:rsidRPr="002C4919">
              <w:rPr>
                <w:rFonts w:ascii="Times New Roman" w:hAnsi="Times New Roman"/>
                <w:snapToGrid w:val="0"/>
              </w:rPr>
              <w:t>194021, САНКТ-ПЕТЕРБУРГ Г, 2-Й МУРИНСКИЙ ПР-КТ, 28</w:t>
            </w:r>
          </w:p>
          <w:p w:rsidR="002C4919" w:rsidRPr="002C4919" w:rsidRDefault="002C4919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  <w:p w:rsidR="002C4919" w:rsidRPr="002C4919" w:rsidRDefault="002C4919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  <w:snapToGrid w:val="0"/>
                <w:lang w:val="en-US"/>
              </w:rPr>
              <w:t>7802441926</w:t>
            </w:r>
          </w:p>
        </w:tc>
        <w:tc>
          <w:tcPr>
            <w:tcW w:w="1340" w:type="pct"/>
            <w:shd w:val="clear" w:color="auto" w:fill="auto"/>
          </w:tcPr>
          <w:p w:rsidR="00FC3640" w:rsidRPr="002C4919" w:rsidRDefault="00FC3640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C4919">
              <w:rPr>
                <w:rFonts w:ascii="Times New Roman" w:hAnsi="Times New Roman"/>
                <w:lang w:eastAsia="ru-RU"/>
              </w:rPr>
              <w:t xml:space="preserve">Предмет закупки: соответствует предмету </w:t>
            </w:r>
            <w:r w:rsidR="002C4919" w:rsidRPr="002C4919">
              <w:rPr>
                <w:rFonts w:ascii="Times New Roman" w:hAnsi="Times New Roman"/>
                <w:lang w:eastAsia="ru-RU"/>
              </w:rPr>
              <w:t xml:space="preserve">запроса </w:t>
            </w:r>
            <w:r w:rsidR="002C4919">
              <w:rPr>
                <w:rFonts w:ascii="Times New Roman" w:hAnsi="Times New Roman"/>
                <w:lang w:eastAsia="ru-RU"/>
              </w:rPr>
              <w:t>предложений</w:t>
            </w:r>
          </w:p>
          <w:p w:rsidR="00FC3640" w:rsidRDefault="002C4919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16" w:history="1"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>Цена заявки: 747 659 (Семьсот сорок семь тысяч шестьсот пятьдесят девять) рублей 10 копеек</w:t>
              </w:r>
              <w:proofErr w:type="gramStart"/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 xml:space="preserve"> ,</w:t>
              </w:r>
              <w:proofErr w:type="gramEnd"/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 xml:space="preserve"> включая НДС </w:t>
              </w:r>
            </w:hyperlink>
          </w:p>
          <w:p w:rsidR="00BC4EC5" w:rsidRPr="002C4919" w:rsidRDefault="00BC4EC5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FC3640" w:rsidRPr="002C4919">
        <w:tc>
          <w:tcPr>
            <w:tcW w:w="491" w:type="pct"/>
          </w:tcPr>
          <w:p w:rsid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</w:rPr>
              <w:t>0464_</w:t>
            </w:r>
          </w:p>
          <w:p w:rsidR="00FC3640" w:rsidRP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</w:rPr>
              <w:t>R027300</w:t>
            </w:r>
          </w:p>
        </w:tc>
        <w:tc>
          <w:tcPr>
            <w:tcW w:w="1540" w:type="pct"/>
            <w:shd w:val="clear" w:color="auto" w:fill="auto"/>
          </w:tcPr>
          <w:p w:rsidR="00FC3640" w:rsidRPr="002C4919" w:rsidRDefault="002C4919" w:rsidP="00FC36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17" w:history="1">
              <w:r w:rsidRPr="009C152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</w:tc>
        <w:tc>
          <w:tcPr>
            <w:tcW w:w="735" w:type="pct"/>
            <w:shd w:val="clear" w:color="auto" w:fill="auto"/>
          </w:tcPr>
          <w:p w:rsidR="00FC3640" w:rsidRPr="002C4919" w:rsidRDefault="00FC3640" w:rsidP="00FC364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  <w:snapToGrid w:val="0"/>
                <w:lang w:val="en-US"/>
              </w:rPr>
              <w:t>29.06.2015 19:06:23</w:t>
            </w:r>
          </w:p>
        </w:tc>
        <w:tc>
          <w:tcPr>
            <w:tcW w:w="894" w:type="pct"/>
            <w:shd w:val="clear" w:color="auto" w:fill="auto"/>
          </w:tcPr>
          <w:p w:rsidR="00FC3640" w:rsidRPr="002C4919" w:rsidRDefault="00FC3640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napToGrid w:val="0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C4919">
                <w:rPr>
                  <w:rFonts w:ascii="Times New Roman" w:hAnsi="Times New Roman"/>
                  <w:snapToGrid w:val="0"/>
                </w:rPr>
                <w:t>115409, Г</w:t>
              </w:r>
            </w:smartTag>
            <w:r w:rsidRPr="002C4919">
              <w:rPr>
                <w:rFonts w:ascii="Times New Roman" w:hAnsi="Times New Roman"/>
                <w:snapToGrid w:val="0"/>
              </w:rPr>
              <w:t xml:space="preserve">. МОСКВА, </w:t>
            </w:r>
            <w:proofErr w:type="gramStart"/>
            <w:r w:rsidRPr="002C4919">
              <w:rPr>
                <w:rFonts w:ascii="Times New Roman" w:hAnsi="Times New Roman"/>
                <w:snapToGrid w:val="0"/>
              </w:rPr>
              <w:t>КАШИРСКОЕ</w:t>
            </w:r>
            <w:proofErr w:type="gramEnd"/>
            <w:r w:rsidRPr="002C4919">
              <w:rPr>
                <w:rFonts w:ascii="Times New Roman" w:hAnsi="Times New Roman"/>
                <w:snapToGrid w:val="0"/>
              </w:rPr>
              <w:t xml:space="preserve"> </w:t>
            </w:r>
            <w:r w:rsidRPr="002C4919">
              <w:rPr>
                <w:rFonts w:ascii="Times New Roman" w:hAnsi="Times New Roman"/>
                <w:snapToGrid w:val="0"/>
              </w:rPr>
              <w:lastRenderedPageBreak/>
              <w:t>Ш., Д. 49</w:t>
            </w:r>
          </w:p>
          <w:p w:rsidR="002C4919" w:rsidRPr="002C4919" w:rsidRDefault="002C4919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napToGrid w:val="0"/>
              </w:rPr>
            </w:pPr>
          </w:p>
          <w:p w:rsidR="002C4919" w:rsidRPr="002C4919" w:rsidRDefault="002C4919" w:rsidP="002C4919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C4919">
              <w:rPr>
                <w:rFonts w:ascii="Times New Roman" w:hAnsi="Times New Roman"/>
                <w:snapToGrid w:val="0"/>
                <w:lang w:val="en-US"/>
              </w:rPr>
              <w:t>7724779465</w:t>
            </w:r>
          </w:p>
        </w:tc>
        <w:tc>
          <w:tcPr>
            <w:tcW w:w="1340" w:type="pct"/>
            <w:shd w:val="clear" w:color="auto" w:fill="auto"/>
          </w:tcPr>
          <w:p w:rsidR="002C4919" w:rsidRPr="002C4919" w:rsidRDefault="002C4919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2C4919">
              <w:rPr>
                <w:rFonts w:ascii="Times New Roman" w:hAnsi="Times New Roman"/>
                <w:lang w:eastAsia="ru-RU"/>
              </w:rPr>
              <w:lastRenderedPageBreak/>
              <w:t xml:space="preserve">Предмет закупки: соответствует предмету запроса </w:t>
            </w:r>
            <w:r>
              <w:rPr>
                <w:rFonts w:ascii="Times New Roman" w:hAnsi="Times New Roman"/>
                <w:lang w:eastAsia="ru-RU"/>
              </w:rPr>
              <w:t>предложений</w:t>
            </w:r>
          </w:p>
          <w:p w:rsidR="00BC4EC5" w:rsidRPr="002C4919" w:rsidRDefault="002C4919" w:rsidP="00FC3640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18" w:history="1"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>Цена заявки: 650 432 (Шестьсот пятьдесят тысяч четыреста тридцать два) рубля 52 копейки</w:t>
              </w:r>
              <w:proofErr w:type="gramStart"/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 xml:space="preserve"> ,</w:t>
              </w:r>
              <w:proofErr w:type="gramEnd"/>
              <w:r w:rsidRPr="002C4919">
                <w:rPr>
                  <w:rStyle w:val="a3"/>
                  <w:rFonts w:ascii="Times New Roman" w:hAnsi="Times New Roman"/>
                  <w:color w:val="auto"/>
                  <w:u w:val="none"/>
                  <w:lang w:eastAsia="ru-RU"/>
                </w:rPr>
                <w:t xml:space="preserve"> включая НДС </w:t>
              </w:r>
            </w:hyperlink>
          </w:p>
        </w:tc>
      </w:tr>
    </w:tbl>
    <w:p w:rsidR="001446CB" w:rsidRPr="00BC4EC5" w:rsidRDefault="002C4919" w:rsidP="001446CB">
      <w:pPr>
        <w:pStyle w:val="a5"/>
        <w:jc w:val="both"/>
        <w:rPr>
          <w:rStyle w:val="a3"/>
          <w:color w:val="000000"/>
          <w:u w:val="none"/>
        </w:rPr>
      </w:pPr>
      <w:r w:rsidRPr="00A83596">
        <w:lastRenderedPageBreak/>
        <w:t xml:space="preserve">Секретарь </w:t>
      </w:r>
      <w:r w:rsidRPr="00A83596">
        <w:rPr>
          <w:color w:val="000000"/>
        </w:rPr>
        <w:t>единой закупочной комисс</w:t>
      </w:r>
      <w:proofErr w:type="gramStart"/>
      <w:r w:rsidRPr="00A83596">
        <w:rPr>
          <w:color w:val="000000"/>
        </w:rPr>
        <w:t>ии АО</w:t>
      </w:r>
      <w:proofErr w:type="gramEnd"/>
      <w:r w:rsidRPr="00A83596">
        <w:rPr>
          <w:color w:val="000000"/>
        </w:rPr>
        <w:t xml:space="preserve"> «СХК» (без права голоса):</w:t>
      </w:r>
    </w:p>
    <w:p w:rsidR="001446CB" w:rsidRPr="00BC4EC5" w:rsidRDefault="001446CB" w:rsidP="00BC4EC5">
      <w:pPr>
        <w:pStyle w:val="a5"/>
        <w:spacing w:before="0" w:beforeAutospacing="0" w:after="0" w:afterAutospacing="0"/>
        <w:jc w:val="both"/>
        <w:rPr>
          <w:rStyle w:val="a3"/>
          <w:bCs/>
          <w:color w:val="000000"/>
          <w:spacing w:val="-1"/>
          <w:u w:val="none"/>
        </w:rPr>
      </w:pPr>
      <w:r>
        <w:rPr>
          <w:rStyle w:val="a3"/>
          <w:b/>
          <w:bCs/>
          <w:color w:val="000000"/>
          <w:spacing w:val="-1"/>
          <w:u w:val="none"/>
        </w:rPr>
        <w:tab/>
      </w:r>
      <w:r w:rsidRPr="00BC4EC5">
        <w:rPr>
          <w:rStyle w:val="a3"/>
          <w:bCs/>
          <w:color w:val="000000"/>
          <w:spacing w:val="-1"/>
          <w:u w:val="non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446CB" w:rsidRPr="00BC4EC5" w:rsidTr="001446C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ЭП</w:t>
            </w:r>
          </w:p>
        </w:tc>
      </w:tr>
      <w:tr w:rsidR="001446CB" w:rsidRPr="00BC4EC5" w:rsidTr="001446C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30.06.2015</w:t>
            </w:r>
          </w:p>
        </w:tc>
        <w:tc>
          <w:tcPr>
            <w:tcW w:w="2563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1446CB" w:rsidRPr="00BC4EC5" w:rsidRDefault="001446CB" w:rsidP="001446CB">
            <w:pPr>
              <w:pStyle w:val="a5"/>
              <w:jc w:val="both"/>
              <w:rPr>
                <w:rStyle w:val="a3"/>
                <w:bCs/>
                <w:color w:val="000000"/>
                <w:spacing w:val="-1"/>
                <w:u w:val="none"/>
              </w:rPr>
            </w:pPr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 xml:space="preserve">№ 5b 2e 5b 77 00 01 00 </w:t>
            </w:r>
            <w:proofErr w:type="spellStart"/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>00</w:t>
            </w:r>
            <w:proofErr w:type="spellEnd"/>
            <w:r w:rsidRPr="00BC4EC5">
              <w:rPr>
                <w:rStyle w:val="a3"/>
                <w:bCs/>
                <w:color w:val="000000"/>
                <w:spacing w:val="-1"/>
                <w:u w:val="none"/>
              </w:rPr>
              <w:t xml:space="preserve"> 02 f4</w:t>
            </w:r>
          </w:p>
        </w:tc>
      </w:tr>
    </w:tbl>
    <w:p w:rsidR="009C152D" w:rsidRPr="00BC4EC5" w:rsidRDefault="009C152D" w:rsidP="001446CB">
      <w:pPr>
        <w:pStyle w:val="a5"/>
        <w:jc w:val="both"/>
        <w:rPr>
          <w:rStyle w:val="a3"/>
          <w:bCs/>
          <w:color w:val="000000"/>
          <w:spacing w:val="-1"/>
          <w:u w:val="none"/>
        </w:rPr>
      </w:pPr>
    </w:p>
    <w:sectPr w:rsidR="009C152D" w:rsidRPr="00BC4EC5">
      <w:footerReference w:type="defaul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AF5" w:rsidRDefault="00AF2AF5">
      <w:pPr>
        <w:spacing w:after="0" w:line="240" w:lineRule="auto"/>
      </w:pPr>
      <w:r>
        <w:separator/>
      </w:r>
    </w:p>
  </w:endnote>
  <w:endnote w:type="continuationSeparator" w:id="0">
    <w:p w:rsidR="00AF2AF5" w:rsidRDefault="00AF2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919" w:rsidRDefault="002C4919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708-SH-2015/812</w:t>
    </w:r>
  </w:p>
  <w:p w:rsidR="002C4919" w:rsidRDefault="002C4919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</w:r>
  </w:p>
  <w:p w:rsidR="002C4919" w:rsidRDefault="002C4919">
    <w:pPr>
      <w:pStyle w:val="ab"/>
      <w:jc w:val="center"/>
      <w:rPr>
        <w:bCs/>
        <w:sz w:val="16"/>
        <w:szCs w:val="16"/>
      </w:rPr>
    </w:pPr>
  </w:p>
  <w:p w:rsidR="002C4919" w:rsidRDefault="002C4919">
    <w:pPr>
      <w:pStyle w:val="ab"/>
      <w:jc w:val="center"/>
      <w:rPr>
        <w:rFonts w:ascii="Times New Roman" w:eastAsia="Times New Roman" w:hAnsi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bCs/>
        <w:sz w:val="16"/>
        <w:szCs w:val="16"/>
        <w:lang w:eastAsia="ru-RU"/>
      </w:rPr>
      <w:fldChar w:fldCharType="separate"/>
    </w:r>
    <w:r w:rsidR="00BC4EC5">
      <w:rPr>
        <w:rFonts w:ascii="Times New Roman" w:eastAsia="Times New Roman" w:hAnsi="Times New Roman"/>
        <w:bCs/>
        <w:noProof/>
        <w:sz w:val="16"/>
        <w:szCs w:val="16"/>
        <w:lang w:eastAsia="ru-RU"/>
      </w:rPr>
      <w:t>1</w:t>
    </w:r>
    <w:r>
      <w:rPr>
        <w:rFonts w:ascii="Times New Roman" w:eastAsia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bCs/>
        <w:sz w:val="16"/>
        <w:szCs w:val="16"/>
        <w:lang w:eastAsia="ru-RU"/>
      </w:rPr>
      <w:fldChar w:fldCharType="separate"/>
    </w:r>
    <w:r w:rsidR="00BC4EC5">
      <w:rPr>
        <w:rFonts w:ascii="Times New Roman" w:eastAsia="Times New Roman" w:hAnsi="Times New Roman"/>
        <w:bCs/>
        <w:noProof/>
        <w:sz w:val="16"/>
        <w:szCs w:val="16"/>
        <w:lang w:eastAsia="ru-RU"/>
      </w:rPr>
      <w:t>3</w:t>
    </w:r>
    <w:r>
      <w:rPr>
        <w:rFonts w:ascii="Times New Roman" w:eastAsia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AF5" w:rsidRDefault="00AF2AF5">
      <w:pPr>
        <w:spacing w:after="0" w:line="240" w:lineRule="auto"/>
      </w:pPr>
      <w:r>
        <w:separator/>
      </w:r>
    </w:p>
  </w:footnote>
  <w:footnote w:type="continuationSeparator" w:id="0">
    <w:p w:rsidR="00AF2AF5" w:rsidRDefault="00AF2A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attachedTemplate r:id="rId1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152D"/>
    <w:rsid w:val="001446CB"/>
    <w:rsid w:val="002C4919"/>
    <w:rsid w:val="009C152D"/>
    <w:rsid w:val="00A5203D"/>
    <w:rsid w:val="00AF2AF5"/>
    <w:rsid w:val="00BC4EC5"/>
    <w:rsid w:val="00FC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basedOn w:val="a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annotation text"/>
    <w:basedOn w:val="a"/>
    <w:link w:val="a6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semiHidden/>
    <w:locked/>
    <w:rPr>
      <w:sz w:val="22"/>
      <w:szCs w:val="22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b"/>
    <w:semiHidden/>
    <w:locked/>
    <w:rPr>
      <w:sz w:val="22"/>
      <w:szCs w:val="22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Основной текст Знак"/>
    <w:basedOn w:val="a0"/>
    <w:link w:val="ad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Body Text"/>
    <w:basedOn w:val="a"/>
    <w:link w:val="ac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f"/>
    <w:semiHidden/>
    <w:locked/>
    <w:rPr>
      <w:rFonts w:ascii="Tahoma" w:hAnsi="Tahoma" w:cs="Tahoma" w:hint="default"/>
      <w:sz w:val="16"/>
      <w:szCs w:val="16"/>
    </w:rPr>
  </w:style>
  <w:style w:type="paragraph" w:styleId="af">
    <w:name w:val="Document Map"/>
    <w:basedOn w:val="a"/>
    <w:link w:val="ae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1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0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ind w:left="720"/>
      <w:contextualSpacing/>
    </w:pPr>
  </w:style>
  <w:style w:type="paragraph" w:customStyle="1" w:styleId="af2">
    <w:name w:val="* С выравниванием по левому краю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Pr>
      <w:sz w:val="16"/>
      <w:szCs w:val="16"/>
    </w:rPr>
  </w:style>
  <w:style w:type="paragraph" w:customStyle="1" w:styleId="1">
    <w:name w:val="Абзац списка1"/>
    <w:basedOn w:val="a"/>
    <w:link w:val="ListParagraphChar"/>
    <w:rsid w:val="009C152D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9C152D"/>
    <w:rPr>
      <w:rFonts w:ascii="Calibri" w:hAnsi="Calibri"/>
      <w:sz w:val="22"/>
      <w:szCs w:val="22"/>
      <w:lang w:val="ru-RU" w:eastAsia="en-US" w:bidi="ar-SA"/>
    </w:rPr>
  </w:style>
  <w:style w:type="paragraph" w:customStyle="1" w:styleId="3">
    <w:name w:val="Стиль3"/>
    <w:basedOn w:val="2"/>
    <w:rsid w:val="009C152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 w:cs="Calibri"/>
      <w:sz w:val="24"/>
      <w:szCs w:val="24"/>
      <w:lang w:eastAsia="ru-RU"/>
    </w:rPr>
  </w:style>
  <w:style w:type="paragraph" w:styleId="2">
    <w:name w:val="Body Text Indent 2"/>
    <w:basedOn w:val="a"/>
    <w:rsid w:val="009C152D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708-SH-2015/812</vt:lpstr>
    </vt:vector>
  </TitlesOfParts>
  <Company/>
  <LinksUpToDate>false</LinksUpToDate>
  <CharactersWithSpaces>6108</CharactersWithSpaces>
  <SharedDoc>false</SharedDoc>
  <HLinks>
    <vt:vector size="78" baseType="variant">
      <vt:variant>
        <vt:i4>6684770</vt:i4>
      </vt:variant>
      <vt:variant>
        <vt:i4>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708-SH-2015/812</dc:title>
  <dc:subject/>
  <dc:creator>ss</dc:creator>
  <cp:keywords/>
  <dc:description/>
  <cp:lastModifiedBy>Mitukevich</cp:lastModifiedBy>
  <cp:revision>2</cp:revision>
  <dcterms:created xsi:type="dcterms:W3CDTF">2015-06-30T09:27:00Z</dcterms:created>
  <dcterms:modified xsi:type="dcterms:W3CDTF">2015-06-30T09:27:00Z</dcterms:modified>
</cp:coreProperties>
</file>