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C52" w:rsidRDefault="00A34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-2015/808</w:t>
      </w:r>
    </w:p>
    <w:p w:rsidR="00A34C52" w:rsidRDefault="00A34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работ по подготовке оборудования турбинного цеха ТЭЦ АО «СХК» к техническому диагностированию</w:t>
      </w:r>
    </w:p>
    <w:p w:rsidR="00A34C52" w:rsidRDefault="00A34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34C52" w:rsidRDefault="00A34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4C52">
        <w:tc>
          <w:tcPr>
            <w:tcW w:w="5149" w:type="dxa"/>
          </w:tcPr>
          <w:p w:rsidR="00A34C52" w:rsidRPr="00326C22" w:rsidRDefault="00A34C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326C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</w:tcPr>
          <w:p w:rsidR="00A34C52" w:rsidRPr="00326C22" w:rsidRDefault="00A34C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26C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«30»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326C22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2015</w:t>
              </w:r>
              <w:r w:rsidRPr="00326C22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 xml:space="preserve"> г</w:t>
              </w:r>
            </w:smartTag>
            <w:r w:rsidRPr="00326C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A34C52" w:rsidRDefault="00A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26C22" w:rsidRPr="00326C22" w:rsidRDefault="00A34C52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 w:rsidR="00326C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6C22" w:rsidRPr="00326C22">
        <w:rPr>
          <w:rFonts w:ascii="Times New Roman" w:eastAsia="Times New Roman" w:hAnsi="Times New Roman"/>
          <w:sz w:val="24"/>
          <w:szCs w:val="24"/>
          <w:lang w:eastAsia="ru-RU"/>
        </w:rPr>
        <w:t>от "29" апреля 2015 № 72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326C22" w:rsidRPr="004C57B7">
        <w:rPr>
          <w:rFonts w:ascii="Times New Roman" w:hAnsi="Times New Roman"/>
          <w:sz w:val="24"/>
          <w:szCs w:val="24"/>
          <w:lang w:eastAsia="ru-RU"/>
        </w:rPr>
        <w:t xml:space="preserve">ЭТП </w:t>
      </w:r>
      <w:r w:rsidR="00326C22">
        <w:rPr>
          <w:rFonts w:ascii="Times New Roman" w:hAnsi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 w:rsidR="00326C22">
        <w:rPr>
          <w:rFonts w:ascii="Times New Roman" w:hAnsi="Times New Roman"/>
          <w:sz w:val="24"/>
          <w:szCs w:val="24"/>
          <w:lang w:eastAsia="ru-RU"/>
        </w:rPr>
        <w:t>ЭТ</w:t>
      </w:r>
      <w:proofErr w:type="gramEnd"/>
      <w:r w:rsidR="00326C22">
        <w:rPr>
          <w:rFonts w:ascii="Times New Roman" w:hAnsi="Times New Roman"/>
          <w:sz w:val="24"/>
          <w:szCs w:val="24"/>
          <w:lang w:eastAsia="ru-RU"/>
        </w:rPr>
        <w:t>П АКД)</w:t>
      </w:r>
      <w:r w:rsidR="00326C22" w:rsidRPr="004C57B7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34C52" w:rsidRDefault="00A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26C22" w:rsidRPr="003E0DD6" w:rsidRDefault="00326C22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26C22" w:rsidRPr="003E0DD6" w:rsidRDefault="00326C22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26C22" w:rsidRPr="003E0DD6" w:rsidRDefault="00326C22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E0DD6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326C22" w:rsidRDefault="00326C22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 выполнение работ по подготовке оборудования турбинного цеха ТЭЦ АО «СХК» к техническому диагностированию.</w:t>
      </w:r>
    </w:p>
    <w:p w:rsidR="00326C22" w:rsidRDefault="00326C22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выполнение работ по подготовке оборудования турбинного цеха ТЭЦ АО «СХК» к техническому диагностированию.</w:t>
      </w:r>
    </w:p>
    <w:p w:rsidR="00326C22" w:rsidRPr="003E0DD6" w:rsidRDefault="00326C22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</w:rPr>
        <w:t xml:space="preserve">Состав и объем </w:t>
      </w:r>
      <w:r>
        <w:rPr>
          <w:rFonts w:ascii="Times New Roman" w:hAnsi="Times New Roman"/>
          <w:b/>
          <w:sz w:val="24"/>
          <w:szCs w:val="24"/>
        </w:rPr>
        <w:t>работ/</w:t>
      </w:r>
      <w:r w:rsidRPr="003E0DD6">
        <w:rPr>
          <w:rFonts w:ascii="Times New Roman" w:hAnsi="Times New Roman"/>
          <w:b/>
          <w:sz w:val="24"/>
          <w:szCs w:val="24"/>
        </w:rPr>
        <w:t>услуг:</w:t>
      </w:r>
      <w:r w:rsidRPr="003E0DD6">
        <w:rPr>
          <w:rFonts w:ascii="Times New Roman" w:hAnsi="Times New Roman"/>
          <w:sz w:val="24"/>
          <w:szCs w:val="24"/>
        </w:rPr>
        <w:t xml:space="preserve"> </w:t>
      </w:r>
      <w:r w:rsidR="00ED1969">
        <w:rPr>
          <w:rFonts w:ascii="Times New Roman" w:hAnsi="Times New Roman"/>
          <w:sz w:val="24"/>
          <w:szCs w:val="24"/>
        </w:rPr>
        <w:t>в соответствии с Томом</w:t>
      </w:r>
      <w:r w:rsidRPr="00326C22">
        <w:rPr>
          <w:rFonts w:ascii="Times New Roman" w:hAnsi="Times New Roman"/>
          <w:sz w:val="24"/>
          <w:szCs w:val="24"/>
        </w:rPr>
        <w:t xml:space="preserve"> 2 </w:t>
      </w:r>
      <w:r w:rsidR="00ED1969">
        <w:rPr>
          <w:rFonts w:ascii="Times New Roman" w:hAnsi="Times New Roman"/>
          <w:sz w:val="24"/>
          <w:szCs w:val="24"/>
        </w:rPr>
        <w:t xml:space="preserve">«Техническая часть» </w:t>
      </w:r>
      <w:r w:rsidRPr="00326C22">
        <w:rPr>
          <w:rFonts w:ascii="Times New Roman" w:hAnsi="Times New Roman"/>
          <w:sz w:val="24"/>
          <w:szCs w:val="24"/>
        </w:rPr>
        <w:t>документации по запросу цен.</w:t>
      </w:r>
    </w:p>
    <w:p w:rsid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6C22">
        <w:rPr>
          <w:rFonts w:ascii="Times New Roman" w:hAnsi="Times New Roman"/>
          <w:b/>
          <w:bCs/>
          <w:sz w:val="24"/>
          <w:szCs w:val="24"/>
        </w:rPr>
        <w:t>4 462 389</w:t>
      </w:r>
      <w:r w:rsidRPr="00326C22">
        <w:rPr>
          <w:rFonts w:ascii="Times New Roman" w:hAnsi="Times New Roman"/>
          <w:sz w:val="24"/>
          <w:szCs w:val="24"/>
        </w:rPr>
        <w:t xml:space="preserve"> (четыре миллиона четыреста шестьдесят две тысячи триста восемьдесят девять) руб. </w:t>
      </w:r>
      <w:r w:rsidRPr="00326C22">
        <w:rPr>
          <w:rFonts w:ascii="Times New Roman" w:hAnsi="Times New Roman"/>
          <w:b/>
          <w:sz w:val="24"/>
          <w:szCs w:val="24"/>
        </w:rPr>
        <w:t xml:space="preserve">76 </w:t>
      </w:r>
      <w:r w:rsidRPr="00326C22">
        <w:rPr>
          <w:rFonts w:ascii="Times New Roman" w:hAnsi="Times New Roman"/>
          <w:sz w:val="24"/>
          <w:szCs w:val="24"/>
        </w:rPr>
        <w:t>коп</w:t>
      </w:r>
      <w:proofErr w:type="gramStart"/>
      <w:r w:rsidRPr="00326C22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326C22">
        <w:rPr>
          <w:rFonts w:ascii="Times New Roman" w:hAnsi="Times New Roman"/>
          <w:sz w:val="24"/>
          <w:szCs w:val="24"/>
        </w:rPr>
        <w:t>с учетом  НДС 18%.</w:t>
      </w:r>
    </w:p>
    <w:p w:rsid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969">
        <w:rPr>
          <w:rFonts w:ascii="Times New Roman" w:hAnsi="Times New Roman"/>
          <w:b/>
          <w:sz w:val="24"/>
          <w:szCs w:val="24"/>
        </w:rPr>
        <w:t>3 781 686</w:t>
      </w:r>
      <w:r w:rsidRPr="00326C22">
        <w:rPr>
          <w:rFonts w:ascii="Times New Roman" w:hAnsi="Times New Roman"/>
          <w:sz w:val="24"/>
          <w:szCs w:val="24"/>
        </w:rPr>
        <w:t xml:space="preserve"> (три миллиона семьсот восемьдесят одна тысяча шестьсот восемьдесят шесть) руб.</w:t>
      </w:r>
      <w:r w:rsidRPr="00326C22">
        <w:rPr>
          <w:rFonts w:ascii="Times New Roman" w:hAnsi="Times New Roman"/>
          <w:b/>
          <w:sz w:val="24"/>
          <w:szCs w:val="24"/>
        </w:rPr>
        <w:t xml:space="preserve"> 23</w:t>
      </w:r>
      <w:r w:rsidRPr="00326C22">
        <w:rPr>
          <w:rFonts w:ascii="Times New Roman" w:hAnsi="Times New Roman"/>
          <w:sz w:val="24"/>
          <w:szCs w:val="24"/>
        </w:rPr>
        <w:t xml:space="preserve"> коп</w:t>
      </w:r>
      <w:proofErr w:type="gramStart"/>
      <w:r w:rsidRPr="00326C22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326C22">
        <w:rPr>
          <w:rFonts w:ascii="Times New Roman" w:hAnsi="Times New Roman"/>
          <w:sz w:val="24"/>
          <w:szCs w:val="24"/>
        </w:rPr>
        <w:t>без учета НДС.</w:t>
      </w:r>
    </w:p>
    <w:p w:rsid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Pr="003E0DD6">
        <w:rPr>
          <w:rFonts w:ascii="Times New Roman" w:hAnsi="Times New Roman"/>
          <w:sz w:val="24"/>
          <w:szCs w:val="24"/>
        </w:rPr>
        <w:t xml:space="preserve"> </w:t>
      </w:r>
    </w:p>
    <w:p w:rsid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6C22">
        <w:rPr>
          <w:rFonts w:ascii="Times New Roman" w:hAnsi="Times New Roman"/>
          <w:sz w:val="24"/>
          <w:szCs w:val="24"/>
        </w:rPr>
        <w:t>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326C22" w:rsidRP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pacing w:val="-6"/>
          <w:sz w:val="24"/>
          <w:szCs w:val="24"/>
        </w:rPr>
        <w:t>выполнения работ/</w:t>
      </w:r>
      <w:r w:rsidRPr="003E0DD6">
        <w:rPr>
          <w:rFonts w:ascii="Times New Roman" w:hAnsi="Times New Roman"/>
          <w:b/>
          <w:sz w:val="24"/>
          <w:szCs w:val="24"/>
        </w:rPr>
        <w:t>оказания услуг:</w:t>
      </w:r>
      <w:r w:rsidRPr="003E0DD6">
        <w:rPr>
          <w:rFonts w:ascii="Times New Roman" w:hAnsi="Times New Roman"/>
          <w:bCs/>
          <w:sz w:val="24"/>
          <w:szCs w:val="24"/>
        </w:rPr>
        <w:t xml:space="preserve"> </w:t>
      </w:r>
      <w:r w:rsidRPr="00326C22">
        <w:rPr>
          <w:rFonts w:ascii="Times New Roman" w:hAnsi="Times New Roman"/>
          <w:sz w:val="24"/>
          <w:szCs w:val="24"/>
        </w:rPr>
        <w:t>с момента заключения договора по декабрь 2015г.</w:t>
      </w:r>
    </w:p>
    <w:p w:rsidR="00326C22" w:rsidRPr="003E0DD6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</w:rPr>
        <w:t xml:space="preserve">Место </w:t>
      </w:r>
      <w:r>
        <w:rPr>
          <w:rFonts w:ascii="Times New Roman" w:hAnsi="Times New Roman"/>
          <w:b/>
          <w:sz w:val="24"/>
          <w:szCs w:val="24"/>
        </w:rPr>
        <w:t>выполнения работ/</w:t>
      </w:r>
      <w:r w:rsidRPr="003E0DD6">
        <w:rPr>
          <w:rFonts w:ascii="Times New Roman" w:hAnsi="Times New Roman"/>
          <w:b/>
          <w:sz w:val="24"/>
          <w:szCs w:val="24"/>
        </w:rPr>
        <w:t>оказания услуг:</w:t>
      </w:r>
      <w:r w:rsidRPr="003E0DD6">
        <w:rPr>
          <w:rFonts w:ascii="Times New Roman" w:hAnsi="Times New Roman"/>
          <w:sz w:val="24"/>
          <w:szCs w:val="24"/>
        </w:rPr>
        <w:t xml:space="preserve"> </w:t>
      </w:r>
      <w:r w:rsidRPr="00326C22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326C22">
        <w:rPr>
          <w:rFonts w:ascii="Times New Roman" w:hAnsi="Times New Roman"/>
          <w:sz w:val="24"/>
          <w:szCs w:val="24"/>
        </w:rPr>
        <w:t>г</w:t>
      </w:r>
      <w:proofErr w:type="gramEnd"/>
      <w:r w:rsidRPr="00326C22">
        <w:rPr>
          <w:rFonts w:ascii="Times New Roman" w:hAnsi="Times New Roman"/>
          <w:sz w:val="24"/>
          <w:szCs w:val="24"/>
        </w:rPr>
        <w:t>. Северск,  ТЭЦ АО «СХК»</w:t>
      </w:r>
    </w:p>
    <w:p w:rsidR="00326C22" w:rsidRPr="00326C22" w:rsidRDefault="00326C22" w:rsidP="0032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</w:rPr>
        <w:t>Условия оплаты:</w:t>
      </w:r>
      <w:r w:rsidRPr="003E0D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326C22">
        <w:rPr>
          <w:rFonts w:ascii="Times New Roman" w:hAnsi="Times New Roman"/>
          <w:sz w:val="24"/>
          <w:szCs w:val="24"/>
        </w:rPr>
        <w:t xml:space="preserve">плата производится по факту выполнения работ, на основании акта приемки-сдачи выполненных работ. Принятые работы Заказчик оплачивает в течение </w:t>
      </w:r>
      <w:r w:rsidRPr="00326C22">
        <w:rPr>
          <w:rFonts w:ascii="Times New Roman" w:hAnsi="Times New Roman"/>
          <w:bCs/>
          <w:color w:val="000000"/>
          <w:sz w:val="24"/>
          <w:szCs w:val="24"/>
        </w:rPr>
        <w:t>30 (тридцати) дней после даты подписания акта приемки выполненных работ на основании счета, а также счета-фактуры, составленного в соответствии с требованиями Налогового кодекса РФ.</w:t>
      </w:r>
    </w:p>
    <w:p w:rsidR="00A34C52" w:rsidRDefault="00A34C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34C52" w:rsidRDefault="00A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="00326C22" w:rsidRPr="00326C22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№98/4846</w:t>
      </w:r>
      <w:r w:rsidR="00326C2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опубликовано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D1969">
        <w:rPr>
          <w:rFonts w:ascii="Times New Roman" w:eastAsia="Times New Roman" w:hAnsi="Times New Roman"/>
          <w:b/>
          <w:sz w:val="24"/>
          <w:szCs w:val="24"/>
          <w:lang w:eastAsia="ru-RU"/>
        </w:rPr>
        <w:t>«23» июня 2015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31502490067,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, закупка №150623/0506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/366,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326C22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закупка №Z039174.</w:t>
      </w:r>
    </w:p>
    <w:p w:rsidR="00326C22" w:rsidRDefault="00326C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34C52" w:rsidRDefault="00A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«30» июня</w:t>
      </w:r>
      <w:r w:rsidR="00326C22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 на ЭТП АКД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34C52" w:rsidRDefault="00A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Всего подано:</w:t>
      </w:r>
    </w:p>
    <w:p w:rsidR="00A34C52" w:rsidRDefault="00A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34C52" w:rsidRDefault="00A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34C52" w:rsidRDefault="00A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34C52" w:rsidRDefault="00A34C5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Предмет договора: выполнение работ по подготовке оборудования турбинного цеха ТЭЦ АО «СХК» к техническому диагностированию</w:t>
      </w:r>
      <w:r w:rsidR="00ED196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34C52" w:rsidRDefault="00A34C52" w:rsidP="002251AF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</w:t>
      </w:r>
      <w:r>
        <w:t xml:space="preserve">: </w:t>
      </w:r>
    </w:p>
    <w:p w:rsidR="00ED1969" w:rsidRPr="002251AF" w:rsidRDefault="00ED1969" w:rsidP="002251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2"/>
        <w:gridCol w:w="2693"/>
        <w:gridCol w:w="1418"/>
        <w:gridCol w:w="1985"/>
        <w:gridCol w:w="3118"/>
      </w:tblGrid>
      <w:tr w:rsidR="00A34C52" w:rsidRPr="00A34C52">
        <w:tc>
          <w:tcPr>
            <w:tcW w:w="594" w:type="pct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4C52">
              <w:rPr>
                <w:rFonts w:ascii="Times New Roman" w:hAnsi="Times New Roman"/>
                <w:b/>
                <w:sz w:val="24"/>
                <w:szCs w:val="24"/>
              </w:rPr>
              <w:t>Рег</w:t>
            </w:r>
            <w:proofErr w:type="spellEnd"/>
            <w:r w:rsidRPr="00A34C52">
              <w:rPr>
                <w:rFonts w:ascii="Times New Roman" w:hAnsi="Times New Roman"/>
                <w:b/>
                <w:sz w:val="24"/>
                <w:szCs w:val="24"/>
              </w:rPr>
              <w:t>. № заявки на ЭТП</w:t>
            </w:r>
          </w:p>
        </w:tc>
        <w:tc>
          <w:tcPr>
            <w:tcW w:w="1288" w:type="pct"/>
            <w:shd w:val="clear" w:color="auto" w:fill="auto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4C52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цен</w:t>
            </w:r>
          </w:p>
        </w:tc>
        <w:tc>
          <w:tcPr>
            <w:tcW w:w="678" w:type="pct"/>
            <w:shd w:val="clear" w:color="auto" w:fill="auto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4C52">
              <w:rPr>
                <w:rFonts w:ascii="Times New Roman" w:hAnsi="Times New Roman"/>
                <w:b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49" w:type="pct"/>
            <w:shd w:val="clear" w:color="auto" w:fill="auto"/>
          </w:tcPr>
          <w:p w:rsid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4C52">
              <w:rPr>
                <w:rFonts w:ascii="Times New Roman" w:hAnsi="Times New Roman"/>
                <w:b/>
                <w:sz w:val="24"/>
                <w:szCs w:val="24"/>
              </w:rPr>
              <w:t xml:space="preserve">Юридический адрес, </w:t>
            </w:r>
          </w:p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4C52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1491" w:type="pct"/>
            <w:shd w:val="clear" w:color="auto" w:fill="auto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заявки на участие в запросе цен</w:t>
            </w:r>
          </w:p>
        </w:tc>
      </w:tr>
      <w:tr w:rsidR="00A34C52" w:rsidRPr="00A34C52">
        <w:tc>
          <w:tcPr>
            <w:tcW w:w="594" w:type="pct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</w:rPr>
              <w:t>7608_Z039174</w:t>
            </w:r>
          </w:p>
        </w:tc>
        <w:tc>
          <w:tcPr>
            <w:tcW w:w="1288" w:type="pct"/>
            <w:shd w:val="clear" w:color="auto" w:fill="auto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678" w:type="pct"/>
            <w:shd w:val="clear" w:color="auto" w:fill="auto"/>
          </w:tcPr>
          <w:p w:rsidR="00A34C52" w:rsidRPr="00A34C52" w:rsidRDefault="00A34C52" w:rsidP="00A34C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29.06.2015 12:39:50</w:t>
            </w:r>
          </w:p>
        </w:tc>
        <w:tc>
          <w:tcPr>
            <w:tcW w:w="949" w:type="pct"/>
            <w:shd w:val="clear" w:color="auto" w:fill="auto"/>
          </w:tcPr>
          <w:p w:rsid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A34C5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A34C52">
              <w:rPr>
                <w:rFonts w:ascii="Times New Roman" w:hAnsi="Times New Roman"/>
                <w:snapToGrid w:val="0"/>
              </w:rPr>
              <w:t>, СЕВЕРСК Г, ТЕР</w:t>
            </w:r>
            <w:r w:rsidR="00836A08">
              <w:rPr>
                <w:rFonts w:ascii="Times New Roman" w:hAnsi="Times New Roman"/>
                <w:snapToGrid w:val="0"/>
              </w:rPr>
              <w:t>РИТОРИЯ</w:t>
            </w:r>
            <w:r w:rsidR="00836A08" w:rsidRPr="00A34C52">
              <w:rPr>
                <w:rFonts w:ascii="Times New Roman" w:hAnsi="Times New Roman"/>
                <w:snapToGrid w:val="0"/>
              </w:rPr>
              <w:t xml:space="preserve"> ТЭЦ СХК</w:t>
            </w:r>
          </w:p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7024032702</w:t>
            </w:r>
          </w:p>
        </w:tc>
        <w:tc>
          <w:tcPr>
            <w:tcW w:w="1491" w:type="pct"/>
            <w:shd w:val="clear" w:color="auto" w:fill="auto"/>
          </w:tcPr>
          <w:p w:rsidR="00A34C52" w:rsidRDefault="00A34C52" w:rsidP="00A34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Предмет закупки: соответствует предмету запроса цен.</w:t>
            </w:r>
          </w:p>
          <w:p w:rsidR="00A34C52" w:rsidRDefault="00A34C52" w:rsidP="00A34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A34C52" w:rsidRDefault="00A34C52" w:rsidP="00A34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4 130 000 (Четыре миллиона сто тридцать тысяч) рублей 00 копеек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34C52" w:rsidRPr="00A34C52">
        <w:tc>
          <w:tcPr>
            <w:tcW w:w="594" w:type="pct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</w:rPr>
              <w:t>5817_Z039174</w:t>
            </w:r>
          </w:p>
        </w:tc>
        <w:tc>
          <w:tcPr>
            <w:tcW w:w="1288" w:type="pct"/>
            <w:shd w:val="clear" w:color="auto" w:fill="auto"/>
          </w:tcPr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78" w:type="pct"/>
            <w:shd w:val="clear" w:color="auto" w:fill="auto"/>
          </w:tcPr>
          <w:p w:rsidR="00A34C52" w:rsidRPr="00A34C52" w:rsidRDefault="00A34C52" w:rsidP="00A34C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29.06.2015 14:11:06</w:t>
            </w:r>
          </w:p>
        </w:tc>
        <w:tc>
          <w:tcPr>
            <w:tcW w:w="949" w:type="pct"/>
            <w:shd w:val="clear" w:color="auto" w:fill="auto"/>
          </w:tcPr>
          <w:p w:rsid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  <w:snapToGrid w:val="0"/>
              </w:rPr>
              <w:t xml:space="preserve">636000, ТОМСКАЯ ОБЛ., Г. СЕВЕРСК, УЛ. </w:t>
            </w:r>
            <w:r w:rsidRPr="00A34C52">
              <w:rPr>
                <w:rFonts w:ascii="Times New Roman" w:hAnsi="Times New Roman"/>
                <w:snapToGrid w:val="0"/>
                <w:lang w:val="en-US"/>
              </w:rPr>
              <w:t>АВТОДОРОГА, Д. 14/19, СТР. 73</w:t>
            </w:r>
          </w:p>
          <w:p w:rsidR="00A34C52" w:rsidRPr="00A34C52" w:rsidRDefault="00A34C52" w:rsidP="00A34C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7024034570</w:t>
            </w:r>
          </w:p>
        </w:tc>
        <w:tc>
          <w:tcPr>
            <w:tcW w:w="1491" w:type="pct"/>
            <w:shd w:val="clear" w:color="auto" w:fill="auto"/>
          </w:tcPr>
          <w:p w:rsidR="00A34C52" w:rsidRDefault="00A34C52" w:rsidP="00A34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Предмет закупки: соответствует предмету запроса цен.</w:t>
            </w:r>
          </w:p>
          <w:p w:rsidR="00A34C52" w:rsidRDefault="00A34C52" w:rsidP="00A34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4 462 389 (Четыре миллиона четыреста шестьдесят две тысячи триста восемьдесят девять) рублей 76 копеек, включая НДС </w:t>
            </w:r>
          </w:p>
        </w:tc>
      </w:tr>
    </w:tbl>
    <w:p w:rsidR="00ED79E5" w:rsidRDefault="00ED79E5" w:rsidP="00A34C52">
      <w:pPr>
        <w:pStyle w:val="a5"/>
        <w:jc w:val="both"/>
      </w:pPr>
    </w:p>
    <w:p w:rsidR="00ED79E5" w:rsidRPr="009B4786" w:rsidRDefault="009B4786" w:rsidP="009B4786">
      <w:pPr>
        <w:shd w:val="clear" w:color="auto" w:fill="FFFFFF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B4786">
        <w:rPr>
          <w:rFonts w:ascii="Times New Roman" w:hAnsi="Times New Roman"/>
          <w:sz w:val="24"/>
          <w:szCs w:val="24"/>
        </w:rPr>
        <w:t xml:space="preserve">Секретарь </w:t>
      </w:r>
      <w:r w:rsidRPr="009B4786">
        <w:rPr>
          <w:rFonts w:ascii="Times New Roman" w:hAnsi="Times New Roman"/>
          <w:bCs/>
          <w:color w:val="000000"/>
          <w:sz w:val="24"/>
          <w:szCs w:val="24"/>
        </w:rPr>
        <w:t>единой закупочной комисс</w:t>
      </w:r>
      <w:proofErr w:type="gramStart"/>
      <w:r w:rsidRPr="009B4786">
        <w:rPr>
          <w:rFonts w:ascii="Times New Roman" w:hAnsi="Times New Roman"/>
          <w:bCs/>
          <w:color w:val="000000"/>
          <w:sz w:val="24"/>
          <w:szCs w:val="24"/>
        </w:rPr>
        <w:t>ии АО</w:t>
      </w:r>
      <w:proofErr w:type="gramEnd"/>
      <w:r w:rsidRPr="009B4786">
        <w:rPr>
          <w:rFonts w:ascii="Times New Roman" w:hAnsi="Times New Roman"/>
          <w:bCs/>
          <w:color w:val="000000"/>
          <w:sz w:val="24"/>
          <w:szCs w:val="24"/>
        </w:rPr>
        <w:t xml:space="preserve"> «СХК» (без права голоса):</w:t>
      </w:r>
    </w:p>
    <w:p w:rsidR="00ED79E5" w:rsidRDefault="00ED79E5" w:rsidP="00ED79E5">
      <w:pPr>
        <w:pStyle w:val="a5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D79E5" w:rsidTr="00ED79E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ЭП</w:t>
            </w:r>
          </w:p>
        </w:tc>
      </w:tr>
      <w:tr w:rsidR="00ED79E5" w:rsidTr="00ED79E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30.06.2015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D79E5" w:rsidRDefault="00ED79E5" w:rsidP="00ED79E5">
            <w:pPr>
              <w:pStyle w:val="a5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</w:tbl>
    <w:p w:rsidR="00A34C52" w:rsidRDefault="00A34C52" w:rsidP="00ED79E5">
      <w:pPr>
        <w:pStyle w:val="a5"/>
        <w:jc w:val="both"/>
      </w:pPr>
    </w:p>
    <w:sectPr w:rsidR="00A34C5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BC8" w:rsidRDefault="00CE3BC8">
      <w:pPr>
        <w:spacing w:after="0" w:line="240" w:lineRule="auto"/>
      </w:pPr>
      <w:r>
        <w:separator/>
      </w:r>
    </w:p>
  </w:endnote>
  <w:endnote w:type="continuationSeparator" w:id="0">
    <w:p w:rsidR="00CE3BC8" w:rsidRDefault="00CE3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A08" w:rsidRDefault="00836A08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708-SH-2015/808</w:t>
    </w:r>
  </w:p>
  <w:p w:rsidR="00836A08" w:rsidRDefault="00836A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выполнение работ по подготовке оборудования турбинного цеха ТЭЦ АО «СХК» к техническому диагностированию</w:t>
    </w:r>
  </w:p>
  <w:p w:rsidR="00836A08" w:rsidRDefault="00836A08">
    <w:pPr>
      <w:pStyle w:val="ab"/>
      <w:jc w:val="center"/>
      <w:rPr>
        <w:bCs/>
        <w:sz w:val="16"/>
        <w:szCs w:val="16"/>
      </w:rPr>
    </w:pPr>
  </w:p>
  <w:p w:rsidR="00836A08" w:rsidRDefault="00836A08">
    <w:pPr>
      <w:pStyle w:val="ab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9B4786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9B4786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BC8" w:rsidRDefault="00CE3BC8">
      <w:pPr>
        <w:spacing w:after="0" w:line="240" w:lineRule="auto"/>
      </w:pPr>
      <w:r>
        <w:separator/>
      </w:r>
    </w:p>
  </w:footnote>
  <w:footnote w:type="continuationSeparator" w:id="0">
    <w:p w:rsidR="00CE3BC8" w:rsidRDefault="00CE3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attachedTemplate r:id="rId1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C22"/>
    <w:rsid w:val="002251AF"/>
    <w:rsid w:val="00326C22"/>
    <w:rsid w:val="00836A08"/>
    <w:rsid w:val="009B4786"/>
    <w:rsid w:val="00A34C52"/>
    <w:rsid w:val="00CE3BC8"/>
    <w:rsid w:val="00ED1969"/>
    <w:rsid w:val="00ED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annotation text"/>
    <w:basedOn w:val="a"/>
    <w:link w:val="a6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semiHidden/>
    <w:locked/>
    <w:rPr>
      <w:sz w:val="22"/>
      <w:szCs w:val="22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b"/>
    <w:semiHidden/>
    <w:locked/>
    <w:rPr>
      <w:sz w:val="22"/>
      <w:szCs w:val="22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Основной текст Знак"/>
    <w:basedOn w:val="a0"/>
    <w:link w:val="ad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Body Text"/>
    <w:basedOn w:val="a"/>
    <w:link w:val="ac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f"/>
    <w:semiHidden/>
    <w:locked/>
    <w:rPr>
      <w:rFonts w:ascii="Tahoma" w:hAnsi="Tahoma" w:cs="Tahoma" w:hint="default"/>
      <w:sz w:val="16"/>
      <w:szCs w:val="16"/>
    </w:rPr>
  </w:style>
  <w:style w:type="paragraph" w:styleId="af">
    <w:name w:val="Document Map"/>
    <w:basedOn w:val="a"/>
    <w:link w:val="ae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1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0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ind w:left="720"/>
      <w:contextualSpacing/>
    </w:pPr>
  </w:style>
  <w:style w:type="paragraph" w:customStyle="1" w:styleId="af2">
    <w:name w:val="* С выравниванием по левому краю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Pr>
      <w:sz w:val="16"/>
      <w:szCs w:val="16"/>
    </w:rPr>
  </w:style>
  <w:style w:type="paragraph" w:customStyle="1" w:styleId="1">
    <w:name w:val="Абзац списка1"/>
    <w:basedOn w:val="a"/>
    <w:rsid w:val="00326C22"/>
    <w:pPr>
      <w:ind w:left="720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708-SH-2015/808</vt:lpstr>
    </vt:vector>
  </TitlesOfParts>
  <Company/>
  <LinksUpToDate>false</LinksUpToDate>
  <CharactersWithSpaces>4358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708-SH-2015/808</dc:title>
  <dc:subject/>
  <dc:creator>ss</dc:creator>
  <cp:keywords/>
  <dc:description/>
  <cp:lastModifiedBy>Mitukevich</cp:lastModifiedBy>
  <cp:revision>2</cp:revision>
  <dcterms:created xsi:type="dcterms:W3CDTF">2015-06-30T07:44:00Z</dcterms:created>
  <dcterms:modified xsi:type="dcterms:W3CDTF">2015-06-30T07:44:00Z</dcterms:modified>
</cp:coreProperties>
</file>