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5A2B60">
        <w:rPr>
          <w:b/>
          <w:bCs/>
        </w:rPr>
        <w:t>453</w:t>
      </w:r>
      <w:r w:rsidRPr="0079239A">
        <w:rPr>
          <w:b/>
          <w:bCs/>
        </w:rPr>
        <w:t>-2</w:t>
      </w:r>
      <w:r w:rsidR="005A2B60">
        <w:rPr>
          <w:b/>
          <w:bCs/>
        </w:rPr>
        <w:t>10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79239A" w:rsidRDefault="009208CD" w:rsidP="00792AA6">
      <w:pPr>
        <w:ind w:left="-284"/>
        <w:jc w:val="center"/>
        <w:rPr>
          <w:b/>
        </w:rPr>
      </w:pPr>
      <w:r w:rsidRPr="0079239A">
        <w:rPr>
          <w:b/>
        </w:rPr>
        <w:t xml:space="preserve">преддоговорных переговоров между заказчиком и единственным участником </w:t>
      </w:r>
      <w:r w:rsidR="00C278AD" w:rsidRPr="0079239A">
        <w:rPr>
          <w:b/>
        </w:rPr>
        <w:t xml:space="preserve">открытого запроса </w:t>
      </w:r>
      <w:r w:rsidR="009E0585" w:rsidRPr="0079239A">
        <w:rPr>
          <w:b/>
        </w:rPr>
        <w:t>предложений</w:t>
      </w:r>
      <w:r w:rsidR="00C278AD" w:rsidRPr="0079239A">
        <w:rPr>
          <w:b/>
        </w:rPr>
        <w:t xml:space="preserve"> на право заключения </w:t>
      </w:r>
      <w:r w:rsidR="009E0585" w:rsidRPr="0079239A">
        <w:rPr>
          <w:b/>
        </w:rPr>
        <w:t>договора</w:t>
      </w:r>
      <w:r w:rsidR="00C278AD" w:rsidRPr="0079239A">
        <w:rPr>
          <w:b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254219">
        <w:rPr>
          <w:b/>
          <w:bCs/>
        </w:rPr>
        <w:t>«</w:t>
      </w:r>
      <w:r w:rsidR="00254219" w:rsidRPr="002C580C">
        <w:rPr>
          <w:b/>
          <w:bCs/>
        </w:rPr>
        <w:t>№7</w:t>
      </w:r>
      <w:r w:rsidR="005A2B60">
        <w:rPr>
          <w:b/>
          <w:bCs/>
        </w:rPr>
        <w:t>453</w:t>
      </w:r>
      <w:r w:rsidR="00254219" w:rsidRPr="002C580C">
        <w:rPr>
          <w:b/>
          <w:bCs/>
        </w:rPr>
        <w:t>-2</w:t>
      </w:r>
      <w:r w:rsidR="005A2B60">
        <w:rPr>
          <w:b/>
          <w:bCs/>
        </w:rPr>
        <w:t>10</w:t>
      </w:r>
      <w:r w:rsidR="00254219" w:rsidRPr="002C580C">
        <w:rPr>
          <w:b/>
          <w:bCs/>
        </w:rPr>
        <w:t>-</w:t>
      </w:r>
      <w:r w:rsidR="005A2B60">
        <w:rPr>
          <w:b/>
          <w:bCs/>
        </w:rPr>
        <w:t>НВО</w:t>
      </w:r>
      <w:r w:rsidR="00254219" w:rsidRPr="002C580C">
        <w:rPr>
          <w:b/>
          <w:bCs/>
        </w:rPr>
        <w:t xml:space="preserve">-15 </w:t>
      </w:r>
      <w:r w:rsidR="00254219" w:rsidRPr="005A2B60">
        <w:rPr>
          <w:b/>
        </w:rPr>
        <w:t>«</w:t>
      </w:r>
      <w:r w:rsidR="005A2B60" w:rsidRPr="005A2B60">
        <w:rPr>
          <w:b/>
        </w:rPr>
        <w:t>Выполнение работ по устройству автодороги для транспортировки статора на объекте 20UMA «Здание турбины энергоблока №2 Нововоронежской АЭС-2</w:t>
      </w:r>
      <w:r w:rsidR="00254219" w:rsidRPr="005A2B60">
        <w:rPr>
          <w:b/>
        </w:rPr>
        <w:t>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4"/>
        <w:gridCol w:w="5098"/>
      </w:tblGrid>
      <w:tr w:rsidR="00E8420B" w:rsidRPr="0079239A" w:rsidTr="00400C6E">
        <w:tc>
          <w:tcPr>
            <w:tcW w:w="5149" w:type="dxa"/>
            <w:hideMark/>
          </w:tcPr>
          <w:p w:rsidR="00E8420B" w:rsidRPr="0079239A" w:rsidRDefault="00E8420B" w:rsidP="00400C6E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5A2B60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DE1030" w:rsidRPr="0079239A">
              <w:rPr>
                <w:b/>
                <w:bCs/>
              </w:rPr>
              <w:t>1</w:t>
            </w:r>
            <w:r w:rsidR="005A2B60">
              <w:rPr>
                <w:b/>
                <w:bCs/>
              </w:rPr>
              <w:t>4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5A2B60">
              <w:rPr>
                <w:b/>
                <w:bCs/>
              </w:rPr>
              <w:t>сентября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2C580C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2C580C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254219" w:rsidRPr="005A2B60" w:rsidRDefault="00254219" w:rsidP="00254219">
      <w:pPr>
        <w:pStyle w:val="aa"/>
        <w:jc w:val="both"/>
      </w:pPr>
      <w:r w:rsidRPr="002C580C">
        <w:t xml:space="preserve">Заказчик: </w:t>
      </w:r>
      <w:r w:rsidR="005A2B60" w:rsidRPr="005A2B60">
        <w:t>Акционерное общество «Атомэнергопроект» (АО «Атомэнергопроект»).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Организатор запроса предложений: </w:t>
      </w:r>
      <w:r w:rsidR="005A2B60" w:rsidRPr="005A2B60">
        <w:t>Московский филиал Акционерного общества НИЖЕГОРОДСКАЯ ИНЖИНИРИНГОВАЯ КОМПАНИЯ «АТОМЭНЕРГОПРОЕКТ»</w:t>
      </w:r>
      <w:r w:rsidRPr="002C580C">
        <w:t>.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Предмет запроса предложений: </w:t>
      </w:r>
      <w:r w:rsidR="005A2B60" w:rsidRPr="005A2B60">
        <w:t>право заключения договора на выполнение работ по устройству автодороги для транспортировки статора на объекте 20UMA «Здание турбины энергоблока №2 Нововоронежской АЭС-2</w:t>
      </w:r>
      <w:r w:rsidRPr="002C580C">
        <w:t xml:space="preserve">. </w:t>
      </w:r>
    </w:p>
    <w:p w:rsidR="00254219" w:rsidRPr="002C580C" w:rsidRDefault="00254219" w:rsidP="00254219">
      <w:pPr>
        <w:pStyle w:val="aa"/>
        <w:jc w:val="both"/>
      </w:pPr>
      <w:r w:rsidRPr="002C580C">
        <w:t xml:space="preserve">Предмет договора: </w:t>
      </w:r>
      <w:r w:rsidR="005A2B60" w:rsidRPr="005A2B60">
        <w:t>выполнение работ по устройству автодороги для транспортировки статора на объекте 20UMA «Здание турбины энергоблока №2 Нововоронежской АЭС-2</w:t>
      </w:r>
      <w:r w:rsidRPr="002C580C">
        <w:t xml:space="preserve">. </w:t>
      </w:r>
    </w:p>
    <w:p w:rsidR="00254219" w:rsidRPr="002C580C" w:rsidRDefault="00254219" w:rsidP="00254219">
      <w:pPr>
        <w:pStyle w:val="aa"/>
        <w:spacing w:after="240"/>
        <w:jc w:val="both"/>
      </w:pPr>
      <w:r w:rsidRPr="002C580C">
        <w:t xml:space="preserve">Начальная (максимальная) цена договора: </w:t>
      </w:r>
      <w:r w:rsidR="005A2B60" w:rsidRPr="005A2B60">
        <w:t>3 688 582,06 (Три миллиона шестьсот восемьдесят восемь тысяч пятьсот восемьдесят два) рубля 06 копеек, включая НДС</w:t>
      </w:r>
      <w:r w:rsidRPr="002C580C">
        <w:t xml:space="preserve">. </w:t>
      </w:r>
    </w:p>
    <w:p w:rsidR="00254219" w:rsidRPr="002C580C" w:rsidRDefault="00254219" w:rsidP="00B66B12">
      <w:pPr>
        <w:tabs>
          <w:tab w:val="left" w:pos="1134"/>
        </w:tabs>
        <w:contextualSpacing/>
        <w:jc w:val="both"/>
      </w:pPr>
      <w:r w:rsidRPr="002C580C">
        <w:t>Срок выполнения работ:</w:t>
      </w:r>
      <w:r w:rsidR="00B66B12">
        <w:t xml:space="preserve"> </w:t>
      </w:r>
      <w:r w:rsidRPr="002C580C">
        <w:t xml:space="preserve">Начало – </w:t>
      </w:r>
      <w:r w:rsidR="005A2B60">
        <w:t>15</w:t>
      </w:r>
      <w:r w:rsidRPr="002C580C">
        <w:t>.</w:t>
      </w:r>
      <w:r w:rsidR="005A2B60">
        <w:t>1</w:t>
      </w:r>
      <w:r w:rsidRPr="002C580C">
        <w:t>0.201</w:t>
      </w:r>
      <w:r w:rsidR="005A2B60">
        <w:t>5</w:t>
      </w:r>
      <w:r w:rsidR="00B66B12">
        <w:t xml:space="preserve">; </w:t>
      </w:r>
      <w:r w:rsidRPr="002C580C">
        <w:t xml:space="preserve">Окончание – </w:t>
      </w:r>
      <w:r w:rsidR="005A2B60">
        <w:t>29</w:t>
      </w:r>
      <w:r w:rsidRPr="002C580C">
        <w:t>.</w:t>
      </w:r>
      <w:r w:rsidR="005A2B60">
        <w:t>1</w:t>
      </w:r>
      <w:r w:rsidRPr="002C580C">
        <w:t>0.201</w:t>
      </w:r>
      <w:r w:rsidR="005A2B60">
        <w:t>5</w:t>
      </w:r>
      <w:r w:rsidRPr="002C580C">
        <w:t>.</w:t>
      </w:r>
      <w:r w:rsidR="005A2B60">
        <w:t xml:space="preserve"> Продолжительность работ – 14 дней.</w:t>
      </w:r>
    </w:p>
    <w:p w:rsidR="00254219" w:rsidRPr="002C580C" w:rsidRDefault="00254219" w:rsidP="00254219">
      <w:pPr>
        <w:tabs>
          <w:tab w:val="left" w:pos="1134"/>
        </w:tabs>
        <w:contextualSpacing/>
        <w:jc w:val="both"/>
      </w:pPr>
    </w:p>
    <w:p w:rsidR="00254219" w:rsidRPr="002C580C" w:rsidRDefault="00254219" w:rsidP="00254219">
      <w:pPr>
        <w:tabs>
          <w:tab w:val="left" w:pos="252"/>
        </w:tabs>
        <w:spacing w:after="240" w:line="20" w:lineRule="atLeast"/>
        <w:jc w:val="both"/>
      </w:pPr>
      <w:r w:rsidRPr="002C580C">
        <w:t xml:space="preserve">Состав и объем работ: </w:t>
      </w:r>
      <w:r w:rsidRPr="002C580C">
        <w:rPr>
          <w:bCs/>
        </w:rPr>
        <w:t>в соответствии с Томом 2 «Техническая часть» закупочной документации</w:t>
      </w:r>
      <w:r w:rsidRPr="002C580C">
        <w:t>.</w:t>
      </w:r>
    </w:p>
    <w:p w:rsidR="005A2B60" w:rsidRPr="005A2B60" w:rsidRDefault="005A2B60" w:rsidP="005A2B60">
      <w:pPr>
        <w:tabs>
          <w:tab w:val="left" w:pos="252"/>
        </w:tabs>
        <w:spacing w:after="240" w:line="20" w:lineRule="atLeast"/>
        <w:jc w:val="both"/>
      </w:pPr>
      <w:r w:rsidRPr="005A2B60">
        <w:t>Извещение о проведении запроса предложений и документация по запросу предложений опубликованы «20» августа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5A2B60">
          <w:rPr>
            <w:rStyle w:val="ac"/>
          </w:rPr>
          <w:t>http://www.zakupki.gov.ru</w:t>
        </w:r>
      </w:hyperlink>
      <w:r w:rsidRPr="005A2B60">
        <w:t>), закупка №</w:t>
      </w:r>
      <w:r w:rsidRPr="005A2B60">
        <w:rPr>
          <w:lang w:val="en-US"/>
        </w:rPr>
        <w:t> </w:t>
      </w:r>
      <w:r w:rsidRPr="005A2B60">
        <w:t xml:space="preserve">31502683241,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A2B60">
          <w:rPr>
            <w:rStyle w:val="ac"/>
          </w:rPr>
          <w:t>http://zakupki.rosatom.ru</w:t>
        </w:r>
      </w:hyperlink>
      <w:r w:rsidRPr="005A2B60">
        <w:t xml:space="preserve">, закупка </w:t>
      </w:r>
      <w:r w:rsidRPr="005A2B60">
        <w:rPr>
          <w:color w:val="000000"/>
        </w:rPr>
        <w:t>№ 150820/0528/673</w:t>
      </w:r>
      <w:r w:rsidRPr="005A2B60">
        <w:t xml:space="preserve">, на ЭТП Аукционный Конкурсный Дом в сети «Интернет» по адресу: </w:t>
      </w:r>
      <w:hyperlink r:id="rId9" w:history="1">
        <w:r w:rsidRPr="005A2B60">
          <w:rPr>
            <w:color w:val="0000FF"/>
          </w:rPr>
          <w:t>www.a-k-d.ru</w:t>
        </w:r>
      </w:hyperlink>
      <w:r w:rsidRPr="005A2B60">
        <w:t xml:space="preserve"> закупка № </w:t>
      </w:r>
      <w:r w:rsidRPr="005A2B60">
        <w:rPr>
          <w:lang w:val="en-US"/>
        </w:rPr>
        <w:t>R</w:t>
      </w:r>
      <w:r w:rsidRPr="005A2B60">
        <w:t>027811.</w:t>
      </w:r>
    </w:p>
    <w:p w:rsidR="009208CD" w:rsidRPr="0079239A" w:rsidRDefault="009208CD" w:rsidP="00DE1030">
      <w:pPr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A6540B" w:rsidRPr="0079239A" w:rsidRDefault="00A6540B" w:rsidP="00DE1030">
      <w:pPr>
        <w:jc w:val="both"/>
      </w:pPr>
    </w:p>
    <w:p w:rsidR="009208CD" w:rsidRPr="0079239A" w:rsidRDefault="009208CD" w:rsidP="00DE1030">
      <w:pPr>
        <w:jc w:val="both"/>
      </w:pPr>
      <w:r w:rsidRPr="0079239A">
        <w:t xml:space="preserve">Цена договора, предложенная единственным участником </w:t>
      </w:r>
      <w:r w:rsidR="006C65B6" w:rsidRPr="0079239A">
        <w:t xml:space="preserve">запроса </w:t>
      </w:r>
      <w:r w:rsidR="000338DD" w:rsidRPr="0079239A">
        <w:t>предложений</w:t>
      </w:r>
      <w:r w:rsidRPr="0079239A">
        <w:t xml:space="preserve"> </w:t>
      </w:r>
      <w:r w:rsidR="00B66B12">
        <w:br/>
      </w:r>
      <w:r w:rsidR="00983DDD" w:rsidRPr="00983DDD">
        <w:t>ЗАО «ТК «Металлист»</w:t>
      </w:r>
      <w:r w:rsidRPr="0079239A">
        <w:t xml:space="preserve"> в заявке на участие в </w:t>
      </w:r>
      <w:r w:rsidR="00CF26B6" w:rsidRPr="0079239A">
        <w:t xml:space="preserve">запросе </w:t>
      </w:r>
      <w:r w:rsidR="000338DD" w:rsidRPr="0079239A">
        <w:t>предложений</w:t>
      </w:r>
      <w:r w:rsidRPr="0079239A">
        <w:t xml:space="preserve"> составляет </w:t>
      </w:r>
      <w:r w:rsidR="00983DDD" w:rsidRPr="00983DDD">
        <w:t>3 630 000,00 (Три миллиона шестьсот тридцать тысяч) рублей 00 копеек, включая НДС</w:t>
      </w:r>
      <w:r w:rsidR="00792AA6" w:rsidRPr="0079239A">
        <w:t>.</w:t>
      </w:r>
    </w:p>
    <w:p w:rsidR="009208CD" w:rsidRPr="0079239A" w:rsidRDefault="009208CD" w:rsidP="00DE1030">
      <w:pPr>
        <w:jc w:val="both"/>
      </w:pPr>
      <w:r w:rsidRPr="0079239A">
        <w:lastRenderedPageBreak/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983DDD">
        <w:t>8</w:t>
      </w:r>
      <w:r w:rsidR="00575C88" w:rsidRPr="0079239A">
        <w:t>:00:00</w:t>
      </w:r>
      <w:r w:rsidR="00A6540B" w:rsidRPr="0079239A">
        <w:t xml:space="preserve"> (время московское) «</w:t>
      </w:r>
      <w:r w:rsidR="00DE1030" w:rsidRPr="0079239A">
        <w:t>1</w:t>
      </w:r>
      <w:r w:rsidR="00983DDD">
        <w:t>4</w:t>
      </w:r>
      <w:r w:rsidRPr="0079239A">
        <w:t xml:space="preserve">» </w:t>
      </w:r>
      <w:r w:rsidR="00983DDD">
        <w:t>сентября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7828"/>
      </w:tblGrid>
      <w:tr w:rsidR="00DE1030" w:rsidRPr="00EF2890" w:rsidTr="00E15F14">
        <w:trPr>
          <w:trHeight w:val="173"/>
        </w:trPr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E15F14">
        <w:trPr>
          <w:trHeight w:val="339"/>
        </w:trPr>
        <w:tc>
          <w:tcPr>
            <w:tcW w:w="0" w:type="auto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E15F14">
        <w:trPr>
          <w:trHeight w:val="673"/>
        </w:trPr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E15F14">
        <w:trPr>
          <w:trHeight w:val="673"/>
        </w:trPr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отдела договоров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E15F14">
        <w:trPr>
          <w:trHeight w:val="673"/>
        </w:trPr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0" w:type="auto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Главный специалист группы технической подготовки и сопровождения процедур закупок СМР отдела договоров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DE1030" w:rsidRPr="00EF2890" w:rsidTr="00E15F14">
        <w:trPr>
          <w:trHeight w:val="289"/>
        </w:trPr>
        <w:tc>
          <w:tcPr>
            <w:tcW w:w="0" w:type="auto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5E7D11">
        <w:trPr>
          <w:trHeight w:val="420"/>
        </w:trPr>
        <w:tc>
          <w:tcPr>
            <w:tcW w:w="2067" w:type="dxa"/>
          </w:tcPr>
          <w:p w:rsidR="003E3892" w:rsidRPr="003E3892" w:rsidRDefault="003E3892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  <w:tc>
          <w:tcPr>
            <w:tcW w:w="8067" w:type="dxa"/>
          </w:tcPr>
          <w:p w:rsidR="003E3892" w:rsidRPr="00EA6CD2" w:rsidRDefault="003E3892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DE1030" w:rsidRPr="00EF2890" w:rsidTr="00E15F14">
        <w:trPr>
          <w:trHeight w:val="220"/>
        </w:trPr>
        <w:tc>
          <w:tcPr>
            <w:tcW w:w="0" w:type="auto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E15F14">
        <w:trPr>
          <w:trHeight w:val="967"/>
        </w:trPr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0" w:type="auto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Начальник отдела проведения отдельных закупок управления проведения отдельных закупок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DE1030">
        <w:t>Преддоговорные переговоры проведены</w:t>
      </w:r>
      <w:r w:rsidR="00DC2020" w:rsidRPr="00DE1030">
        <w:t xml:space="preserve"> в соответствии с подпунктом а) </w:t>
      </w:r>
      <w:r w:rsidRPr="00DE1030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DE1030">
        <w:t>13</w:t>
      </w:r>
      <w:r w:rsidRPr="00DE1030">
        <w:t xml:space="preserve"> </w:t>
      </w:r>
      <w:r w:rsidR="00E8420B" w:rsidRPr="00DE1030">
        <w:t>Части 2 Тома 1 «</w:t>
      </w:r>
      <w:r w:rsidR="00C91754" w:rsidRPr="00DE1030">
        <w:t xml:space="preserve">Порядок проведения закупки» </w:t>
      </w:r>
      <w:r w:rsidR="009B3317" w:rsidRPr="00DE1030">
        <w:t>з</w:t>
      </w:r>
      <w:r w:rsidRPr="00DE1030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участник запроса предложений </w:t>
      </w:r>
      <w:r w:rsidR="00712C73" w:rsidRPr="00983DDD">
        <w:t>ЗАО «ТК «Металлист»</w:t>
      </w:r>
      <w:r w:rsidRPr="00254219">
        <w:t xml:space="preserve"> снизил цену договора до </w:t>
      </w:r>
      <w:r w:rsidR="00712C73">
        <w:t>3</w:t>
      </w:r>
      <w:r w:rsidRPr="00254219">
        <w:t> </w:t>
      </w:r>
      <w:r w:rsidR="00712C73">
        <w:t>600</w:t>
      </w:r>
      <w:r w:rsidRPr="00254219">
        <w:t> </w:t>
      </w:r>
      <w:r w:rsidR="00712C73">
        <w:t>000</w:t>
      </w:r>
      <w:r w:rsidRPr="00254219">
        <w:t>,</w:t>
      </w:r>
      <w:r w:rsidR="00712C73">
        <w:t>00</w:t>
      </w:r>
      <w:r w:rsidRPr="00254219">
        <w:t xml:space="preserve"> (</w:t>
      </w:r>
      <w:r w:rsidR="00712C73">
        <w:t>Три</w:t>
      </w:r>
      <w:r w:rsidRPr="00254219">
        <w:t xml:space="preserve"> миллиона </w:t>
      </w:r>
      <w:r w:rsidR="00712C73">
        <w:t xml:space="preserve">шестьсот </w:t>
      </w:r>
      <w:r w:rsidRPr="00254219">
        <w:t xml:space="preserve">тысяч) рублей </w:t>
      </w:r>
      <w:r w:rsidR="00712C73">
        <w:t>00</w:t>
      </w:r>
      <w:r w:rsidRPr="00254219">
        <w:t xml:space="preserve"> копеек, включая НДС.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12"/>
        <w:gridCol w:w="4536"/>
      </w:tblGrid>
      <w:tr w:rsidR="00647419" w:rsidRPr="0071095B" w:rsidTr="00465F8D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465F8D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 xml:space="preserve">Начальник УОД НФ-ДС </w:t>
            </w:r>
          </w:p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ОД УОД НФ-ДС</w:t>
            </w:r>
          </w:p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Главный специалист ОД УОД НФ-ДС</w:t>
            </w:r>
          </w:p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Берков Алексей Юрьевич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465F8D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465F8D">
        <w:trPr>
          <w:trHeight w:val="420"/>
        </w:trPr>
        <w:tc>
          <w:tcPr>
            <w:tcW w:w="4962" w:type="dxa"/>
            <w:gridSpan w:val="2"/>
          </w:tcPr>
          <w:p w:rsidR="00071C7D" w:rsidRDefault="00071C7D" w:rsidP="00071C7D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ЗАО«ТК «Металлист»</w:t>
            </w:r>
          </w:p>
          <w:p w:rsidR="00647419" w:rsidRPr="003E3892" w:rsidRDefault="00071C7D" w:rsidP="00071C7D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 Шакроевич</w:t>
            </w:r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465F8D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465F8D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10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49B" w:rsidRDefault="001F249B">
      <w:r>
        <w:separator/>
      </w:r>
    </w:p>
  </w:endnote>
  <w:endnote w:type="continuationSeparator" w:id="0">
    <w:p w:rsidR="001F249B" w:rsidRDefault="001F2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ACA" w:rsidRDefault="00037B29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FC3AC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71C7D">
      <w:rPr>
        <w:rStyle w:val="a7"/>
        <w:noProof/>
      </w:rPr>
      <w:t>2</w:t>
    </w:r>
    <w:r>
      <w:rPr>
        <w:rStyle w:val="a7"/>
      </w:rPr>
      <w:fldChar w:fldCharType="end"/>
    </w:r>
  </w:p>
  <w:p w:rsidR="00FC3ACA" w:rsidRPr="00254219" w:rsidRDefault="00FC3ACA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49B" w:rsidRDefault="001F249B">
      <w:r>
        <w:separator/>
      </w:r>
    </w:p>
  </w:footnote>
  <w:footnote w:type="continuationSeparator" w:id="0">
    <w:p w:rsidR="001F249B" w:rsidRDefault="001F24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030"/>
    <w:rsid w:val="0002491E"/>
    <w:rsid w:val="000338DD"/>
    <w:rsid w:val="00037B29"/>
    <w:rsid w:val="0004696B"/>
    <w:rsid w:val="00064591"/>
    <w:rsid w:val="00071C7D"/>
    <w:rsid w:val="000753DD"/>
    <w:rsid w:val="000F47CC"/>
    <w:rsid w:val="00110BB1"/>
    <w:rsid w:val="00125A6F"/>
    <w:rsid w:val="00130A96"/>
    <w:rsid w:val="0013313F"/>
    <w:rsid w:val="00170453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D2C97"/>
    <w:rsid w:val="002E0ECF"/>
    <w:rsid w:val="002E38FC"/>
    <w:rsid w:val="002F0CB3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4629FD"/>
    <w:rsid w:val="00467744"/>
    <w:rsid w:val="004D7FE4"/>
    <w:rsid w:val="004E02F3"/>
    <w:rsid w:val="004E32E0"/>
    <w:rsid w:val="004F018E"/>
    <w:rsid w:val="005059FA"/>
    <w:rsid w:val="005436F0"/>
    <w:rsid w:val="005614C0"/>
    <w:rsid w:val="00575C88"/>
    <w:rsid w:val="00582DA3"/>
    <w:rsid w:val="0058525A"/>
    <w:rsid w:val="005A2B60"/>
    <w:rsid w:val="005B10A4"/>
    <w:rsid w:val="005B257A"/>
    <w:rsid w:val="005C5367"/>
    <w:rsid w:val="005D5063"/>
    <w:rsid w:val="005E7D11"/>
    <w:rsid w:val="00626FBF"/>
    <w:rsid w:val="00627B5D"/>
    <w:rsid w:val="00637F53"/>
    <w:rsid w:val="00647419"/>
    <w:rsid w:val="00682B10"/>
    <w:rsid w:val="00692B58"/>
    <w:rsid w:val="00694985"/>
    <w:rsid w:val="006B43FF"/>
    <w:rsid w:val="006C65B6"/>
    <w:rsid w:val="00712C73"/>
    <w:rsid w:val="007615BF"/>
    <w:rsid w:val="00765799"/>
    <w:rsid w:val="0079239A"/>
    <w:rsid w:val="00792AA6"/>
    <w:rsid w:val="00812BB2"/>
    <w:rsid w:val="00860214"/>
    <w:rsid w:val="00863D0C"/>
    <w:rsid w:val="00875F75"/>
    <w:rsid w:val="008A7036"/>
    <w:rsid w:val="008B0721"/>
    <w:rsid w:val="008C0521"/>
    <w:rsid w:val="008D3975"/>
    <w:rsid w:val="008D6E71"/>
    <w:rsid w:val="00902DB1"/>
    <w:rsid w:val="009208CD"/>
    <w:rsid w:val="009367A0"/>
    <w:rsid w:val="00966AF2"/>
    <w:rsid w:val="0097112D"/>
    <w:rsid w:val="00977F7F"/>
    <w:rsid w:val="00983DDD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E61D6"/>
    <w:rsid w:val="00B3505A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90E5B"/>
    <w:rsid w:val="00C91754"/>
    <w:rsid w:val="00C93E64"/>
    <w:rsid w:val="00CA58A1"/>
    <w:rsid w:val="00CD579F"/>
    <w:rsid w:val="00CF10E9"/>
    <w:rsid w:val="00CF26B6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520B5"/>
    <w:rsid w:val="00E71D31"/>
    <w:rsid w:val="00E8420B"/>
    <w:rsid w:val="00E9737B"/>
    <w:rsid w:val="00EB63CA"/>
    <w:rsid w:val="00ED6AB9"/>
    <w:rsid w:val="00F17476"/>
    <w:rsid w:val="00F2455C"/>
    <w:rsid w:val="00F62981"/>
    <w:rsid w:val="00F85C57"/>
    <w:rsid w:val="00F95439"/>
    <w:rsid w:val="00F976F9"/>
    <w:rsid w:val="00FC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1</TotalTime>
  <Pages>2</Pages>
  <Words>590</Words>
  <Characters>4556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5136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Администратор</cp:lastModifiedBy>
  <cp:revision>2</cp:revision>
  <cp:lastPrinted>2015-07-24T12:38:00Z</cp:lastPrinted>
  <dcterms:created xsi:type="dcterms:W3CDTF">2015-09-15T09:32:00Z</dcterms:created>
  <dcterms:modified xsi:type="dcterms:W3CDTF">2015-09-15T09:32:00Z</dcterms:modified>
</cp:coreProperties>
</file>