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8BD" w:rsidRPr="002F7661" w:rsidRDefault="009E6DBE" w:rsidP="006B0FB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F76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</w:t>
      </w:r>
      <w:r w:rsidR="00D6351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bookmarkStart w:id="0" w:name="_GoBack"/>
      <w:bookmarkEnd w:id="0"/>
      <w:r w:rsidR="008A3495" w:rsidRPr="002F76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7453-180-СМО-15 </w:t>
      </w:r>
      <w:r w:rsidRPr="002F76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</w:t>
      </w:r>
      <w:r w:rsidR="0025432A" w:rsidRPr="002F76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</w:t>
      </w:r>
      <w:r w:rsidR="00256497" w:rsidRPr="002F76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</w:p>
    <w:p w:rsidR="003D09B5" w:rsidRPr="002F7661" w:rsidRDefault="009E6DBE" w:rsidP="003D09B5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F76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к </w:t>
      </w:r>
      <w:r w:rsidR="00CF3806" w:rsidRPr="002F76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Pr="002F76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участие в </w:t>
      </w:r>
      <w:r w:rsidR="003D09B5" w:rsidRPr="002F76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3D09B5" w:rsidRPr="002F76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ткрыт</w:t>
      </w:r>
      <w:r w:rsidR="003D09B5" w:rsidRPr="002F76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ом</w:t>
      </w:r>
      <w:r w:rsidR="003D09B5" w:rsidRPr="002F76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конкурс</w:t>
      </w:r>
      <w:r w:rsidR="003D09B5" w:rsidRPr="002F76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е</w:t>
      </w:r>
      <w:r w:rsidR="003D09B5" w:rsidRPr="002F76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в электронной форме, участниками которого являются только субъекты малого и среднего предпринимательства Лот №7453-180-СМО-15 «Проектно-изыскательские работы по сооружению и модернизации атомных станций в части разработки рабочей документации Этапа 3 объекта: "Смоленская АЭС. II очередь. Комплекс систем контейнерного хранения и обращения с ОЯТ. ХОЯТ. Реконструкция. Пристрой»</w:t>
      </w:r>
    </w:p>
    <w:p w:rsidR="007678BD" w:rsidRPr="006527C6" w:rsidRDefault="007678BD" w:rsidP="006B0FB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678BD" w:rsidRPr="006527C6" w:rsidRDefault="007678BD" w:rsidP="006B0F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678BD" w:rsidRPr="006527C6">
        <w:tc>
          <w:tcPr>
            <w:tcW w:w="5149" w:type="dxa"/>
            <w:hideMark/>
          </w:tcPr>
          <w:p w:rsidR="007678BD" w:rsidRPr="006527C6" w:rsidRDefault="009E6DBE" w:rsidP="006B0FB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27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</w:t>
            </w:r>
            <w:r w:rsidRPr="006527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. </w:t>
            </w:r>
            <w:r w:rsidR="004200BA" w:rsidRPr="006527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7678BD" w:rsidRPr="006527C6" w:rsidRDefault="009E6DBE" w:rsidP="00842C2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27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«</w:t>
            </w:r>
            <w:r w:rsidR="001D040D" w:rsidRPr="006527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842C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83406F" w:rsidRPr="006527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» </w:t>
            </w:r>
            <w:r w:rsidR="001D040D" w:rsidRPr="006527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октября</w:t>
            </w:r>
            <w:r w:rsidRPr="006527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6527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678BD" w:rsidRPr="006527C6" w:rsidRDefault="007678BD" w:rsidP="006B0F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524E" w:rsidRPr="00A4524E" w:rsidRDefault="008B0E75" w:rsidP="00A4524E">
      <w:pPr>
        <w:spacing w:after="0"/>
        <w:ind w:left="-28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proofErr w:type="gramStart"/>
      <w:r w:rsidRPr="006527C6">
        <w:rPr>
          <w:rFonts w:ascii="Times New Roman" w:eastAsia="Times New Roman" w:hAnsi="Times New Roman" w:cs="Times New Roman"/>
          <w:sz w:val="24"/>
          <w:szCs w:val="24"/>
        </w:rPr>
        <w:t xml:space="preserve">Открытый </w:t>
      </w:r>
      <w:r w:rsidR="004200BA" w:rsidRPr="006527C6">
        <w:rPr>
          <w:rFonts w:ascii="Times New Roman" w:eastAsia="Times New Roman" w:hAnsi="Times New Roman" w:cs="Times New Roman"/>
          <w:sz w:val="24"/>
          <w:szCs w:val="24"/>
        </w:rPr>
        <w:t>конкурс</w:t>
      </w:r>
      <w:r w:rsidRPr="006527C6">
        <w:rPr>
          <w:rFonts w:ascii="Times New Roman" w:eastAsia="Times New Roman" w:hAnsi="Times New Roman" w:cs="Times New Roman"/>
          <w:sz w:val="24"/>
          <w:szCs w:val="24"/>
        </w:rPr>
        <w:t xml:space="preserve"> в электронной форме без квалификационного отбора проводится в соответствии с Единым отраслевым </w:t>
      </w:r>
      <w:r w:rsidRPr="00A4524E">
        <w:rPr>
          <w:rFonts w:ascii="Times New Roman" w:eastAsia="Times New Roman" w:hAnsi="Times New Roman" w:cs="Times New Roman"/>
          <w:sz w:val="24"/>
          <w:szCs w:val="24"/>
        </w:rPr>
        <w:t xml:space="preserve">стандартом закупок </w:t>
      </w:r>
      <w:r w:rsidRPr="00A4524E">
        <w:rPr>
          <w:rFonts w:ascii="Times New Roman" w:eastAsia="Times New Roman" w:hAnsi="Times New Roman"/>
          <w:sz w:val="24"/>
          <w:szCs w:val="24"/>
        </w:rPr>
        <w:t>(Положением о закупке) Государственной корпорации по атомной энергии</w:t>
      </w:r>
      <w:r w:rsidRPr="00A4524E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A4524E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A4524E">
        <w:rPr>
          <w:rFonts w:ascii="Times New Roman" w:eastAsia="Times New Roman" w:hAnsi="Times New Roman" w:cs="Times New Roman"/>
          <w:sz w:val="24"/>
          <w:szCs w:val="24"/>
        </w:rPr>
        <w:t xml:space="preserve">», утвержденным </w:t>
      </w:r>
      <w:r w:rsidRPr="00A4524E">
        <w:rPr>
          <w:rFonts w:ascii="Times New Roman" w:eastAsia="Times New Roman" w:hAnsi="Times New Roman"/>
          <w:sz w:val="24"/>
          <w:szCs w:val="24"/>
        </w:rPr>
        <w:t>решением наблюдательного совета</w:t>
      </w:r>
      <w:r w:rsidRPr="00A452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4524E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A4524E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A4524E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A4524E">
        <w:rPr>
          <w:rFonts w:ascii="Times New Roman" w:eastAsia="Times New Roman" w:hAnsi="Times New Roman" w:cs="Times New Roman"/>
          <w:sz w:val="24"/>
          <w:szCs w:val="24"/>
        </w:rPr>
        <w:t>» (протокол от 07.02.2012 № 37)</w:t>
      </w:r>
      <w:r w:rsidR="00FC56B5" w:rsidRPr="00A452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524E">
        <w:rPr>
          <w:rFonts w:ascii="Times New Roman" w:eastAsia="Times New Roman" w:hAnsi="Times New Roman" w:cs="Times New Roman"/>
          <w:sz w:val="24"/>
          <w:szCs w:val="24"/>
        </w:rPr>
        <w:t xml:space="preserve">(Далее </w:t>
      </w:r>
      <w:r w:rsidRPr="00A4524E">
        <w:rPr>
          <w:rFonts w:ascii="Times New Roman" w:eastAsia="Times New Roman" w:hAnsi="Times New Roman"/>
          <w:sz w:val="24"/>
          <w:szCs w:val="24"/>
        </w:rPr>
        <w:t>–</w:t>
      </w:r>
      <w:r w:rsidRPr="00A4524E">
        <w:rPr>
          <w:rFonts w:ascii="Times New Roman" w:eastAsia="Times New Roman" w:hAnsi="Times New Roman" w:cs="Times New Roman"/>
          <w:sz w:val="24"/>
          <w:szCs w:val="24"/>
        </w:rPr>
        <w:t xml:space="preserve"> ЕОСЗ) </w:t>
      </w:r>
      <w:r w:rsidR="00A4524E" w:rsidRPr="00A4524E">
        <w:rPr>
          <w:rFonts w:ascii="Times New Roman" w:hAnsi="Times New Roman"/>
          <w:bCs/>
          <w:sz w:val="24"/>
          <w:szCs w:val="24"/>
          <w:lang w:eastAsia="ru-RU"/>
        </w:rPr>
        <w:t xml:space="preserve">в его действующей редакции, </w:t>
      </w:r>
      <w:r w:rsidR="00A4524E" w:rsidRPr="00A4524E">
        <w:rPr>
          <w:rFonts w:ascii="Times New Roman" w:hAnsi="Times New Roman"/>
          <w:spacing w:val="-6"/>
          <w:sz w:val="24"/>
          <w:szCs w:val="24"/>
        </w:rPr>
        <w:t xml:space="preserve">на официальном сайте </w:t>
      </w:r>
      <w:r w:rsidR="00A4524E" w:rsidRPr="00A4524E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</w:t>
      </w:r>
      <w:proofErr w:type="gramEnd"/>
      <w:r w:rsidR="00A4524E" w:rsidRPr="00A4524E">
        <w:rPr>
          <w:rFonts w:ascii="Times New Roman" w:hAnsi="Times New Roman"/>
          <w:sz w:val="24"/>
          <w:szCs w:val="24"/>
        </w:rPr>
        <w:t xml:space="preserve"> услуг (</w:t>
      </w:r>
      <w:hyperlink r:id="rId9" w:history="1">
        <w:r w:rsidR="00A4524E" w:rsidRPr="00A4524E">
          <w:rPr>
            <w:rStyle w:val="a3"/>
            <w:rFonts w:ascii="Times New Roman" w:hAnsi="Times New Roman"/>
            <w:sz w:val="24"/>
            <w:szCs w:val="24"/>
          </w:rPr>
          <w:t>http://www.zakupki.gov.ru</w:t>
        </w:r>
      </w:hyperlink>
      <w:r w:rsidR="00A4524E" w:rsidRPr="00A4524E">
        <w:rPr>
          <w:rFonts w:ascii="Times New Roman" w:hAnsi="Times New Roman"/>
          <w:sz w:val="24"/>
          <w:szCs w:val="24"/>
        </w:rPr>
        <w:t xml:space="preserve">), </w:t>
      </w:r>
      <w:r w:rsidR="00A4524E" w:rsidRPr="00A4524E">
        <w:rPr>
          <w:rFonts w:ascii="Times New Roman" w:hAnsi="Times New Roman"/>
          <w:bCs/>
          <w:sz w:val="24"/>
          <w:szCs w:val="24"/>
          <w:lang w:eastAsia="ru-RU"/>
        </w:rPr>
        <w:t xml:space="preserve">с использованием функционала ЭТП </w:t>
      </w:r>
      <w:r w:rsidR="00A4524E" w:rsidRPr="006527C6">
        <w:rPr>
          <w:rFonts w:ascii="Times New Roman" w:hAnsi="Times New Roman" w:cs="Times New Roman"/>
          <w:sz w:val="24"/>
          <w:szCs w:val="24"/>
        </w:rPr>
        <w:t xml:space="preserve">Аукционный Конкурсный Дом </w:t>
      </w:r>
      <w:hyperlink r:id="rId10" w:history="1">
        <w:r w:rsidR="00A4524E" w:rsidRPr="00A4524E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A4524E" w:rsidRPr="00A4524E">
        <w:rPr>
          <w:rFonts w:ascii="Times New Roman" w:hAnsi="Times New Roman" w:cs="Times New Roman"/>
          <w:snapToGrid w:val="0"/>
          <w:sz w:val="24"/>
          <w:szCs w:val="24"/>
        </w:rPr>
        <w:t xml:space="preserve"> согласно регламенту её работы.</w:t>
      </w:r>
    </w:p>
    <w:p w:rsidR="007678BD" w:rsidRPr="006527C6" w:rsidRDefault="007678BD" w:rsidP="006B0F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8BD" w:rsidRPr="006527C6" w:rsidRDefault="007678BD" w:rsidP="006B0F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8BD" w:rsidRPr="006527C6" w:rsidRDefault="009E6DBE" w:rsidP="006B0FB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27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B0FBC" w:rsidRPr="006527C6" w:rsidRDefault="006B0FBC" w:rsidP="006B0FB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6497" w:rsidRPr="006527C6" w:rsidRDefault="00256497" w:rsidP="006B0FBC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napToGrid w:val="0"/>
          <w:sz w:val="24"/>
          <w:szCs w:val="24"/>
        </w:rPr>
      </w:pPr>
      <w:r w:rsidRPr="006527C6">
        <w:rPr>
          <w:rFonts w:ascii="Times New Roman" w:hAnsi="Times New Roman"/>
          <w:sz w:val="24"/>
          <w:szCs w:val="24"/>
        </w:rPr>
        <w:t xml:space="preserve">Заказчик: </w:t>
      </w:r>
      <w:r w:rsidR="00B47EAF" w:rsidRPr="006527C6">
        <w:rPr>
          <w:rFonts w:ascii="Times New Roman" w:hAnsi="Times New Roman"/>
          <w:sz w:val="24"/>
          <w:szCs w:val="24"/>
        </w:rPr>
        <w:t>Акционерное общество «</w:t>
      </w:r>
      <w:proofErr w:type="spellStart"/>
      <w:r w:rsidR="00B47EAF" w:rsidRPr="006527C6">
        <w:rPr>
          <w:rFonts w:ascii="Times New Roman" w:hAnsi="Times New Roman"/>
          <w:sz w:val="24"/>
          <w:szCs w:val="24"/>
        </w:rPr>
        <w:t>Атомэнергопроект</w:t>
      </w:r>
      <w:proofErr w:type="spellEnd"/>
      <w:r w:rsidR="00B47EAF" w:rsidRPr="006527C6">
        <w:rPr>
          <w:rFonts w:ascii="Times New Roman" w:hAnsi="Times New Roman"/>
          <w:sz w:val="24"/>
          <w:szCs w:val="24"/>
        </w:rPr>
        <w:t>» (АО «</w:t>
      </w:r>
      <w:proofErr w:type="spellStart"/>
      <w:r w:rsidR="00B47EAF" w:rsidRPr="006527C6">
        <w:rPr>
          <w:rFonts w:ascii="Times New Roman" w:hAnsi="Times New Roman"/>
          <w:sz w:val="24"/>
          <w:szCs w:val="24"/>
        </w:rPr>
        <w:t>Атомэнергопроект</w:t>
      </w:r>
      <w:proofErr w:type="spellEnd"/>
      <w:r w:rsidR="00B47EAF" w:rsidRPr="006527C6">
        <w:rPr>
          <w:rFonts w:ascii="Times New Roman" w:hAnsi="Times New Roman"/>
          <w:sz w:val="24"/>
          <w:szCs w:val="24"/>
        </w:rPr>
        <w:t>»)</w:t>
      </w:r>
      <w:r w:rsidRPr="006527C6">
        <w:rPr>
          <w:rFonts w:ascii="Times New Roman" w:hAnsi="Times New Roman"/>
          <w:snapToGrid w:val="0"/>
          <w:sz w:val="24"/>
          <w:szCs w:val="24"/>
        </w:rPr>
        <w:t>.</w:t>
      </w:r>
    </w:p>
    <w:p w:rsidR="006B0FBC" w:rsidRPr="006527C6" w:rsidRDefault="006B0FBC" w:rsidP="006B0FBC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56497" w:rsidRPr="006527C6" w:rsidRDefault="00256497" w:rsidP="006B0FBC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27C6">
        <w:rPr>
          <w:rFonts w:ascii="Times New Roman" w:hAnsi="Times New Roman"/>
          <w:sz w:val="24"/>
          <w:szCs w:val="24"/>
        </w:rPr>
        <w:t xml:space="preserve">Организатор </w:t>
      </w:r>
      <w:r w:rsidRPr="006527C6">
        <w:rPr>
          <w:rFonts w:ascii="Times New Roman" w:hAnsi="Times New Roman"/>
          <w:color w:val="000000"/>
          <w:sz w:val="24"/>
          <w:szCs w:val="24"/>
          <w:lang w:eastAsia="ar-SA"/>
        </w:rPr>
        <w:t>открытого конкурса</w:t>
      </w:r>
      <w:r w:rsidRPr="006527C6">
        <w:rPr>
          <w:rFonts w:ascii="Times New Roman" w:hAnsi="Times New Roman"/>
          <w:sz w:val="24"/>
          <w:szCs w:val="24"/>
        </w:rPr>
        <w:t xml:space="preserve">: </w:t>
      </w:r>
      <w:r w:rsidR="006B0FBC" w:rsidRPr="006527C6">
        <w:rPr>
          <w:rFonts w:ascii="Times New Roman" w:hAnsi="Times New Roman"/>
          <w:sz w:val="24"/>
          <w:szCs w:val="24"/>
        </w:rPr>
        <w:t>А</w:t>
      </w:r>
      <w:r w:rsidRPr="006527C6">
        <w:rPr>
          <w:rFonts w:ascii="Times New Roman" w:hAnsi="Times New Roman"/>
          <w:sz w:val="24"/>
          <w:szCs w:val="24"/>
        </w:rPr>
        <w:t>кционерно</w:t>
      </w:r>
      <w:r w:rsidR="006B0FBC" w:rsidRPr="006527C6">
        <w:rPr>
          <w:rFonts w:ascii="Times New Roman" w:hAnsi="Times New Roman"/>
          <w:sz w:val="24"/>
          <w:szCs w:val="24"/>
        </w:rPr>
        <w:t>е</w:t>
      </w:r>
      <w:r w:rsidRPr="006527C6">
        <w:rPr>
          <w:rFonts w:ascii="Times New Roman" w:hAnsi="Times New Roman"/>
          <w:sz w:val="24"/>
          <w:szCs w:val="24"/>
        </w:rPr>
        <w:t xml:space="preserve"> обществ</w:t>
      </w:r>
      <w:r w:rsidR="006B0FBC" w:rsidRPr="006527C6">
        <w:rPr>
          <w:rFonts w:ascii="Times New Roman" w:hAnsi="Times New Roman"/>
          <w:sz w:val="24"/>
          <w:szCs w:val="24"/>
        </w:rPr>
        <w:t>о</w:t>
      </w:r>
      <w:r w:rsidRPr="006527C6">
        <w:rPr>
          <w:rFonts w:ascii="Times New Roman" w:hAnsi="Times New Roman"/>
          <w:sz w:val="24"/>
          <w:szCs w:val="24"/>
        </w:rPr>
        <w:t xml:space="preserve"> НИЖЕГОРОДСКАЯ ИНЖИНИРИНГОВАЯ КОМПАНИЯ «АТОМЭНЕРГОПРОЕКТ»</w:t>
      </w:r>
    </w:p>
    <w:p w:rsidR="006B0FBC" w:rsidRPr="006527C6" w:rsidRDefault="006B0FBC" w:rsidP="006B0FBC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6497" w:rsidRPr="006527C6" w:rsidRDefault="002A5FAD" w:rsidP="006B0FBC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27C6">
        <w:rPr>
          <w:rFonts w:ascii="Times New Roman" w:hAnsi="Times New Roman"/>
          <w:sz w:val="24"/>
          <w:szCs w:val="24"/>
        </w:rPr>
        <w:t xml:space="preserve">Предмет закупки: </w:t>
      </w:r>
      <w:r w:rsidR="00B47EAF" w:rsidRPr="006527C6">
        <w:rPr>
          <w:rFonts w:ascii="Times New Roman" w:hAnsi="Times New Roman"/>
          <w:spacing w:val="-6"/>
          <w:sz w:val="24"/>
          <w:szCs w:val="24"/>
        </w:rPr>
        <w:t>право заключения договора на проектно-изыскательские работы по сооружению и модернизации атомных станций в части разработки рабочей</w:t>
      </w:r>
      <w:r w:rsidR="00B47EAF" w:rsidRPr="006527C6">
        <w:rPr>
          <w:rFonts w:ascii="Times New Roman" w:hAnsi="Times New Roman"/>
          <w:spacing w:val="-6"/>
          <w:sz w:val="24"/>
          <w:szCs w:val="24"/>
        </w:rPr>
        <w:t xml:space="preserve"> документации Этапа 3 объекта: «</w:t>
      </w:r>
      <w:r w:rsidR="00B47EAF" w:rsidRPr="006527C6">
        <w:rPr>
          <w:rFonts w:ascii="Times New Roman" w:hAnsi="Times New Roman"/>
          <w:spacing w:val="-6"/>
          <w:sz w:val="24"/>
          <w:szCs w:val="24"/>
        </w:rPr>
        <w:t>Смоленская АЭС. II очередь. Комплекс систем контейнерного хранения и обращения с ОЯТ. ХОЯТ. Реконструкция. Пристрой</w:t>
      </w:r>
      <w:proofErr w:type="gramStart"/>
      <w:r w:rsidR="00B47EAF" w:rsidRPr="006527C6">
        <w:rPr>
          <w:rFonts w:ascii="Times New Roman" w:hAnsi="Times New Roman"/>
          <w:spacing w:val="-6"/>
          <w:sz w:val="24"/>
          <w:szCs w:val="24"/>
        </w:rPr>
        <w:t>.</w:t>
      </w:r>
      <w:r w:rsidR="00B47EAF" w:rsidRPr="006527C6">
        <w:rPr>
          <w:rFonts w:ascii="Times New Roman" w:hAnsi="Times New Roman"/>
          <w:spacing w:val="-6"/>
          <w:sz w:val="24"/>
          <w:szCs w:val="24"/>
        </w:rPr>
        <w:t>»</w:t>
      </w:r>
      <w:proofErr w:type="gramEnd"/>
    </w:p>
    <w:p w:rsidR="00273F95" w:rsidRPr="006527C6" w:rsidRDefault="00273F95" w:rsidP="006B0FBC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6497" w:rsidRPr="006527C6" w:rsidRDefault="002A5FAD" w:rsidP="006B0F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27C6">
        <w:rPr>
          <w:rFonts w:ascii="Times New Roman" w:hAnsi="Times New Roman"/>
          <w:sz w:val="24"/>
          <w:szCs w:val="24"/>
        </w:rPr>
        <w:t xml:space="preserve">Предмет договора: </w:t>
      </w:r>
      <w:r w:rsidR="009149A3" w:rsidRPr="006527C6">
        <w:rPr>
          <w:rFonts w:ascii="Times New Roman" w:hAnsi="Times New Roman"/>
          <w:sz w:val="24"/>
          <w:szCs w:val="24"/>
        </w:rPr>
        <w:t xml:space="preserve">выполнение </w:t>
      </w:r>
      <w:r w:rsidR="009149A3" w:rsidRPr="006527C6">
        <w:rPr>
          <w:rFonts w:ascii="Times New Roman" w:hAnsi="Times New Roman"/>
          <w:spacing w:val="-6"/>
          <w:sz w:val="24"/>
          <w:szCs w:val="24"/>
        </w:rPr>
        <w:t>проектно-изыскательских работ по сооружению и модернизации атомных станций в части разработки рабочей</w:t>
      </w:r>
      <w:r w:rsidR="009149A3" w:rsidRPr="006527C6">
        <w:rPr>
          <w:rFonts w:ascii="Times New Roman" w:hAnsi="Times New Roman"/>
          <w:spacing w:val="-6"/>
          <w:sz w:val="24"/>
          <w:szCs w:val="24"/>
        </w:rPr>
        <w:t xml:space="preserve"> документации Этапа 3 объекта: «</w:t>
      </w:r>
      <w:r w:rsidR="009149A3" w:rsidRPr="006527C6">
        <w:rPr>
          <w:rFonts w:ascii="Times New Roman" w:hAnsi="Times New Roman"/>
          <w:spacing w:val="-6"/>
          <w:sz w:val="24"/>
          <w:szCs w:val="24"/>
        </w:rPr>
        <w:t>Смоленская АЭС. II очередь. Комплекс систем контейнерного хранения и обращения с ОЯТ. ХОЯТ. Реконструкция. Пристрой</w:t>
      </w:r>
      <w:r w:rsidR="009149A3" w:rsidRPr="006527C6">
        <w:rPr>
          <w:rFonts w:ascii="Times New Roman" w:hAnsi="Times New Roman"/>
          <w:spacing w:val="-6"/>
          <w:sz w:val="24"/>
          <w:szCs w:val="24"/>
        </w:rPr>
        <w:t>»</w:t>
      </w:r>
      <w:r w:rsidR="003C7D84" w:rsidRPr="006527C6">
        <w:rPr>
          <w:rFonts w:ascii="Times New Roman" w:hAnsi="Times New Roman"/>
          <w:sz w:val="24"/>
          <w:szCs w:val="24"/>
        </w:rPr>
        <w:t>.</w:t>
      </w:r>
    </w:p>
    <w:p w:rsidR="006B0FBC" w:rsidRPr="006527C6" w:rsidRDefault="006B0FBC" w:rsidP="006B0F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9A3" w:rsidRPr="006527C6" w:rsidRDefault="00256497" w:rsidP="0028757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6527C6">
        <w:rPr>
          <w:rFonts w:ascii="Times New Roman" w:hAnsi="Times New Roman"/>
          <w:spacing w:val="-6"/>
          <w:sz w:val="24"/>
          <w:szCs w:val="24"/>
        </w:rPr>
        <w:t>Начальная (максимальная) цена договора</w:t>
      </w:r>
      <w:r w:rsidR="006B0FBC" w:rsidRPr="006527C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149A3" w:rsidRPr="006527C6">
        <w:rPr>
          <w:rFonts w:ascii="Times New Roman" w:hAnsi="Times New Roman"/>
          <w:spacing w:val="-6"/>
          <w:sz w:val="24"/>
          <w:szCs w:val="24"/>
        </w:rPr>
        <w:t>33 312 580,00 (Тридцать три миллиона триста двенадцать тысяч пятьсот восемьдесят) рублей 00 коп</w:t>
      </w:r>
      <w:proofErr w:type="gramStart"/>
      <w:r w:rsidR="009149A3" w:rsidRPr="006527C6">
        <w:rPr>
          <w:rFonts w:ascii="Times New Roman" w:hAnsi="Times New Roman"/>
          <w:spacing w:val="-6"/>
          <w:sz w:val="24"/>
          <w:szCs w:val="24"/>
        </w:rPr>
        <w:t xml:space="preserve">., </w:t>
      </w:r>
      <w:proofErr w:type="gramEnd"/>
      <w:r w:rsidR="009149A3" w:rsidRPr="006527C6">
        <w:rPr>
          <w:rFonts w:ascii="Times New Roman" w:hAnsi="Times New Roman"/>
          <w:spacing w:val="-6"/>
          <w:sz w:val="24"/>
          <w:szCs w:val="24"/>
        </w:rPr>
        <w:t>включая НДС.</w:t>
      </w:r>
    </w:p>
    <w:p w:rsidR="009149A3" w:rsidRPr="006527C6" w:rsidRDefault="009149A3" w:rsidP="009149A3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6527C6">
        <w:rPr>
          <w:rFonts w:ascii="Times New Roman" w:hAnsi="Times New Roman"/>
          <w:spacing w:val="-6"/>
          <w:sz w:val="24"/>
          <w:szCs w:val="24"/>
        </w:rPr>
        <w:t>28 231 000,00 (Двадцать восемь миллионов двести тридцать одна тысяча) рублей 00 коп</w:t>
      </w:r>
      <w:proofErr w:type="gramStart"/>
      <w:r w:rsidRPr="006527C6">
        <w:rPr>
          <w:rFonts w:ascii="Times New Roman" w:hAnsi="Times New Roman"/>
          <w:spacing w:val="-6"/>
          <w:sz w:val="24"/>
          <w:szCs w:val="24"/>
        </w:rPr>
        <w:t xml:space="preserve">., </w:t>
      </w:r>
      <w:proofErr w:type="gramEnd"/>
      <w:r w:rsidRPr="006527C6">
        <w:rPr>
          <w:rFonts w:ascii="Times New Roman" w:hAnsi="Times New Roman"/>
          <w:spacing w:val="-6"/>
          <w:sz w:val="24"/>
          <w:szCs w:val="24"/>
        </w:rPr>
        <w:t>без учета НДС.</w:t>
      </w:r>
    </w:p>
    <w:p w:rsidR="0025432A" w:rsidRPr="006527C6" w:rsidRDefault="0025432A" w:rsidP="009149A3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6527C6">
        <w:rPr>
          <w:rFonts w:ascii="Times New Roman" w:hAnsi="Times New Roman"/>
          <w:spacing w:val="-6"/>
          <w:sz w:val="24"/>
          <w:szCs w:val="24"/>
        </w:rPr>
        <w:t xml:space="preserve">В </w:t>
      </w:r>
      <w:r w:rsidR="009149A3" w:rsidRPr="006527C6">
        <w:rPr>
          <w:rFonts w:ascii="Times New Roman" w:hAnsi="Times New Roman"/>
          <w:spacing w:val="-6"/>
          <w:sz w:val="24"/>
          <w:szCs w:val="24"/>
        </w:rPr>
        <w:t>базисном уровне цен 1991 года: 990 560,00 руб</w:t>
      </w:r>
      <w:r w:rsidR="003C7D84" w:rsidRPr="006527C6">
        <w:rPr>
          <w:rFonts w:ascii="Times New Roman" w:hAnsi="Times New Roman"/>
          <w:spacing w:val="-6"/>
          <w:sz w:val="24"/>
          <w:szCs w:val="24"/>
        </w:rPr>
        <w:t>.</w:t>
      </w:r>
    </w:p>
    <w:p w:rsidR="00EC60B7" w:rsidRPr="006527C6" w:rsidRDefault="00EC60B7" w:rsidP="006B0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497" w:rsidRPr="006527C6" w:rsidRDefault="00256497" w:rsidP="001E01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27C6">
        <w:rPr>
          <w:rFonts w:ascii="Times New Roman" w:hAnsi="Times New Roman"/>
          <w:sz w:val="24"/>
          <w:szCs w:val="24"/>
        </w:rPr>
        <w:t xml:space="preserve">Объемы выполнения работ: в соответствии с Томом 2 «Техническая часть» закупочной документации. </w:t>
      </w:r>
    </w:p>
    <w:p w:rsidR="00EC60B7" w:rsidRPr="006527C6" w:rsidRDefault="00EC60B7" w:rsidP="006B0F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2D7C" w:rsidRPr="006527C6" w:rsidRDefault="002A5FAD" w:rsidP="006B0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7C6">
        <w:rPr>
          <w:rFonts w:ascii="Times New Roman" w:hAnsi="Times New Roman" w:cs="Times New Roman"/>
          <w:sz w:val="24"/>
          <w:szCs w:val="24"/>
        </w:rPr>
        <w:lastRenderedPageBreak/>
        <w:t xml:space="preserve">Срок выполнения работ: </w:t>
      </w:r>
      <w:r w:rsidR="003C7D84" w:rsidRPr="006527C6">
        <w:rPr>
          <w:rFonts w:ascii="Times New Roman" w:hAnsi="Times New Roman" w:cs="Times New Roman"/>
          <w:sz w:val="24"/>
          <w:szCs w:val="24"/>
        </w:rPr>
        <w:t xml:space="preserve">начало </w:t>
      </w:r>
      <w:r w:rsidR="009B0165" w:rsidRPr="006527C6">
        <w:rPr>
          <w:rFonts w:ascii="Times New Roman" w:hAnsi="Times New Roman" w:cs="Times New Roman"/>
          <w:sz w:val="24"/>
          <w:szCs w:val="24"/>
        </w:rPr>
        <w:t>11.11.2015г. Окончание 18.03.2016 г</w:t>
      </w:r>
      <w:r w:rsidR="007F2D7C" w:rsidRPr="006527C6">
        <w:rPr>
          <w:rFonts w:ascii="Times New Roman" w:hAnsi="Times New Roman" w:cs="Times New Roman"/>
          <w:sz w:val="24"/>
          <w:szCs w:val="24"/>
        </w:rPr>
        <w:t>.</w:t>
      </w:r>
    </w:p>
    <w:p w:rsidR="00EC60B7" w:rsidRPr="006527C6" w:rsidRDefault="00EC60B7" w:rsidP="006B0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497" w:rsidRPr="006527C6" w:rsidRDefault="00256497" w:rsidP="006B0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527C6">
        <w:rPr>
          <w:rFonts w:ascii="Times New Roman" w:hAnsi="Times New Roman"/>
          <w:sz w:val="24"/>
          <w:szCs w:val="24"/>
        </w:rPr>
        <w:t xml:space="preserve">Извещение о проведении открытого конкурса и конкурсная документация опубликованы </w:t>
      </w:r>
      <w:r w:rsidR="0025432A" w:rsidRPr="006527C6">
        <w:rPr>
          <w:rFonts w:ascii="Times New Roman" w:hAnsi="Times New Roman"/>
          <w:sz w:val="24"/>
          <w:szCs w:val="24"/>
        </w:rPr>
        <w:t>«</w:t>
      </w:r>
      <w:r w:rsidR="001C50A7" w:rsidRPr="006527C6">
        <w:rPr>
          <w:rFonts w:ascii="Times New Roman" w:hAnsi="Times New Roman"/>
          <w:sz w:val="24"/>
          <w:szCs w:val="24"/>
        </w:rPr>
        <w:t>24</w:t>
      </w:r>
      <w:r w:rsidRPr="006527C6">
        <w:rPr>
          <w:rFonts w:ascii="Times New Roman" w:hAnsi="Times New Roman"/>
          <w:sz w:val="24"/>
          <w:szCs w:val="24"/>
        </w:rPr>
        <w:t xml:space="preserve">» </w:t>
      </w:r>
      <w:r w:rsidR="001C50A7" w:rsidRPr="006527C6">
        <w:rPr>
          <w:rFonts w:ascii="Times New Roman" w:hAnsi="Times New Roman"/>
          <w:sz w:val="24"/>
          <w:szCs w:val="24"/>
        </w:rPr>
        <w:t>сентября</w:t>
      </w:r>
      <w:r w:rsidRPr="006527C6">
        <w:rPr>
          <w:rFonts w:ascii="Times New Roman" w:hAnsi="Times New Roman"/>
          <w:sz w:val="24"/>
          <w:szCs w:val="24"/>
        </w:rPr>
        <w:t xml:space="preserve"> 2015 г. на официальном сайте в информационно-телекоммуникационной сети «Интернет» для размещения информации о размещении заказов на поставки товаров, </w:t>
      </w:r>
      <w:r w:rsidRPr="006527C6">
        <w:rPr>
          <w:rFonts w:ascii="Times New Roman" w:hAnsi="Times New Roman" w:cs="Times New Roman"/>
          <w:sz w:val="24"/>
          <w:szCs w:val="24"/>
        </w:rPr>
        <w:t>выполнения р</w:t>
      </w:r>
      <w:r w:rsidR="00391867">
        <w:rPr>
          <w:rFonts w:ascii="Times New Roman" w:hAnsi="Times New Roman" w:cs="Times New Roman"/>
          <w:sz w:val="24"/>
          <w:szCs w:val="24"/>
        </w:rPr>
        <w:t xml:space="preserve">абот, оказания услуг </w:t>
      </w:r>
      <w:hyperlink r:id="rId11" w:history="1">
        <w:r w:rsidRPr="006527C6">
          <w:rPr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6527C6">
        <w:rPr>
          <w:rFonts w:ascii="Times New Roman" w:hAnsi="Times New Roman" w:cs="Times New Roman"/>
          <w:sz w:val="24"/>
          <w:szCs w:val="24"/>
        </w:rPr>
        <w:t xml:space="preserve">, </w:t>
      </w:r>
      <w:r w:rsidR="001C50A7" w:rsidRPr="006527C6">
        <w:rPr>
          <w:rFonts w:ascii="Times New Roman" w:hAnsi="Times New Roman" w:cs="Times New Roman"/>
          <w:sz w:val="24"/>
          <w:szCs w:val="24"/>
        </w:rPr>
        <w:t>закупка № </w:t>
      </w:r>
      <w:hyperlink r:id="rId12" w:tgtFrame="_blank" w:history="1">
        <w:r w:rsidR="001C50A7" w:rsidRPr="006527C6">
          <w:rPr>
            <w:rFonts w:ascii="Times New Roman" w:hAnsi="Times New Roman" w:cs="Times New Roman"/>
            <w:sz w:val="24"/>
            <w:szCs w:val="24"/>
          </w:rPr>
          <w:t>31502790368</w:t>
        </w:r>
      </w:hyperlink>
      <w:r w:rsidR="001C50A7" w:rsidRPr="006527C6">
        <w:rPr>
          <w:rFonts w:ascii="Times New Roman" w:hAnsi="Times New Roman" w:cs="Times New Roman"/>
          <w:sz w:val="24"/>
          <w:szCs w:val="24"/>
        </w:rPr>
        <w:t xml:space="preserve">, на официальном сайте по закупкам атомной отрасли </w:t>
      </w:r>
      <w:proofErr w:type="spellStart"/>
      <w:r w:rsidR="001C50A7" w:rsidRPr="006527C6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1C50A7" w:rsidRPr="006527C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1C50A7" w:rsidRPr="006527C6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1C50A7" w:rsidRPr="006527C6">
        <w:rPr>
          <w:rFonts w:ascii="Times New Roman" w:hAnsi="Times New Roman" w:cs="Times New Roman"/>
          <w:sz w:val="24"/>
          <w:szCs w:val="24"/>
        </w:rPr>
        <w:t xml:space="preserve">» </w:t>
      </w:r>
      <w:hyperlink r:id="rId13" w:history="1">
        <w:r w:rsidR="001C50A7" w:rsidRPr="006527C6">
          <w:rPr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="00A6776A">
        <w:rPr>
          <w:rFonts w:ascii="Times New Roman" w:hAnsi="Times New Roman" w:cs="Times New Roman"/>
          <w:sz w:val="24"/>
          <w:szCs w:val="24"/>
        </w:rPr>
        <w:t>,</w:t>
      </w:r>
      <w:r w:rsidR="00391867">
        <w:rPr>
          <w:rFonts w:ascii="Times New Roman" w:hAnsi="Times New Roman" w:cs="Times New Roman"/>
          <w:sz w:val="24"/>
          <w:szCs w:val="24"/>
        </w:rPr>
        <w:t xml:space="preserve"> </w:t>
      </w:r>
      <w:r w:rsidR="001C50A7" w:rsidRPr="006527C6">
        <w:rPr>
          <w:rFonts w:ascii="Times New Roman" w:hAnsi="Times New Roman" w:cs="Times New Roman"/>
          <w:sz w:val="24"/>
          <w:szCs w:val="24"/>
        </w:rPr>
        <w:t>закупка № 150924/0528/769</w:t>
      </w:r>
      <w:r w:rsidR="00A6776A">
        <w:rPr>
          <w:rFonts w:ascii="Times New Roman" w:hAnsi="Times New Roman" w:cs="Times New Roman"/>
          <w:sz w:val="24"/>
          <w:szCs w:val="24"/>
        </w:rPr>
        <w:t>,</w:t>
      </w:r>
      <w:r w:rsidR="001C50A7" w:rsidRPr="006527C6">
        <w:rPr>
          <w:rFonts w:ascii="Times New Roman" w:hAnsi="Times New Roman" w:cs="Times New Roman"/>
          <w:sz w:val="24"/>
          <w:szCs w:val="24"/>
        </w:rPr>
        <w:t xml:space="preserve"> на </w:t>
      </w:r>
      <w:r w:rsidR="00391867">
        <w:rPr>
          <w:rFonts w:ascii="Times New Roman" w:hAnsi="Times New Roman" w:cs="Times New Roman"/>
          <w:sz w:val="24"/>
          <w:szCs w:val="24"/>
        </w:rPr>
        <w:t xml:space="preserve">ЭТП </w:t>
      </w:r>
      <w:r w:rsidR="001C50A7" w:rsidRPr="006527C6">
        <w:rPr>
          <w:rFonts w:ascii="Times New Roman" w:hAnsi="Times New Roman" w:cs="Times New Roman"/>
          <w:sz w:val="24"/>
          <w:szCs w:val="24"/>
        </w:rPr>
        <w:t>Аукционный</w:t>
      </w:r>
      <w:proofErr w:type="gramEnd"/>
      <w:r w:rsidR="001C50A7" w:rsidRPr="006527C6">
        <w:rPr>
          <w:rFonts w:ascii="Times New Roman" w:hAnsi="Times New Roman" w:cs="Times New Roman"/>
          <w:sz w:val="24"/>
          <w:szCs w:val="24"/>
        </w:rPr>
        <w:t xml:space="preserve"> Конкурсный Дом </w:t>
      </w:r>
      <w:hyperlink r:id="rId14" w:history="1">
        <w:r w:rsidR="001C50A7" w:rsidRPr="006527C6">
          <w:rPr>
            <w:rFonts w:ascii="Times New Roman" w:hAnsi="Times New Roman" w:cs="Times New Roman"/>
            <w:sz w:val="24"/>
            <w:szCs w:val="24"/>
          </w:rPr>
          <w:t>www.a-k-d.ru</w:t>
        </w:r>
      </w:hyperlink>
      <w:r w:rsidR="00A6776A">
        <w:rPr>
          <w:rFonts w:ascii="Times New Roman" w:hAnsi="Times New Roman" w:cs="Times New Roman"/>
          <w:sz w:val="24"/>
          <w:szCs w:val="24"/>
        </w:rPr>
        <w:t>,</w:t>
      </w:r>
      <w:r w:rsidR="001C50A7" w:rsidRPr="006527C6">
        <w:rPr>
          <w:rFonts w:ascii="Times New Roman" w:hAnsi="Times New Roman" w:cs="Times New Roman"/>
          <w:sz w:val="24"/>
          <w:szCs w:val="24"/>
        </w:rPr>
        <w:t xml:space="preserve"> </w:t>
      </w:r>
      <w:r w:rsidR="00391867">
        <w:rPr>
          <w:rFonts w:ascii="Times New Roman" w:hAnsi="Times New Roman" w:cs="Times New Roman"/>
          <w:sz w:val="24"/>
          <w:szCs w:val="24"/>
        </w:rPr>
        <w:t xml:space="preserve"> </w:t>
      </w:r>
      <w:r w:rsidR="001C50A7" w:rsidRPr="006527C6">
        <w:rPr>
          <w:rFonts w:ascii="Times New Roman" w:hAnsi="Times New Roman" w:cs="Times New Roman"/>
          <w:sz w:val="24"/>
          <w:szCs w:val="24"/>
        </w:rPr>
        <w:t>закупка № C021351</w:t>
      </w:r>
      <w:r w:rsidRPr="006527C6">
        <w:rPr>
          <w:rFonts w:ascii="Times New Roman" w:hAnsi="Times New Roman" w:cs="Times New Roman"/>
          <w:sz w:val="24"/>
          <w:szCs w:val="24"/>
        </w:rPr>
        <w:t>.</w:t>
      </w:r>
    </w:p>
    <w:p w:rsidR="00EC60B7" w:rsidRPr="006527C6" w:rsidRDefault="00EC60B7" w:rsidP="006B0FBC">
      <w:pPr>
        <w:spacing w:after="0" w:line="240" w:lineRule="auto"/>
        <w:jc w:val="both"/>
        <w:rPr>
          <w:rFonts w:ascii="Calibri" w:hAnsi="Calibri"/>
          <w:color w:val="000000"/>
          <w:sz w:val="24"/>
          <w:szCs w:val="24"/>
        </w:rPr>
      </w:pPr>
    </w:p>
    <w:p w:rsidR="008B0E75" w:rsidRPr="006527C6" w:rsidRDefault="008B0E75" w:rsidP="006B0F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6527C6">
        <w:rPr>
          <w:rFonts w:ascii="Times New Roman" w:eastAsia="Times New Roman" w:hAnsi="Times New Roman" w:cs="Times New Roman"/>
          <w:sz w:val="24"/>
          <w:szCs w:val="24"/>
        </w:rPr>
        <w:t xml:space="preserve">На момент окончания срока подачи на участие в </w:t>
      </w:r>
      <w:r w:rsidR="004200BA" w:rsidRPr="006527C6">
        <w:rPr>
          <w:rFonts w:ascii="Times New Roman" w:eastAsia="Times New Roman" w:hAnsi="Times New Roman" w:cs="Times New Roman"/>
          <w:sz w:val="24"/>
          <w:szCs w:val="24"/>
        </w:rPr>
        <w:t xml:space="preserve">конкурсе на </w:t>
      </w:r>
      <w:r w:rsidR="004200BA" w:rsidRPr="006527C6">
        <w:rPr>
          <w:rFonts w:ascii="Times New Roman" w:eastAsia="Times New Roman" w:hAnsi="Times New Roman" w:cs="Times New Roman"/>
          <w:b/>
          <w:sz w:val="24"/>
          <w:szCs w:val="24"/>
        </w:rPr>
        <w:t>10</w:t>
      </w:r>
      <w:r w:rsidRPr="006527C6">
        <w:rPr>
          <w:rFonts w:ascii="Times New Roman" w:eastAsia="Times New Roman" w:hAnsi="Times New Roman" w:cs="Times New Roman"/>
          <w:b/>
          <w:sz w:val="24"/>
          <w:szCs w:val="24"/>
        </w:rPr>
        <w:t>:00:00</w:t>
      </w:r>
      <w:r w:rsidRPr="006527C6">
        <w:rPr>
          <w:rFonts w:ascii="Times New Roman" w:eastAsia="Times New Roman" w:hAnsi="Times New Roman" w:cs="Times New Roman"/>
          <w:sz w:val="24"/>
          <w:szCs w:val="24"/>
        </w:rPr>
        <w:t xml:space="preserve"> (время московское</w:t>
      </w:r>
      <w:r w:rsidRPr="006527C6">
        <w:rPr>
          <w:rFonts w:ascii="Times New Roman" w:eastAsia="Times New Roman" w:hAnsi="Times New Roman" w:cs="Times New Roman"/>
          <w:b/>
          <w:sz w:val="24"/>
          <w:szCs w:val="24"/>
        </w:rPr>
        <w:t>) «</w:t>
      </w:r>
      <w:r w:rsidR="002911B7">
        <w:rPr>
          <w:rFonts w:ascii="Times New Roman" w:eastAsia="Times New Roman" w:hAnsi="Times New Roman" w:cs="Times New Roman"/>
          <w:b/>
          <w:sz w:val="24"/>
          <w:szCs w:val="24"/>
        </w:rPr>
        <w:t>26</w:t>
      </w:r>
      <w:r w:rsidR="004200BA" w:rsidRPr="006527C6">
        <w:rPr>
          <w:rFonts w:ascii="Times New Roman" w:eastAsia="Times New Roman" w:hAnsi="Times New Roman" w:cs="Times New Roman"/>
          <w:b/>
          <w:sz w:val="24"/>
          <w:szCs w:val="24"/>
        </w:rPr>
        <w:t xml:space="preserve">» </w:t>
      </w:r>
      <w:r w:rsidR="005E4BA0" w:rsidRPr="006527C6">
        <w:rPr>
          <w:rFonts w:ascii="Times New Roman" w:eastAsia="Times New Roman" w:hAnsi="Times New Roman" w:cs="Times New Roman"/>
          <w:b/>
          <w:sz w:val="24"/>
          <w:szCs w:val="24"/>
        </w:rPr>
        <w:t>октября</w:t>
      </w:r>
      <w:r w:rsidRPr="006527C6">
        <w:rPr>
          <w:rFonts w:ascii="Times New Roman" w:eastAsia="Times New Roman" w:hAnsi="Times New Roman" w:cs="Times New Roman"/>
          <w:b/>
          <w:sz w:val="24"/>
          <w:szCs w:val="24"/>
        </w:rPr>
        <w:t xml:space="preserve"> 2015 года</w:t>
      </w:r>
      <w:r w:rsidRPr="006527C6">
        <w:rPr>
          <w:rFonts w:ascii="Times New Roman" w:eastAsia="Times New Roman" w:hAnsi="Times New Roman" w:cs="Times New Roman"/>
          <w:sz w:val="24"/>
          <w:szCs w:val="24"/>
        </w:rPr>
        <w:t xml:space="preserve"> на ЭТП </w:t>
      </w:r>
      <w:r w:rsidR="005E4BA0" w:rsidRPr="006527C6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</w:t>
      </w:r>
      <w:r w:rsidRPr="006527C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C60B7" w:rsidRPr="006527C6" w:rsidRDefault="00EC60B7" w:rsidP="006B0F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B0E75" w:rsidRPr="006527C6" w:rsidRDefault="008B0E75" w:rsidP="006B0FBC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527C6">
        <w:rPr>
          <w:rFonts w:ascii="Times New Roman" w:hAnsi="Times New Roman" w:cs="Times New Roman"/>
          <w:sz w:val="24"/>
          <w:szCs w:val="24"/>
        </w:rPr>
        <w:t xml:space="preserve">всего подано: </w:t>
      </w:r>
      <w:r w:rsidR="005E4BA0" w:rsidRPr="006527C6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E1195F" w:rsidRPr="006527C6">
        <w:rPr>
          <w:rFonts w:ascii="Times New Roman" w:hAnsi="Times New Roman" w:cs="Times New Roman"/>
          <w:sz w:val="24"/>
          <w:szCs w:val="24"/>
        </w:rPr>
        <w:t xml:space="preserve"> заявк</w:t>
      </w:r>
      <w:r w:rsidR="005E4BA0" w:rsidRPr="006527C6">
        <w:rPr>
          <w:rFonts w:ascii="Times New Roman" w:hAnsi="Times New Roman" w:cs="Times New Roman"/>
          <w:sz w:val="24"/>
          <w:szCs w:val="24"/>
        </w:rPr>
        <w:t>и</w:t>
      </w:r>
      <w:r w:rsidRPr="006527C6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 w:rsidR="004200BA" w:rsidRPr="006527C6">
        <w:rPr>
          <w:rFonts w:ascii="Times New Roman" w:hAnsi="Times New Roman" w:cs="Times New Roman"/>
          <w:sz w:val="24"/>
          <w:szCs w:val="24"/>
        </w:rPr>
        <w:t>конкурсе</w:t>
      </w:r>
      <w:r w:rsidRPr="006527C6">
        <w:rPr>
          <w:rFonts w:ascii="Times New Roman" w:hAnsi="Times New Roman" w:cs="Times New Roman"/>
          <w:sz w:val="24"/>
          <w:szCs w:val="24"/>
        </w:rPr>
        <w:t>;</w:t>
      </w:r>
      <w:r w:rsidRPr="006527C6">
        <w:rPr>
          <w:rFonts w:ascii="Times New Roman" w:hAnsi="Times New Roman" w:cs="Times New Roman"/>
          <w:sz w:val="24"/>
          <w:szCs w:val="24"/>
        </w:rPr>
        <w:br/>
        <w:t xml:space="preserve">всего отозвано: </w:t>
      </w:r>
      <w:r w:rsidR="00AD4DA7" w:rsidRPr="006527C6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AD4DA7" w:rsidRPr="006527C6">
        <w:rPr>
          <w:rFonts w:ascii="Times New Roman" w:hAnsi="Times New Roman" w:cs="Times New Roman"/>
          <w:sz w:val="24"/>
          <w:szCs w:val="24"/>
        </w:rPr>
        <w:t xml:space="preserve"> </w:t>
      </w:r>
      <w:r w:rsidRPr="006527C6">
        <w:rPr>
          <w:rFonts w:ascii="Times New Roman" w:hAnsi="Times New Roman" w:cs="Times New Roman"/>
          <w:sz w:val="24"/>
          <w:szCs w:val="24"/>
        </w:rPr>
        <w:t xml:space="preserve">заявок на участие в </w:t>
      </w:r>
      <w:r w:rsidR="004200BA" w:rsidRPr="006527C6">
        <w:rPr>
          <w:rFonts w:ascii="Times New Roman" w:hAnsi="Times New Roman" w:cs="Times New Roman"/>
          <w:sz w:val="24"/>
          <w:szCs w:val="24"/>
        </w:rPr>
        <w:t>конкурсе</w:t>
      </w:r>
      <w:r w:rsidRPr="006527C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C60B7" w:rsidRPr="006527C6" w:rsidRDefault="00EC60B7" w:rsidP="006B0FBC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8B0E75" w:rsidRPr="006527C6" w:rsidRDefault="008B0E75" w:rsidP="006B0FB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527C6">
        <w:rPr>
          <w:rFonts w:ascii="Times New Roman" w:hAnsi="Times New Roman" w:cs="Times New Roman"/>
          <w:b/>
          <w:sz w:val="24"/>
          <w:szCs w:val="24"/>
        </w:rPr>
        <w:t xml:space="preserve">Результат открытия доступа к заявкам на участие в </w:t>
      </w:r>
      <w:r w:rsidR="004200BA" w:rsidRPr="006527C6">
        <w:rPr>
          <w:rFonts w:ascii="Times New Roman" w:hAnsi="Times New Roman" w:cs="Times New Roman"/>
          <w:b/>
          <w:sz w:val="24"/>
          <w:szCs w:val="24"/>
        </w:rPr>
        <w:t>конкурсе</w:t>
      </w:r>
      <w:r w:rsidRPr="006527C6">
        <w:rPr>
          <w:rFonts w:ascii="Times New Roman" w:hAnsi="Times New Roman" w:cs="Times New Roman"/>
          <w:sz w:val="24"/>
          <w:szCs w:val="24"/>
        </w:rPr>
        <w:t>:</w:t>
      </w:r>
    </w:p>
    <w:p w:rsidR="007678BD" w:rsidRPr="006527C6" w:rsidRDefault="008B0E75" w:rsidP="006B0F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7C6">
        <w:rPr>
          <w:rFonts w:ascii="Times New Roman" w:hAnsi="Times New Roman" w:cs="Times New Roman"/>
          <w:sz w:val="24"/>
          <w:szCs w:val="24"/>
        </w:rPr>
        <w:t xml:space="preserve">Сведения об участниках </w:t>
      </w:r>
      <w:r w:rsidR="004200BA" w:rsidRPr="006527C6">
        <w:rPr>
          <w:rFonts w:ascii="Times New Roman" w:hAnsi="Times New Roman" w:cs="Times New Roman"/>
          <w:sz w:val="24"/>
          <w:szCs w:val="24"/>
        </w:rPr>
        <w:t>конкурса</w:t>
      </w:r>
      <w:r w:rsidRPr="006527C6">
        <w:rPr>
          <w:rFonts w:ascii="Times New Roman" w:hAnsi="Times New Roman" w:cs="Times New Roman"/>
          <w:sz w:val="24"/>
          <w:szCs w:val="24"/>
        </w:rPr>
        <w:t xml:space="preserve">, подавших заявки на участие в </w:t>
      </w:r>
      <w:r w:rsidR="004200BA" w:rsidRPr="006527C6">
        <w:rPr>
          <w:rFonts w:ascii="Times New Roman" w:hAnsi="Times New Roman" w:cs="Times New Roman"/>
          <w:sz w:val="24"/>
          <w:szCs w:val="24"/>
        </w:rPr>
        <w:t>конкурсе</w:t>
      </w:r>
      <w:r w:rsidRPr="006527C6">
        <w:rPr>
          <w:rFonts w:ascii="Times New Roman" w:hAnsi="Times New Roman" w:cs="Times New Roman"/>
          <w:sz w:val="24"/>
          <w:szCs w:val="24"/>
        </w:rPr>
        <w:t>:</w:t>
      </w:r>
      <w:r w:rsidR="009E6DBE" w:rsidRPr="00652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709E1" w:rsidRPr="00273F95" w:rsidRDefault="00F709E1" w:rsidP="006B0FBC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tbl>
      <w:tblPr>
        <w:tblW w:w="5043" w:type="pct"/>
        <w:jc w:val="center"/>
        <w:tblInd w:w="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1"/>
        <w:gridCol w:w="2589"/>
        <w:gridCol w:w="2370"/>
        <w:gridCol w:w="4037"/>
      </w:tblGrid>
      <w:tr w:rsidR="00F709E1" w:rsidRPr="000629BB" w:rsidTr="00E76695">
        <w:trPr>
          <w:trHeight w:val="683"/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09E1" w:rsidRPr="000629BB" w:rsidRDefault="00F709E1" w:rsidP="002859B5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заявки</w:t>
            </w:r>
            <w:r w:rsidR="00417FF5" w:rsidRPr="000629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 ЭТП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09E1" w:rsidRPr="000629BB" w:rsidRDefault="00F709E1" w:rsidP="00FD5657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Участник </w:t>
            </w:r>
            <w:r w:rsidR="00233114" w:rsidRPr="000629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конкурса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09E1" w:rsidRPr="000629BB" w:rsidRDefault="00F709E1" w:rsidP="002859B5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Адрес участника </w:t>
            </w:r>
            <w:r w:rsidR="00233114" w:rsidRPr="000629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09E1" w:rsidRPr="000629BB" w:rsidRDefault="00F709E1" w:rsidP="002859B5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4B5AF5" w:rsidRPr="000629BB" w:rsidTr="00E76695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5AF5" w:rsidRPr="00C20B60" w:rsidRDefault="00FD5657" w:rsidP="00E76695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9644-С021351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5AF5" w:rsidRPr="00C20B60" w:rsidRDefault="00FD5657" w:rsidP="002B07E6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АО «НЕОЛАНТ»</w:t>
            </w:r>
          </w:p>
          <w:p w:rsidR="00C20B60" w:rsidRPr="00C20B60" w:rsidRDefault="00C20B60" w:rsidP="002B07E6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B60" w:rsidRPr="00C20B60" w:rsidRDefault="00C20B60" w:rsidP="002B07E6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ИНН 7718511413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5AF5" w:rsidRPr="00C20B60" w:rsidRDefault="00C20B60" w:rsidP="00E76695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РФ, </w:t>
            </w:r>
            <w:r w:rsidR="00FD5657" w:rsidRPr="00C20B60">
              <w:rPr>
                <w:rFonts w:ascii="Times New Roman" w:hAnsi="Times New Roman" w:cs="Times New Roman"/>
                <w:sz w:val="20"/>
                <w:szCs w:val="20"/>
              </w:rPr>
              <w:t>107076, г. Москва, ул. Стромынка, д.19, корп.2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5657" w:rsidRPr="00C20B60" w:rsidRDefault="00FD5657" w:rsidP="00FD5657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заявки: 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25 084 372,74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Двадцать пять миллионов восемьдесят четыре тысячи триста семьдесят два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) рубл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копе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, включая НДС;</w:t>
            </w:r>
          </w:p>
          <w:p w:rsidR="004B5AF5" w:rsidRPr="00C20B60" w:rsidRDefault="00FD5657" w:rsidP="00FD5657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заявки: 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21 257 943,00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Двадцать один миллион двести пятьдесят семь тысяч девятьсот сорок три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) рубля 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0 копеек без НДС</w:t>
            </w:r>
          </w:p>
        </w:tc>
      </w:tr>
      <w:tr w:rsidR="004B5AF5" w:rsidRPr="000629BB" w:rsidTr="00E76695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5AF5" w:rsidRPr="00C20B60" w:rsidRDefault="001562FA" w:rsidP="00DE7149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DE71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60- 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С021351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5AF5" w:rsidRPr="00C20B60" w:rsidRDefault="001562FA" w:rsidP="002B07E6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ЗАО «АЭСП»</w:t>
            </w:r>
          </w:p>
          <w:p w:rsidR="00C20B60" w:rsidRPr="00C20B60" w:rsidRDefault="00C20B60" w:rsidP="002B07E6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B60" w:rsidRPr="00C20B60" w:rsidRDefault="00C20B60" w:rsidP="002B07E6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ИНН 6724004280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5AF5" w:rsidRPr="00C20B60" w:rsidRDefault="00C20B60" w:rsidP="00E76695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РФ, </w:t>
            </w:r>
            <w:r w:rsidR="001562FA" w:rsidRPr="00C20B60">
              <w:rPr>
                <w:rFonts w:ascii="Times New Roman" w:hAnsi="Times New Roman" w:cs="Times New Roman"/>
                <w:sz w:val="20"/>
                <w:szCs w:val="20"/>
              </w:rPr>
              <w:t>216400, Смоленская область, г. Десногорск, 6 микрорайон, 6 коттедж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62FA" w:rsidRPr="00C20B60" w:rsidRDefault="001562FA" w:rsidP="001562FA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Цена заявки: 25 0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00 000,00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(Двадцать пять миллионов) рубл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ей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копе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к, 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НДС не облагается</w:t>
            </w:r>
          </w:p>
          <w:p w:rsidR="004B5AF5" w:rsidRPr="00C20B60" w:rsidRDefault="004B5AF5" w:rsidP="00E76695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09E1" w:rsidRPr="000629BB" w:rsidTr="00E76695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09E1" w:rsidRPr="00C20B60" w:rsidRDefault="002E4943" w:rsidP="00E76695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5784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- С021351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6B7C" w:rsidRPr="00C20B60" w:rsidRDefault="002E4943" w:rsidP="002B07E6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ООО «ИНТЕРКОН»</w:t>
            </w:r>
          </w:p>
          <w:p w:rsidR="00E76695" w:rsidRPr="00C20B60" w:rsidRDefault="00E76695" w:rsidP="00E76695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09E1" w:rsidRPr="00C20B60" w:rsidRDefault="007E2299" w:rsidP="002E4943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 w:rsidR="002E4943" w:rsidRPr="00C20B60">
              <w:rPr>
                <w:rFonts w:ascii="Times New Roman" w:hAnsi="Times New Roman" w:cs="Times New Roman"/>
                <w:sz w:val="20"/>
                <w:szCs w:val="20"/>
              </w:rPr>
              <w:t>6732024096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09E1" w:rsidRPr="00C20B60" w:rsidRDefault="009B65AA" w:rsidP="002E4943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РФ, </w:t>
            </w:r>
            <w:r w:rsidR="002E4943"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216400 </w:t>
            </w:r>
            <w:r w:rsidR="002E4943"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Смоленская область, г. Десногорск, </w:t>
            </w:r>
            <w:r w:rsidR="002E4943" w:rsidRPr="00C20B6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E4943"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микрорайон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9B5" w:rsidRPr="00C20B60" w:rsidRDefault="002859B5" w:rsidP="00E76695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заявки: </w:t>
            </w:r>
            <w:r w:rsidR="002E4943" w:rsidRPr="00C20B60">
              <w:rPr>
                <w:rFonts w:ascii="Times New Roman" w:hAnsi="Times New Roman" w:cs="Times New Roman"/>
                <w:sz w:val="20"/>
                <w:szCs w:val="20"/>
              </w:rPr>
              <w:t>33 250 92</w:t>
            </w:r>
            <w:r w:rsidR="00DE714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E4943" w:rsidRPr="00C20B60">
              <w:rPr>
                <w:rFonts w:ascii="Times New Roman" w:hAnsi="Times New Roman" w:cs="Times New Roman"/>
                <w:sz w:val="20"/>
                <w:szCs w:val="20"/>
              </w:rPr>
              <w:t>,38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2E4943" w:rsidRPr="00C20B60">
              <w:rPr>
                <w:rFonts w:ascii="Times New Roman" w:hAnsi="Times New Roman" w:cs="Times New Roman"/>
                <w:sz w:val="20"/>
                <w:szCs w:val="20"/>
              </w:rPr>
              <w:t>Тридцать три миллиона двести пятьдесят тысяч девятьсот двадцать четыре</w:t>
            </w:r>
            <w:r w:rsidR="005768B6" w:rsidRPr="00C20B6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рубл</w:t>
            </w:r>
            <w:r w:rsidR="002E4943" w:rsidRPr="00C20B60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4943" w:rsidRPr="00C20B60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копеек, включая НДС;</w:t>
            </w:r>
          </w:p>
          <w:p w:rsidR="00F709E1" w:rsidRPr="00C20B60" w:rsidRDefault="002859B5" w:rsidP="0043038B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заявки: </w:t>
            </w:r>
            <w:r w:rsidR="002E4943" w:rsidRPr="00C20B60">
              <w:rPr>
                <w:rFonts w:ascii="Times New Roman" w:hAnsi="Times New Roman" w:cs="Times New Roman"/>
                <w:sz w:val="20"/>
                <w:szCs w:val="20"/>
              </w:rPr>
              <w:t>28 178 749,48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2E4943"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Двадцать восемь миллионов сто семьдесят восемь тысяч семьсот сорок </w:t>
            </w:r>
            <w:r w:rsidR="0043038B">
              <w:rPr>
                <w:rFonts w:ascii="Times New Roman" w:hAnsi="Times New Roman" w:cs="Times New Roman"/>
                <w:sz w:val="20"/>
                <w:szCs w:val="20"/>
              </w:rPr>
              <w:t>девять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) рубл</w:t>
            </w:r>
            <w:r w:rsidR="002E4943" w:rsidRPr="00C20B60">
              <w:rPr>
                <w:rFonts w:ascii="Times New Roman" w:hAnsi="Times New Roman" w:cs="Times New Roman"/>
                <w:sz w:val="20"/>
                <w:szCs w:val="20"/>
              </w:rPr>
              <w:t>ей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4943" w:rsidRPr="00C20B60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 копеек без НДС</w:t>
            </w:r>
          </w:p>
        </w:tc>
      </w:tr>
    </w:tbl>
    <w:p w:rsidR="004D173E" w:rsidRPr="000629BB" w:rsidRDefault="004D173E" w:rsidP="004D173E">
      <w:pPr>
        <w:pStyle w:val="af5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D4DA7" w:rsidRPr="00667FED" w:rsidRDefault="00AD4DA7" w:rsidP="00667FED">
      <w:pPr>
        <w:spacing w:after="0"/>
        <w:ind w:left="143" w:right="128" w:hanging="9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7FED">
        <w:rPr>
          <w:rFonts w:ascii="Times New Roman" w:eastAsia="Times New Roman" w:hAnsi="Times New Roman" w:cs="Times New Roman"/>
          <w:sz w:val="24"/>
          <w:szCs w:val="24"/>
        </w:rPr>
        <w:t>Заявк</w:t>
      </w:r>
      <w:r w:rsidR="009277BC" w:rsidRPr="00667FED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667FED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 w:rsidR="009277BC" w:rsidRPr="00667FED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667FED" w:rsidRPr="00667F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7FED" w:rsidRPr="00667FED">
        <w:rPr>
          <w:rFonts w:ascii="Times New Roman" w:hAnsi="Times New Roman" w:cs="Times New Roman"/>
          <w:sz w:val="24"/>
          <w:szCs w:val="24"/>
        </w:rPr>
        <w:t>АО «НЕОЛАНТ»</w:t>
      </w:r>
      <w:r w:rsidR="00667FED" w:rsidRPr="00667FED">
        <w:rPr>
          <w:rFonts w:ascii="Times New Roman" w:hAnsi="Times New Roman" w:cs="Times New Roman"/>
          <w:sz w:val="24"/>
          <w:szCs w:val="24"/>
        </w:rPr>
        <w:t xml:space="preserve">, </w:t>
      </w:r>
      <w:r w:rsidR="00667FED" w:rsidRPr="00667FED">
        <w:rPr>
          <w:rFonts w:ascii="Times New Roman" w:hAnsi="Times New Roman" w:cs="Times New Roman"/>
          <w:sz w:val="24"/>
          <w:szCs w:val="24"/>
        </w:rPr>
        <w:t>ЗАО «АЭСП</w:t>
      </w:r>
      <w:r w:rsidR="00667FED" w:rsidRPr="00667FED">
        <w:rPr>
          <w:rFonts w:ascii="Times New Roman" w:hAnsi="Times New Roman" w:cs="Times New Roman"/>
          <w:sz w:val="24"/>
          <w:szCs w:val="24"/>
        </w:rPr>
        <w:t xml:space="preserve">», </w:t>
      </w:r>
      <w:r w:rsidR="00667FED" w:rsidRPr="00667FED">
        <w:rPr>
          <w:rFonts w:ascii="Times New Roman" w:hAnsi="Times New Roman" w:cs="Times New Roman"/>
          <w:sz w:val="24"/>
          <w:szCs w:val="24"/>
        </w:rPr>
        <w:t>ООО «ИНТЕРКОН»</w:t>
      </w:r>
      <w:r w:rsidRPr="00667FED">
        <w:rPr>
          <w:rFonts w:ascii="Times New Roman" w:eastAsia="Times New Roman" w:hAnsi="Times New Roman" w:cs="Times New Roman"/>
          <w:sz w:val="24"/>
          <w:szCs w:val="24"/>
        </w:rPr>
        <w:t xml:space="preserve"> принят</w:t>
      </w:r>
      <w:r w:rsidR="009277BC" w:rsidRPr="00667FED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667FED">
        <w:rPr>
          <w:rFonts w:ascii="Times New Roman" w:eastAsia="Times New Roman" w:hAnsi="Times New Roman" w:cs="Times New Roman"/>
          <w:sz w:val="24"/>
          <w:szCs w:val="24"/>
        </w:rPr>
        <w:t xml:space="preserve"> к рассмотрению.</w:t>
      </w:r>
    </w:p>
    <w:p w:rsidR="004D173E" w:rsidRPr="006527C6" w:rsidRDefault="004D173E" w:rsidP="004D173E">
      <w:pPr>
        <w:pStyle w:val="af5"/>
        <w:spacing w:before="0" w:beforeAutospacing="0" w:after="0" w:afterAutospacing="0"/>
        <w:jc w:val="both"/>
        <w:rPr>
          <w:rFonts w:eastAsia="Times New Roman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8B0E75" w:rsidRPr="006527C6" w:rsidTr="005206B1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0E75" w:rsidRPr="006527C6" w:rsidRDefault="008B0E75" w:rsidP="004D1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27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0E75" w:rsidRPr="006527C6" w:rsidRDefault="008B0E75" w:rsidP="004D1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27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8B0E75" w:rsidRPr="006527C6" w:rsidTr="005206B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0E75" w:rsidRPr="006527C6" w:rsidRDefault="008B0E75" w:rsidP="004D17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27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комиссии:</w:t>
            </w:r>
          </w:p>
        </w:tc>
      </w:tr>
      <w:tr w:rsidR="008B0E75" w:rsidRPr="006527C6" w:rsidTr="005206B1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0E75" w:rsidRPr="006527C6" w:rsidRDefault="007F2D7C" w:rsidP="004D17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7C6">
              <w:rPr>
                <w:rFonts w:ascii="Times New Roman" w:hAnsi="Times New Roman" w:cs="Times New Roman"/>
                <w:sz w:val="24"/>
                <w:szCs w:val="24"/>
              </w:rPr>
              <w:t>Ртищева Надежда Игоревна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0E75" w:rsidRPr="006527C6" w:rsidRDefault="008B0E75" w:rsidP="004D17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78BD" w:rsidRPr="00273F95" w:rsidRDefault="007678BD" w:rsidP="004D173E">
      <w:pPr>
        <w:pStyle w:val="af5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7"/>
          <w:szCs w:val="27"/>
        </w:rPr>
      </w:pPr>
    </w:p>
    <w:sectPr w:rsidR="007678BD" w:rsidRPr="00273F95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A41" w:rsidRDefault="00F54A41">
      <w:pPr>
        <w:spacing w:after="0" w:line="240" w:lineRule="auto"/>
      </w:pPr>
      <w:r>
        <w:separator/>
      </w:r>
    </w:p>
  </w:endnote>
  <w:endnote w:type="continuationSeparator" w:id="0">
    <w:p w:rsidR="00F54A41" w:rsidRDefault="00F54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F2C" w:rsidRPr="00EA2F2C" w:rsidRDefault="00EA2F2C" w:rsidP="00EA2F2C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EA2F2C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№7453-180-СМО-15 </w:t>
    </w:r>
    <w:r w:rsidRPr="00EA2F2C">
      <w:rPr>
        <w:rFonts w:ascii="Times New Roman" w:eastAsia="Times New Roman" w:hAnsi="Times New Roman" w:cs="Times New Roman"/>
        <w:bCs/>
        <w:sz w:val="16"/>
        <w:szCs w:val="16"/>
        <w:lang w:eastAsia="ru-RU"/>
      </w:rPr>
      <w:t>–</w:t>
    </w:r>
    <w:r w:rsidRPr="00EA2F2C">
      <w:rPr>
        <w:rFonts w:ascii="Times New Roman" w:eastAsia="Times New Roman" w:hAnsi="Times New Roman" w:cs="Times New Roman"/>
        <w:bCs/>
        <w:sz w:val="16"/>
        <w:szCs w:val="16"/>
        <w:lang w:eastAsia="ru-RU"/>
      </w:rPr>
      <w:t>ПВ</w:t>
    </w:r>
    <w:r w:rsidRPr="00EA2F2C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</w:t>
    </w:r>
    <w:r w:rsidRPr="00EA2F2C">
      <w:rPr>
        <w:rFonts w:ascii="Times New Roman" w:eastAsia="Times New Roman" w:hAnsi="Times New Roman" w:cs="Times New Roman"/>
        <w:bCs/>
        <w:sz w:val="16"/>
        <w:szCs w:val="16"/>
        <w:lang w:eastAsia="ru-RU"/>
      </w:rPr>
      <w:t>Открытия доступа к заявкам на участие в открытом конкурсе в электронной форме, участниками которого являются только субъекты малого и среднего предпринимательства Лот №7453-180-СМО-15 «Проектно-изыскательские работы по сооружению и модернизации атомных станций в части разработки рабочей документации Этапа 3 объекта: "Смоленская АЭС. II очередь. Комплекс систем контейнерного хранения и обращения с ОЯТ. ХОЯТ. Реконструкция. Пристрой»</w:t>
    </w:r>
  </w:p>
  <w:p w:rsidR="007678BD" w:rsidRPr="00A92136" w:rsidRDefault="00884FDF" w:rsidP="005A71AF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sz w:val="16"/>
        <w:szCs w:val="16"/>
        <w:lang w:eastAsia="ru-RU"/>
      </w:rPr>
    </w:pPr>
    <w:r w:rsidRPr="00884FDF">
      <w:rPr>
        <w:rFonts w:ascii="Times New Roman" w:eastAsia="Times New Roman" w:hAnsi="Times New Roman" w:cs="Times New Roman"/>
        <w:b/>
        <w:bCs/>
        <w:sz w:val="26"/>
        <w:szCs w:val="26"/>
        <w:lang w:eastAsia="ru-RU"/>
      </w:rPr>
      <w:t xml:space="preserve"> </w:t>
    </w: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E6DBE" w:rsidRPr="00884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E6DBE" w:rsidRPr="00884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E6DBE" w:rsidRPr="00884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E6DBE" w:rsidRPr="00884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6351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9E6DBE" w:rsidRPr="00884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E6DBE" w:rsidRPr="00884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E6DBE" w:rsidRPr="00884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E6DBE" w:rsidRPr="00884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E6DBE" w:rsidRPr="00884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6351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E6DBE" w:rsidRPr="00884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A41" w:rsidRDefault="00F54A41">
      <w:pPr>
        <w:spacing w:after="0" w:line="240" w:lineRule="auto"/>
      </w:pPr>
      <w:r>
        <w:separator/>
      </w:r>
    </w:p>
  </w:footnote>
  <w:footnote w:type="continuationSeparator" w:id="0">
    <w:p w:rsidR="00F54A41" w:rsidRDefault="00F54A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D1F7F"/>
    <w:multiLevelType w:val="multilevel"/>
    <w:tmpl w:val="E630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32A"/>
    <w:rsid w:val="000629BB"/>
    <w:rsid w:val="00072F7A"/>
    <w:rsid w:val="00125EB1"/>
    <w:rsid w:val="001300FD"/>
    <w:rsid w:val="00131813"/>
    <w:rsid w:val="001562FA"/>
    <w:rsid w:val="00167D40"/>
    <w:rsid w:val="00175BAC"/>
    <w:rsid w:val="001C50A7"/>
    <w:rsid w:val="001C7DD4"/>
    <w:rsid w:val="001D040D"/>
    <w:rsid w:val="001D2DDD"/>
    <w:rsid w:val="001E0160"/>
    <w:rsid w:val="001F138E"/>
    <w:rsid w:val="00233114"/>
    <w:rsid w:val="0025432A"/>
    <w:rsid w:val="00256497"/>
    <w:rsid w:val="00273F95"/>
    <w:rsid w:val="002859B5"/>
    <w:rsid w:val="00287574"/>
    <w:rsid w:val="002911B7"/>
    <w:rsid w:val="00294089"/>
    <w:rsid w:val="002A5FAD"/>
    <w:rsid w:val="002B07E6"/>
    <w:rsid w:val="002C067D"/>
    <w:rsid w:val="002E4943"/>
    <w:rsid w:val="002E583E"/>
    <w:rsid w:val="002F7661"/>
    <w:rsid w:val="00317B15"/>
    <w:rsid w:val="00343638"/>
    <w:rsid w:val="00355406"/>
    <w:rsid w:val="00357944"/>
    <w:rsid w:val="00391867"/>
    <w:rsid w:val="003C7D84"/>
    <w:rsid w:val="003D09B5"/>
    <w:rsid w:val="00417FF5"/>
    <w:rsid w:val="004200BA"/>
    <w:rsid w:val="0043038B"/>
    <w:rsid w:val="00443A1C"/>
    <w:rsid w:val="004B5AF5"/>
    <w:rsid w:val="004B6CB9"/>
    <w:rsid w:val="004C6DDC"/>
    <w:rsid w:val="004D173E"/>
    <w:rsid w:val="004D5F42"/>
    <w:rsid w:val="004F6143"/>
    <w:rsid w:val="005557BF"/>
    <w:rsid w:val="005768B6"/>
    <w:rsid w:val="005A71AF"/>
    <w:rsid w:val="005C4584"/>
    <w:rsid w:val="005D4262"/>
    <w:rsid w:val="005D6224"/>
    <w:rsid w:val="005E4BA0"/>
    <w:rsid w:val="006445B5"/>
    <w:rsid w:val="006527C6"/>
    <w:rsid w:val="00655A8C"/>
    <w:rsid w:val="00667FED"/>
    <w:rsid w:val="006714E3"/>
    <w:rsid w:val="00687572"/>
    <w:rsid w:val="006A3F96"/>
    <w:rsid w:val="006B0FBC"/>
    <w:rsid w:val="006C29B0"/>
    <w:rsid w:val="006E35ED"/>
    <w:rsid w:val="00724B22"/>
    <w:rsid w:val="00735AA0"/>
    <w:rsid w:val="007678BD"/>
    <w:rsid w:val="00781662"/>
    <w:rsid w:val="007D3E79"/>
    <w:rsid w:val="007E2299"/>
    <w:rsid w:val="007F2D7C"/>
    <w:rsid w:val="007F3999"/>
    <w:rsid w:val="0083406F"/>
    <w:rsid w:val="00836B7C"/>
    <w:rsid w:val="00842C25"/>
    <w:rsid w:val="0087403B"/>
    <w:rsid w:val="00884E8B"/>
    <w:rsid w:val="00884FDF"/>
    <w:rsid w:val="008A3495"/>
    <w:rsid w:val="008B0E75"/>
    <w:rsid w:val="009149A3"/>
    <w:rsid w:val="009277BC"/>
    <w:rsid w:val="00927A8D"/>
    <w:rsid w:val="00980433"/>
    <w:rsid w:val="009B0165"/>
    <w:rsid w:val="009B65AA"/>
    <w:rsid w:val="009C6814"/>
    <w:rsid w:val="009E6DBE"/>
    <w:rsid w:val="00A44FE6"/>
    <w:rsid w:val="00A4524E"/>
    <w:rsid w:val="00A5780A"/>
    <w:rsid w:val="00A60C7E"/>
    <w:rsid w:val="00A6776A"/>
    <w:rsid w:val="00A71B28"/>
    <w:rsid w:val="00A92136"/>
    <w:rsid w:val="00AB513E"/>
    <w:rsid w:val="00AD4DA7"/>
    <w:rsid w:val="00AF4229"/>
    <w:rsid w:val="00B14890"/>
    <w:rsid w:val="00B45D87"/>
    <w:rsid w:val="00B47EAF"/>
    <w:rsid w:val="00B74D66"/>
    <w:rsid w:val="00B75C64"/>
    <w:rsid w:val="00BA310F"/>
    <w:rsid w:val="00C20B60"/>
    <w:rsid w:val="00C659F8"/>
    <w:rsid w:val="00C74CB6"/>
    <w:rsid w:val="00C838D1"/>
    <w:rsid w:val="00CE58B4"/>
    <w:rsid w:val="00CF3806"/>
    <w:rsid w:val="00D6038B"/>
    <w:rsid w:val="00D63515"/>
    <w:rsid w:val="00D828B9"/>
    <w:rsid w:val="00DB66A0"/>
    <w:rsid w:val="00DE7149"/>
    <w:rsid w:val="00E1195F"/>
    <w:rsid w:val="00E756D4"/>
    <w:rsid w:val="00E75C3C"/>
    <w:rsid w:val="00E76695"/>
    <w:rsid w:val="00E94E81"/>
    <w:rsid w:val="00EA2F2C"/>
    <w:rsid w:val="00EC60B7"/>
    <w:rsid w:val="00F247FB"/>
    <w:rsid w:val="00F54A41"/>
    <w:rsid w:val="00F709E1"/>
    <w:rsid w:val="00FC56B5"/>
    <w:rsid w:val="00FD5657"/>
    <w:rsid w:val="00FD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uiPriority w:val="34"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564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2">
    <w:name w:val="Абзац списка Знак"/>
    <w:link w:val="af1"/>
    <w:uiPriority w:val="34"/>
    <w:rsid w:val="009149A3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uiPriority w:val="34"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564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2">
    <w:name w:val="Абзац списка Знак"/>
    <w:link w:val="af1"/>
    <w:uiPriority w:val="34"/>
    <w:rsid w:val="009149A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gov.ru/223/purchase/public/purchase/info/common-info.html?noticeId=2847770&amp;epz=tru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96;&#1072;&#1073;&#1083;&#1086;&#1085;&#1099;\&#1055;&#1088;&#1086;&#1090;&#1086;&#1082;&#1086;&#1083;&#1099;%20&#1054;&#1050;\&#1055;-&#1054;&#1050;-&#1042;.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28894-E610-49BB-A3DA-3EB9699C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П-ОК-В.</Template>
  <TotalTime>86</TotalTime>
  <Pages>2</Pages>
  <Words>578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Вайнбендер Ольга Юрьевна</cp:lastModifiedBy>
  <cp:revision>44</cp:revision>
  <cp:lastPrinted>2015-10-27T12:19:00Z</cp:lastPrinted>
  <dcterms:created xsi:type="dcterms:W3CDTF">2015-09-10T14:32:00Z</dcterms:created>
  <dcterms:modified xsi:type="dcterms:W3CDTF">2015-10-27T12:19:00Z</dcterms:modified>
</cp:coreProperties>
</file>