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5A2B60">
        <w:rPr>
          <w:b/>
          <w:bCs/>
        </w:rPr>
        <w:t>453</w:t>
      </w:r>
      <w:r w:rsidRPr="0079239A">
        <w:rPr>
          <w:b/>
          <w:bCs/>
        </w:rPr>
        <w:t>-2</w:t>
      </w:r>
      <w:r w:rsidR="008C50DF">
        <w:rPr>
          <w:b/>
          <w:bCs/>
        </w:rPr>
        <w:t>64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9530C3" w:rsidRDefault="009208CD" w:rsidP="009530C3">
      <w:pPr>
        <w:keepLines/>
        <w:jc w:val="center"/>
        <w:outlineLvl w:val="0"/>
        <w:rPr>
          <w:b/>
          <w:bCs/>
        </w:rPr>
      </w:pPr>
      <w:r w:rsidRPr="009530C3">
        <w:rPr>
          <w:b/>
          <w:bCs/>
        </w:rPr>
        <w:t xml:space="preserve">преддоговорных переговоров между заказчиком и единственным участником </w:t>
      </w:r>
      <w:r w:rsidR="00C278AD" w:rsidRPr="009530C3">
        <w:rPr>
          <w:b/>
          <w:bCs/>
        </w:rPr>
        <w:t xml:space="preserve">открытого </w:t>
      </w:r>
      <w:r w:rsidR="009530C3" w:rsidRPr="009530C3">
        <w:rPr>
          <w:b/>
          <w:bCs/>
        </w:rPr>
        <w:t>конкурса</w:t>
      </w:r>
      <w:r w:rsidR="00C278AD" w:rsidRPr="009530C3">
        <w:rPr>
          <w:b/>
          <w:bCs/>
        </w:rPr>
        <w:t xml:space="preserve"> на право заключения </w:t>
      </w:r>
      <w:r w:rsidR="009E0585" w:rsidRPr="009530C3">
        <w:rPr>
          <w:b/>
          <w:bCs/>
        </w:rPr>
        <w:t>договора</w:t>
      </w:r>
      <w:r w:rsidR="00C278AD" w:rsidRPr="009530C3">
        <w:rPr>
          <w:b/>
          <w:bCs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8C50DF" w:rsidRPr="008C50DF">
        <w:rPr>
          <w:b/>
          <w:bCs/>
        </w:rPr>
        <w:t>№7453-264-НВО-15 «Выполнение строительно-монтажных работ по сооружению объекта  Нововоронежской АЭС-2 20URS «Блочная насосная станция. Трубопроводы циркуляционной воды 20 PAB»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CA1E8F">
        <w:tc>
          <w:tcPr>
            <w:tcW w:w="5149" w:type="dxa"/>
            <w:hideMark/>
          </w:tcPr>
          <w:p w:rsidR="00E8420B" w:rsidRPr="0079239A" w:rsidRDefault="00E8420B" w:rsidP="00CA1E8F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8C50DF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8C50DF">
              <w:rPr>
                <w:b/>
                <w:bCs/>
              </w:rPr>
              <w:t>15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8C50DF">
              <w:rPr>
                <w:b/>
                <w:bCs/>
              </w:rPr>
              <w:t>декабря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9530C3">
        <w:rPr>
          <w:rFonts w:ascii="Times New Roman" w:hAnsi="Times New Roman" w:cs="Times New Roman"/>
          <w:b w:val="0"/>
          <w:sz w:val="24"/>
          <w:szCs w:val="24"/>
        </w:rPr>
        <w:t>конкурс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Заказчик: </w:t>
      </w:r>
      <w:r w:rsidRPr="00FB4967">
        <w:t>Акционерное общество «Атомэнергопроект».</w:t>
      </w:r>
    </w:p>
    <w:p w:rsidR="00FB4967" w:rsidRPr="00C40904" w:rsidRDefault="00FB4967" w:rsidP="00FB4967">
      <w:pPr>
        <w:spacing w:before="120" w:after="120"/>
        <w:jc w:val="both"/>
      </w:pPr>
      <w:r w:rsidRPr="00C40904">
        <w:t xml:space="preserve">Организатор конкурса: </w:t>
      </w:r>
      <w:r w:rsidRPr="00FB4967">
        <w:t>Акционерно</w:t>
      </w:r>
      <w:r w:rsidR="008C50DF">
        <w:t>е</w:t>
      </w:r>
      <w:r w:rsidRPr="00FB4967">
        <w:t xml:space="preserve"> общества НИЖЕГОРОДСКАЯ ИНЖИНИРИНГОВАЯ КОМПАНИЯ «АТОМЭНЕРГОПРОЕКТ»</w:t>
      </w:r>
      <w:r w:rsidRPr="00C40904">
        <w:t>.</w:t>
      </w:r>
    </w:p>
    <w:p w:rsidR="008C50DF" w:rsidRPr="008C50DF" w:rsidRDefault="008C50DF" w:rsidP="008C50DF">
      <w:pPr>
        <w:spacing w:before="120" w:after="120"/>
        <w:jc w:val="both"/>
        <w:rPr>
          <w:snapToGrid w:val="0"/>
          <w:szCs w:val="28"/>
        </w:rPr>
      </w:pPr>
      <w:r w:rsidRPr="008C50DF">
        <w:rPr>
          <w:snapToGrid w:val="0"/>
          <w:szCs w:val="28"/>
        </w:rPr>
        <w:t xml:space="preserve">Предмет договора: </w:t>
      </w:r>
      <w:r w:rsidRPr="008C50DF">
        <w:rPr>
          <w:color w:val="000000"/>
          <w:szCs w:val="28"/>
        </w:rPr>
        <w:t xml:space="preserve">выполнение строительно-монтажных работ по сооружению объекта Нововоронежской АЭС-2 </w:t>
      </w:r>
      <w:r w:rsidRPr="008C50DF">
        <w:rPr>
          <w:szCs w:val="28"/>
        </w:rPr>
        <w:t xml:space="preserve">20URS «Блочная насосная станция. Трубопроводы циркуляционной воды 20 </w:t>
      </w:r>
      <w:r w:rsidRPr="008C50DF">
        <w:rPr>
          <w:szCs w:val="28"/>
          <w:lang w:val="en-US"/>
        </w:rPr>
        <w:t>PAB</w:t>
      </w:r>
      <w:r>
        <w:rPr>
          <w:szCs w:val="28"/>
        </w:rPr>
        <w:t>»</w:t>
      </w:r>
      <w:r w:rsidRPr="008C50DF">
        <w:rPr>
          <w:snapToGrid w:val="0"/>
          <w:szCs w:val="28"/>
        </w:rPr>
        <w:t>.</w:t>
      </w:r>
    </w:p>
    <w:p w:rsidR="008C50DF" w:rsidRPr="008C50DF" w:rsidRDefault="008C50DF" w:rsidP="008C50DF">
      <w:pPr>
        <w:tabs>
          <w:tab w:val="left" w:pos="-284"/>
          <w:tab w:val="left" w:pos="1134"/>
        </w:tabs>
        <w:jc w:val="both"/>
        <w:rPr>
          <w:szCs w:val="28"/>
        </w:rPr>
      </w:pPr>
      <w:r w:rsidRPr="008C50DF">
        <w:rPr>
          <w:szCs w:val="28"/>
        </w:rPr>
        <w:t xml:space="preserve">Начальная (максимальная) цена договора: </w:t>
      </w:r>
      <w:r w:rsidRPr="008C50DF">
        <w:rPr>
          <w:spacing w:val="-2"/>
          <w:szCs w:val="28"/>
        </w:rPr>
        <w:t>67 507 012,94 руб. (Шестьдесят семь миллионов пятьсот семь тысяч двенадцать рублей 94 копейки) с НДС 18%</w:t>
      </w:r>
      <w:r w:rsidRPr="008C50DF">
        <w:rPr>
          <w:szCs w:val="28"/>
        </w:rPr>
        <w:t>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Состав и объем работ: в соответствии с Томом 2 «Техническая часть» закупочной документации.</w:t>
      </w:r>
    </w:p>
    <w:p w:rsidR="00654092" w:rsidRPr="00654092" w:rsidRDefault="00654092" w:rsidP="00654092">
      <w:pPr>
        <w:jc w:val="both"/>
      </w:pPr>
      <w:proofErr w:type="gramStart"/>
      <w:r w:rsidRPr="00654092">
        <w:t xml:space="preserve">Извещение о проведении конкурса и документация по конкурсу опубликованы «23» октября 2015 г. </w:t>
      </w:r>
      <w:r w:rsidRPr="00654092">
        <w:rPr>
          <w:spacing w:val="-6"/>
        </w:rPr>
        <w:t xml:space="preserve">на официальном сайте </w:t>
      </w:r>
      <w:r w:rsidRPr="00654092"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654092">
          <w:rPr>
            <w:rStyle w:val="ac"/>
          </w:rPr>
          <w:t>http://www.zakupki.gov.ru</w:t>
        </w:r>
      </w:hyperlink>
      <w:r w:rsidRPr="00654092">
        <w:t>), закупка № </w:t>
      </w:r>
      <w:r w:rsidRPr="00654092">
        <w:rPr>
          <w:rFonts w:eastAsia="Calibri"/>
        </w:rPr>
        <w:t>31502885794</w:t>
      </w:r>
      <w:r w:rsidRPr="00654092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54092">
          <w:rPr>
            <w:rStyle w:val="ac"/>
          </w:rPr>
          <w:t>http://zakupki.rosatom.ru</w:t>
        </w:r>
      </w:hyperlink>
      <w:r w:rsidRPr="00654092">
        <w:t>, закупка</w:t>
      </w:r>
      <w:proofErr w:type="gramEnd"/>
      <w:r w:rsidRPr="00654092">
        <w:t xml:space="preserve"> </w:t>
      </w:r>
      <w:r w:rsidRPr="00654092">
        <w:rPr>
          <w:color w:val="000000"/>
        </w:rPr>
        <w:t>№ </w:t>
      </w:r>
      <w:r w:rsidRPr="00654092">
        <w:t>151023/0528/866, на ЭТП</w:t>
      </w:r>
      <w:r w:rsidRPr="00654092">
        <w:rPr>
          <w:snapToGrid w:val="0"/>
        </w:rPr>
        <w:t xml:space="preserve"> </w:t>
      </w:r>
      <w:r w:rsidRPr="00654092">
        <w:t xml:space="preserve">Аукционный Конкурсный Дом в сети «Интернет» по адресу: </w:t>
      </w:r>
      <w:hyperlink r:id="rId8" w:history="1">
        <w:r w:rsidRPr="00654092">
          <w:rPr>
            <w:color w:val="0000FF"/>
          </w:rPr>
          <w:t>www.a-k-d.ru</w:t>
        </w:r>
      </w:hyperlink>
      <w:r w:rsidRPr="00654092">
        <w:t xml:space="preserve"> закупка № С021368.</w:t>
      </w:r>
    </w:p>
    <w:p w:rsidR="009208CD" w:rsidRPr="0079239A" w:rsidRDefault="009208CD" w:rsidP="00FB4967">
      <w:pPr>
        <w:spacing w:before="120" w:after="120"/>
        <w:jc w:val="both"/>
      </w:pPr>
      <w:proofErr w:type="gramStart"/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  <w:proofErr w:type="gramEnd"/>
    </w:p>
    <w:p w:rsidR="009208CD" w:rsidRPr="0079239A" w:rsidRDefault="009208CD" w:rsidP="00865788">
      <w:pPr>
        <w:spacing w:before="120" w:after="120"/>
        <w:jc w:val="both"/>
      </w:pPr>
      <w:r w:rsidRPr="0079239A">
        <w:t xml:space="preserve">Цена договора, предложенная единственным участником </w:t>
      </w:r>
      <w:r w:rsidR="00FB4967">
        <w:t>конкурса</w:t>
      </w:r>
      <w:r w:rsidRPr="0079239A">
        <w:t xml:space="preserve"> </w:t>
      </w:r>
      <w:r w:rsidR="00CA1E8F" w:rsidRPr="00CA1E8F">
        <w:t>АО «ОЭК»</w:t>
      </w:r>
      <w:r w:rsidRPr="0079239A">
        <w:t xml:space="preserve"> в заявке на участие в </w:t>
      </w:r>
      <w:r w:rsidR="00FB4967">
        <w:t>конкурсе</w:t>
      </w:r>
      <w:r w:rsidRPr="0079239A">
        <w:t xml:space="preserve"> составляет </w:t>
      </w:r>
      <w:r w:rsidR="00654092" w:rsidRPr="00654092">
        <w:t>67 457 012, 94 (Шестьдесят семь миллионов четыреста пятьдесят семь тысяч двенадцать)</w:t>
      </w:r>
      <w:r w:rsidR="00C40904" w:rsidRPr="00C40904">
        <w:t xml:space="preserve"> руб</w:t>
      </w:r>
      <w:r w:rsidR="00654092">
        <w:t>лей</w:t>
      </w:r>
      <w:r w:rsidR="00C40904" w:rsidRPr="00C40904">
        <w:t xml:space="preserve">, </w:t>
      </w:r>
      <w:r w:rsidR="00654092">
        <w:t>94</w:t>
      </w:r>
      <w:r w:rsidR="00C40904" w:rsidRPr="00C40904">
        <w:t xml:space="preserve"> копе</w:t>
      </w:r>
      <w:r w:rsidR="00654092">
        <w:t>й</w:t>
      </w:r>
      <w:r w:rsidR="00C40904" w:rsidRPr="00C40904">
        <w:t>к</w:t>
      </w:r>
      <w:r w:rsidR="00654092">
        <w:t>и</w:t>
      </w:r>
      <w:r w:rsidR="00C40904" w:rsidRPr="00C40904">
        <w:t>, с учетом НДС</w:t>
      </w:r>
      <w:r w:rsidR="00792AA6" w:rsidRPr="0079239A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654092">
        <w:t>4</w:t>
      </w:r>
      <w:r w:rsidR="00575C88" w:rsidRPr="0079239A">
        <w:t>:00:00</w:t>
      </w:r>
      <w:r w:rsidR="00A6540B" w:rsidRPr="0079239A">
        <w:t xml:space="preserve"> (время московское) «</w:t>
      </w:r>
      <w:r w:rsidR="00654092">
        <w:t>15</w:t>
      </w:r>
      <w:r w:rsidRPr="0079239A">
        <w:t>»</w:t>
      </w:r>
      <w:r w:rsidR="00654092">
        <w:t> декабря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C40904">
        <w:trPr>
          <w:trHeight w:val="173"/>
        </w:trPr>
        <w:tc>
          <w:tcPr>
            <w:tcW w:w="2833" w:type="dxa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1" w:type="dxa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C40904">
        <w:trPr>
          <w:trHeight w:val="339"/>
        </w:trPr>
        <w:tc>
          <w:tcPr>
            <w:tcW w:w="10134" w:type="dxa"/>
            <w:gridSpan w:val="2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1" w:type="dxa"/>
          </w:tcPr>
          <w:p w:rsidR="005E7D11" w:rsidRPr="00EF2890" w:rsidRDefault="005E7D11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DE1030" w:rsidRPr="00EF2890" w:rsidTr="00C40904">
        <w:trPr>
          <w:trHeight w:val="289"/>
        </w:trPr>
        <w:tc>
          <w:tcPr>
            <w:tcW w:w="10134" w:type="dxa"/>
            <w:gridSpan w:val="2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lastRenderedPageBreak/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C40904">
        <w:trPr>
          <w:trHeight w:val="420"/>
        </w:trPr>
        <w:tc>
          <w:tcPr>
            <w:tcW w:w="2833" w:type="dxa"/>
          </w:tcPr>
          <w:p w:rsidR="003E3892" w:rsidRPr="003E3892" w:rsidRDefault="006C1A72" w:rsidP="006C1A7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Каспаров Сергей Арнольдович</w:t>
            </w:r>
          </w:p>
        </w:tc>
        <w:tc>
          <w:tcPr>
            <w:tcW w:w="7301" w:type="dxa"/>
          </w:tcPr>
          <w:p w:rsidR="003E3892" w:rsidRPr="00EA6CD2" w:rsidRDefault="006C1A72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АО «ОЭК»</w:t>
            </w:r>
          </w:p>
        </w:tc>
      </w:tr>
      <w:tr w:rsidR="00DE1030" w:rsidRPr="00EF2890" w:rsidTr="00C40904">
        <w:trPr>
          <w:trHeight w:val="220"/>
        </w:trPr>
        <w:tc>
          <w:tcPr>
            <w:tcW w:w="10134" w:type="dxa"/>
            <w:gridSpan w:val="2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C40904">
        <w:trPr>
          <w:trHeight w:val="967"/>
        </w:trPr>
        <w:tc>
          <w:tcPr>
            <w:tcW w:w="283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1" w:type="dxa"/>
          </w:tcPr>
          <w:p w:rsidR="00DE1030" w:rsidRPr="00EF2890" w:rsidRDefault="00DE1030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CA1E8F">
        <w:t>Преддоговорные переговоры проведены</w:t>
      </w:r>
      <w:r w:rsidR="00DC2020" w:rsidRPr="00CA1E8F">
        <w:t xml:space="preserve"> в соответствии с подпунктом а) </w:t>
      </w:r>
      <w:r w:rsidRPr="00CA1E8F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CA1E8F">
        <w:t>13</w:t>
      </w:r>
      <w:r w:rsidRPr="00CA1E8F">
        <w:t xml:space="preserve"> </w:t>
      </w:r>
      <w:r w:rsidR="00E8420B" w:rsidRPr="00CA1E8F">
        <w:t>Части 2 Тома 1 «</w:t>
      </w:r>
      <w:r w:rsidR="00C91754" w:rsidRPr="00CA1E8F">
        <w:t xml:space="preserve">Порядок проведения закупки» </w:t>
      </w:r>
      <w:r w:rsidR="009B3317" w:rsidRPr="00CA1E8F">
        <w:t>з</w:t>
      </w:r>
      <w:r w:rsidRPr="00CA1E8F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A17749" w:rsidRPr="00800963" w:rsidRDefault="00A17749" w:rsidP="00A17749">
      <w:pPr>
        <w:jc w:val="both"/>
        <w:rPr>
          <w:b/>
        </w:rPr>
      </w:pPr>
      <w:r w:rsidRPr="00800963">
        <w:rPr>
          <w:b/>
        </w:rPr>
        <w:t>По результатам преддоговорных переговоров не были достигнуты договоренности о снижении цены договора.</w:t>
      </w:r>
    </w:p>
    <w:p w:rsidR="00254219" w:rsidRPr="00254219" w:rsidRDefault="00254219" w:rsidP="00254219">
      <w:pPr>
        <w:jc w:val="both"/>
      </w:pPr>
    </w:p>
    <w:p w:rsidR="00254219" w:rsidRDefault="00A17749" w:rsidP="00254219">
      <w:pPr>
        <w:jc w:val="both"/>
      </w:pPr>
      <w:r w:rsidRPr="006E0CA7">
        <w:t>Цена договора, предложенная</w:t>
      </w:r>
      <w:r>
        <w:t xml:space="preserve"> единственным</w:t>
      </w:r>
      <w:r w:rsidRPr="006E0CA7">
        <w:t xml:space="preserve"> участником открытого </w:t>
      </w:r>
      <w:r w:rsidR="00795187">
        <w:t>конкурса</w:t>
      </w:r>
      <w:r w:rsidR="00254219" w:rsidRPr="00254219">
        <w:t xml:space="preserve"> </w:t>
      </w:r>
      <w:r w:rsidR="0077254E" w:rsidRPr="00CA1E8F">
        <w:t>АО «ОЭК»</w:t>
      </w:r>
      <w:r w:rsidR="0077254E" w:rsidRPr="0079239A">
        <w:t xml:space="preserve"> </w:t>
      </w:r>
      <w:r w:rsidRPr="006E0CA7">
        <w:t xml:space="preserve">в составе заявки на участие в открытом </w:t>
      </w:r>
      <w:r>
        <w:t xml:space="preserve">конкурсе </w:t>
      </w:r>
      <w:r w:rsidRPr="00A17749">
        <w:t>по лоту №7453-264-НВО-15 «Выполнение строительно-монтажных работ по сооружению объекта Нововоронежской АЭС-2 20URS «Блочная насосная станция. Трубопроводы циркуляционной воды 20 PAB»</w:t>
      </w:r>
      <w:r w:rsidR="007F63A7">
        <w:t>,</w:t>
      </w:r>
      <w:r>
        <w:t xml:space="preserve"> </w:t>
      </w:r>
      <w:r w:rsidRPr="006E0CA7">
        <w:t>осталась без изменений и составляет</w:t>
      </w:r>
      <w:r>
        <w:t xml:space="preserve"> </w:t>
      </w:r>
      <w:r w:rsidR="0077254E" w:rsidRPr="00654092">
        <w:t>67 457 012,94 (Шестьдесят семь миллионов четыреста пятьдесят семь тысяч двенадцать)</w:t>
      </w:r>
      <w:r w:rsidR="0077254E" w:rsidRPr="00C40904">
        <w:t xml:space="preserve"> руб</w:t>
      </w:r>
      <w:r w:rsidR="0077254E">
        <w:t>лей</w:t>
      </w:r>
      <w:r w:rsidR="0077254E" w:rsidRPr="00C40904">
        <w:t xml:space="preserve">, </w:t>
      </w:r>
      <w:r w:rsidR="0077254E">
        <w:t>94</w:t>
      </w:r>
      <w:r w:rsidR="0077254E" w:rsidRPr="00C40904">
        <w:t xml:space="preserve"> копе</w:t>
      </w:r>
      <w:r w:rsidR="0077254E">
        <w:t>й</w:t>
      </w:r>
      <w:r w:rsidR="0077254E" w:rsidRPr="00C40904">
        <w:t>к</w:t>
      </w:r>
      <w:r w:rsidR="0077254E">
        <w:t>и</w:t>
      </w:r>
      <w:r w:rsidR="0077254E" w:rsidRPr="00C40904">
        <w:t>, с учетом НДС</w:t>
      </w:r>
      <w:r w:rsidR="00254219" w:rsidRPr="00254219">
        <w:t>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4536"/>
      </w:tblGrid>
      <w:tr w:rsidR="00647419" w:rsidRPr="0071095B" w:rsidTr="00CA1E8F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CA1E8F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CA1E8F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CA1E8F">
        <w:trPr>
          <w:trHeight w:val="420"/>
        </w:trPr>
        <w:tc>
          <w:tcPr>
            <w:tcW w:w="4962" w:type="dxa"/>
            <w:gridSpan w:val="2"/>
          </w:tcPr>
          <w:p w:rsidR="00647419" w:rsidRPr="003E3892" w:rsidRDefault="006C1A72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Каспаров Сергей Арнольдович</w:t>
            </w:r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CA1E8F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CA1E8F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CA1E8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A72" w:rsidRDefault="006C1A72">
      <w:r>
        <w:separator/>
      </w:r>
    </w:p>
  </w:endnote>
  <w:endnote w:type="continuationSeparator" w:id="0">
    <w:p w:rsidR="006C1A72" w:rsidRDefault="006C1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A72" w:rsidRDefault="003E0256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6C1A7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F63A7">
      <w:rPr>
        <w:rStyle w:val="a7"/>
        <w:noProof/>
      </w:rPr>
      <w:t>2</w:t>
    </w:r>
    <w:r>
      <w:rPr>
        <w:rStyle w:val="a7"/>
      </w:rPr>
      <w:fldChar w:fldCharType="end"/>
    </w:r>
  </w:p>
  <w:p w:rsidR="006C1A72" w:rsidRPr="00254219" w:rsidRDefault="006C1A72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A72" w:rsidRDefault="006C1A72">
      <w:r>
        <w:separator/>
      </w:r>
    </w:p>
  </w:footnote>
  <w:footnote w:type="continuationSeparator" w:id="0">
    <w:p w:rsidR="006C1A72" w:rsidRDefault="006C1A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4591"/>
    <w:rsid w:val="00071C7D"/>
    <w:rsid w:val="000753DD"/>
    <w:rsid w:val="000F3FB1"/>
    <w:rsid w:val="000F47CC"/>
    <w:rsid w:val="00110BB1"/>
    <w:rsid w:val="00111385"/>
    <w:rsid w:val="00125A6F"/>
    <w:rsid w:val="00130A96"/>
    <w:rsid w:val="0013313F"/>
    <w:rsid w:val="00135C06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0256"/>
    <w:rsid w:val="003E3892"/>
    <w:rsid w:val="003E50B1"/>
    <w:rsid w:val="004148C9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75C88"/>
    <w:rsid w:val="00577501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54092"/>
    <w:rsid w:val="00682B10"/>
    <w:rsid w:val="006834CE"/>
    <w:rsid w:val="00692B58"/>
    <w:rsid w:val="00694985"/>
    <w:rsid w:val="006B12BB"/>
    <w:rsid w:val="006B43FF"/>
    <w:rsid w:val="006C1A72"/>
    <w:rsid w:val="006C65B6"/>
    <w:rsid w:val="00712C73"/>
    <w:rsid w:val="007615BF"/>
    <w:rsid w:val="00765799"/>
    <w:rsid w:val="0077254E"/>
    <w:rsid w:val="0079239A"/>
    <w:rsid w:val="00792AA6"/>
    <w:rsid w:val="00795187"/>
    <w:rsid w:val="007F63A7"/>
    <w:rsid w:val="00812BB2"/>
    <w:rsid w:val="00860214"/>
    <w:rsid w:val="00863D0C"/>
    <w:rsid w:val="00865788"/>
    <w:rsid w:val="00875F75"/>
    <w:rsid w:val="008A7036"/>
    <w:rsid w:val="008B0721"/>
    <w:rsid w:val="008C0521"/>
    <w:rsid w:val="008C50DF"/>
    <w:rsid w:val="008C6E82"/>
    <w:rsid w:val="008D3975"/>
    <w:rsid w:val="008D6E71"/>
    <w:rsid w:val="00902DB1"/>
    <w:rsid w:val="009208CD"/>
    <w:rsid w:val="009367A0"/>
    <w:rsid w:val="009530C3"/>
    <w:rsid w:val="00966AF2"/>
    <w:rsid w:val="0097112D"/>
    <w:rsid w:val="00977F7F"/>
    <w:rsid w:val="00983DDD"/>
    <w:rsid w:val="00992434"/>
    <w:rsid w:val="00993B1D"/>
    <w:rsid w:val="009B3317"/>
    <w:rsid w:val="009B3A6A"/>
    <w:rsid w:val="009D5204"/>
    <w:rsid w:val="009E0585"/>
    <w:rsid w:val="009E6801"/>
    <w:rsid w:val="00A06B2D"/>
    <w:rsid w:val="00A17749"/>
    <w:rsid w:val="00A30A25"/>
    <w:rsid w:val="00A6540B"/>
    <w:rsid w:val="00AC633D"/>
    <w:rsid w:val="00AE61D6"/>
    <w:rsid w:val="00B3505A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40904"/>
    <w:rsid w:val="00C90E5B"/>
    <w:rsid w:val="00C91754"/>
    <w:rsid w:val="00C93E64"/>
    <w:rsid w:val="00CA1E8F"/>
    <w:rsid w:val="00CA58A1"/>
    <w:rsid w:val="00CD579F"/>
    <w:rsid w:val="00CF10E9"/>
    <w:rsid w:val="00CF26B6"/>
    <w:rsid w:val="00CF7D60"/>
    <w:rsid w:val="00D32C03"/>
    <w:rsid w:val="00D56023"/>
    <w:rsid w:val="00D930CD"/>
    <w:rsid w:val="00DA0AB5"/>
    <w:rsid w:val="00DC2020"/>
    <w:rsid w:val="00DC3F35"/>
    <w:rsid w:val="00DC47B8"/>
    <w:rsid w:val="00DE1030"/>
    <w:rsid w:val="00DE1033"/>
    <w:rsid w:val="00E06E7A"/>
    <w:rsid w:val="00E44F55"/>
    <w:rsid w:val="00E520B5"/>
    <w:rsid w:val="00E71D31"/>
    <w:rsid w:val="00E8420B"/>
    <w:rsid w:val="00E9737B"/>
    <w:rsid w:val="00EB63CA"/>
    <w:rsid w:val="00ED6AB9"/>
    <w:rsid w:val="00F17476"/>
    <w:rsid w:val="00F2455C"/>
    <w:rsid w:val="00F62981"/>
    <w:rsid w:val="00F85C57"/>
    <w:rsid w:val="00F95439"/>
    <w:rsid w:val="00F976F9"/>
    <w:rsid w:val="00FB4967"/>
    <w:rsid w:val="00FC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Пп.dotx</Template>
  <TotalTime>96</TotalTime>
  <Pages>2</Pages>
  <Words>530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4566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rtishcheva</cp:lastModifiedBy>
  <cp:revision>27</cp:revision>
  <cp:lastPrinted>2015-09-17T08:47:00Z</cp:lastPrinted>
  <dcterms:created xsi:type="dcterms:W3CDTF">2015-09-15T09:32:00Z</dcterms:created>
  <dcterms:modified xsi:type="dcterms:W3CDTF">2015-12-16T08:48:00Z</dcterms:modified>
</cp:coreProperties>
</file>