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1D3" w:rsidRDefault="004B01D3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396</w:t>
      </w:r>
    </w:p>
    <w:p w:rsidR="004B01D3" w:rsidRDefault="004B01D3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оказание услуг по техническому обслуживанию и ремонту автомобилей ГАЗ для нужд филиала № 18 ФГУП «Атом-охрана»</w:t>
      </w:r>
    </w:p>
    <w:p w:rsidR="004B01D3" w:rsidRDefault="004B01D3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B01D3" w:rsidRDefault="004B01D3">
      <w:pPr>
        <w:pStyle w:val="BodyText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0A0"/>
      </w:tblPr>
      <w:tblGrid>
        <w:gridCol w:w="5126"/>
        <w:gridCol w:w="5125"/>
      </w:tblGrid>
      <w:tr w:rsidR="004B01D3">
        <w:tc>
          <w:tcPr>
            <w:tcW w:w="5210" w:type="dxa"/>
          </w:tcPr>
          <w:p w:rsidR="004B01D3" w:rsidRDefault="004B01D3">
            <w:pPr>
              <w:pStyle w:val="BodyText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</w:tcPr>
          <w:p w:rsidR="004B01D3" w:rsidRDefault="004B01D3">
            <w:pPr>
              <w:pStyle w:val="BodyText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«17» 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hAnsi="Times New Roman"/>
                  <w:bCs/>
                  <w:sz w:val="28"/>
                  <w:lang w:val="en-US" w:eastAsia="en-US"/>
                </w:rPr>
                <w:t>2015</w:t>
              </w:r>
              <w:r>
                <w:rPr>
                  <w:rFonts w:ascii="Times New Roman" w:hAnsi="Times New Roman"/>
                  <w:bCs/>
                  <w:sz w:val="28"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sz w:val="28"/>
                <w:lang w:eastAsia="en-US"/>
              </w:rPr>
              <w:t>.</w:t>
            </w:r>
          </w:p>
        </w:tc>
      </w:tr>
    </w:tbl>
    <w:p w:rsidR="004B01D3" w:rsidRDefault="004B01D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B01D3" w:rsidRDefault="004B01D3" w:rsidP="000D5739">
      <w:pPr>
        <w:tabs>
          <w:tab w:val="left" w:pos="252"/>
        </w:tabs>
        <w:ind w:firstLine="6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 xml:space="preserve">(протокол от 29.07.2015 № 75)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B01D3" w:rsidRDefault="004B01D3">
      <w:pPr>
        <w:tabs>
          <w:tab w:val="left" w:pos="252"/>
        </w:tabs>
        <w:rPr>
          <w:rFonts w:ascii="Times New Roman" w:hAnsi="Times New Roman"/>
          <w:sz w:val="28"/>
        </w:rPr>
      </w:pPr>
    </w:p>
    <w:p w:rsidR="004B01D3" w:rsidRDefault="004B01D3" w:rsidP="000D5739">
      <w:pPr>
        <w:tabs>
          <w:tab w:val="left" w:pos="252"/>
        </w:tabs>
        <w:ind w:firstLine="600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B01D3" w:rsidRDefault="004B01D3" w:rsidP="000D5739">
      <w:pPr>
        <w:tabs>
          <w:tab w:val="left" w:pos="252"/>
        </w:tabs>
        <w:ind w:firstLine="60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</w:t>
      </w:r>
      <w:r>
        <w:rPr>
          <w:rFonts w:ascii="Times New Roman" w:hAnsi="Times New Roman"/>
          <w:bCs/>
          <w:sz w:val="28"/>
        </w:rPr>
        <w:t>едеральное государственное унитарное предприятие «Ведомственная охрана Росатома».</w:t>
      </w:r>
    </w:p>
    <w:p w:rsidR="004B01D3" w:rsidRDefault="004B01D3" w:rsidP="000D5739">
      <w:pPr>
        <w:tabs>
          <w:tab w:val="left" w:pos="252"/>
        </w:tabs>
        <w:ind w:firstLine="60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</w:t>
      </w:r>
      <w:r>
        <w:rPr>
          <w:rFonts w:ascii="Times New Roman" w:hAnsi="Times New Roman"/>
          <w:bCs/>
          <w:sz w:val="28"/>
        </w:rPr>
        <w:t>едеральное государственное унитарное предприятие «Ведомственная охрана Росатома».</w:t>
      </w:r>
    </w:p>
    <w:p w:rsidR="004B01D3" w:rsidRPr="000D5739" w:rsidRDefault="004B01D3" w:rsidP="000D5739">
      <w:pPr>
        <w:tabs>
          <w:tab w:val="left" w:pos="252"/>
        </w:tabs>
        <w:ind w:firstLine="600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D5739">
        <w:rPr>
          <w:rFonts w:ascii="Times New Roman" w:hAnsi="Times New Roman"/>
          <w:sz w:val="28"/>
        </w:rPr>
        <w:t xml:space="preserve"> запроса цен: право заключения договора на оказание услуг по техническому обслуживанию и ремонту автомобилей ГАЗ для нужд филиала № 18 ФГУП </w:t>
      </w:r>
      <w:r>
        <w:rPr>
          <w:rFonts w:ascii="Times New Roman" w:hAnsi="Times New Roman"/>
          <w:sz w:val="28"/>
        </w:rPr>
        <w:t>«</w:t>
      </w:r>
      <w:r w:rsidRPr="000D5739">
        <w:rPr>
          <w:rFonts w:ascii="Times New Roman" w:hAnsi="Times New Roman"/>
          <w:sz w:val="28"/>
        </w:rPr>
        <w:t>Атом-охрана</w:t>
      </w:r>
      <w:r>
        <w:rPr>
          <w:rFonts w:ascii="Times New Roman" w:hAnsi="Times New Roman"/>
          <w:sz w:val="28"/>
        </w:rPr>
        <w:t>».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оказание услуг по техническому обслуживанию и ремонту автомобилей ГАЗ. 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120 125 (Сто двадцать тысяч сто двадцать пять) рублей 65 копеек, включая НДС. </w:t>
      </w:r>
    </w:p>
    <w:p w:rsidR="004B01D3" w:rsidRDefault="004B01D3" w:rsidP="000D5739">
      <w:pPr>
        <w:ind w:firstLine="6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«02» ноября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Hyperlink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Hyperlink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                   № 31502917054,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Hyperlink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Hyperlink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Hyperlink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Hyperlink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№151102/0454/201, на ЭТП Аук. Конк. Дом, закупка  №Z040962.</w:t>
      </w:r>
    </w:p>
    <w:p w:rsidR="004B01D3" w:rsidRDefault="004B01D3" w:rsidP="000D5739">
      <w:pPr>
        <w:tabs>
          <w:tab w:val="left" w:pos="252"/>
        </w:tabs>
        <w:ind w:firstLine="600"/>
        <w:rPr>
          <w:rFonts w:ascii="Times New Roman" w:hAnsi="Times New Roman"/>
          <w:sz w:val="28"/>
        </w:rPr>
      </w:pPr>
    </w:p>
    <w:p w:rsidR="004B01D3" w:rsidRDefault="004B01D3" w:rsidP="000D5739">
      <w:pPr>
        <w:pStyle w:val="310"/>
        <w:ind w:firstLine="60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«17» ноября 2015 года, по </w:t>
      </w:r>
      <w:r>
        <w:rPr>
          <w:b w:val="0"/>
          <w:bCs w:val="0"/>
          <w:color w:val="000000"/>
          <w:sz w:val="28"/>
          <w:szCs w:val="24"/>
        </w:rPr>
        <w:t>адресу: ул. Расплетина, д.3, г. Москва, 123060.</w:t>
      </w:r>
    </w:p>
    <w:p w:rsidR="004B01D3" w:rsidRDefault="004B01D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B01D3" w:rsidRDefault="004B01D3" w:rsidP="000D5739">
      <w:pPr>
        <w:ind w:firstLine="600"/>
        <w:rPr>
          <w:rFonts w:ascii="Times New Roman" w:hAnsi="Times New Roman"/>
          <w:sz w:val="28"/>
        </w:rPr>
      </w:pPr>
      <w:r w:rsidRPr="000D5739">
        <w:rPr>
          <w:rFonts w:ascii="Times New Roman" w:hAnsi="Times New Roman"/>
          <w:bCs/>
          <w:sz w:val="28"/>
        </w:rPr>
        <w:t>На заседании присутствуют 6 из 8 членов закупочной комиссии</w:t>
      </w:r>
      <w:r>
        <w:rPr>
          <w:rFonts w:ascii="Times New Roman" w:hAnsi="Times New Roman"/>
          <w:bCs/>
          <w:sz w:val="28"/>
        </w:rPr>
        <w:t>, имеющих право голоса</w:t>
      </w:r>
      <w:r w:rsidRPr="000D5739">
        <w:rPr>
          <w:rFonts w:ascii="Times New Roman" w:hAnsi="Times New Roman"/>
          <w:bCs/>
          <w:sz w:val="28"/>
        </w:rPr>
        <w:t>.</w:t>
      </w:r>
      <w:r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sz w:val="28"/>
        </w:rPr>
        <w:t>Кворум имеется.</w:t>
      </w:r>
    </w:p>
    <w:p w:rsidR="004B01D3" w:rsidRDefault="004B01D3" w:rsidP="000D5739">
      <w:pPr>
        <w:ind w:firstLine="6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10.11.2015 № 381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135"/>
        <w:gridCol w:w="2183"/>
        <w:gridCol w:w="2898"/>
        <w:gridCol w:w="3936"/>
      </w:tblGrid>
      <w:tr w:rsidR="004B01D3" w:rsidTr="000D5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B01D3" w:rsidTr="000D5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60336547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ограниченной ответственностью </w:t>
            </w:r>
          </w:p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«Юрма-сервис»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Челябинская обл., </w:t>
            </w:r>
          </w:p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D5739">
              <w:rPr>
                <w:rFonts w:ascii="Times New Roman" w:hAnsi="Times New Roman"/>
                <w:sz w:val="28"/>
                <w:szCs w:val="28"/>
              </w:rPr>
              <w:t xml:space="preserve">г. Челябинск, </w:t>
            </w:r>
          </w:p>
          <w:p w:rsidR="004B01D3" w:rsidRPr="000D5739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D5739">
              <w:rPr>
                <w:rFonts w:ascii="Times New Roman" w:hAnsi="Times New Roman"/>
                <w:sz w:val="28"/>
                <w:szCs w:val="28"/>
              </w:rPr>
              <w:t>ул. 1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0D5739">
              <w:rPr>
                <w:rFonts w:ascii="Times New Roman" w:hAnsi="Times New Roman"/>
                <w:sz w:val="28"/>
                <w:szCs w:val="28"/>
              </w:rPr>
              <w:t>ая Томинская, д.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96 849 (Девяносто шесть тысяч восемьсот сорок девять) рублей 00 копеек, НДС не облагается</w:t>
            </w:r>
          </w:p>
        </w:tc>
      </w:tr>
      <w:tr w:rsidR="004B01D3" w:rsidTr="000D5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60335865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</w:t>
            </w:r>
          </w:p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ограниченной ответственностью «Автосервис плюс» 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Свердловская обл.,</w:t>
            </w:r>
          </w:p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Pr="000D5739">
              <w:rPr>
                <w:rFonts w:ascii="Times New Roman" w:hAnsi="Times New Roman"/>
                <w:sz w:val="28"/>
                <w:szCs w:val="28"/>
              </w:rPr>
              <w:t xml:space="preserve"> Екатеринбург, </w:t>
            </w:r>
          </w:p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0D5739">
              <w:rPr>
                <w:rFonts w:ascii="Times New Roman" w:hAnsi="Times New Roman"/>
                <w:sz w:val="28"/>
                <w:szCs w:val="28"/>
              </w:rPr>
              <w:t xml:space="preserve">л. Селькоровская, </w:t>
            </w:r>
          </w:p>
          <w:p w:rsidR="004B01D3" w:rsidRPr="000D5739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D5739">
              <w:rPr>
                <w:rFonts w:ascii="Times New Roman" w:hAnsi="Times New Roman"/>
                <w:sz w:val="28"/>
                <w:szCs w:val="28"/>
              </w:rPr>
              <w:t>д. 82 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97 051 (Девяносто семь тысяч пятьдесят один) рубль 40 копеек, НДС не облагается</w:t>
            </w:r>
          </w:p>
        </w:tc>
      </w:tr>
    </w:tbl>
    <w:p w:rsidR="004B01D3" w:rsidRDefault="004B01D3">
      <w:pPr>
        <w:keepLines w:val="0"/>
        <w:jc w:val="left"/>
        <w:rPr>
          <w:rFonts w:ascii="Times New Roman" w:hAnsi="Times New Roman"/>
          <w:sz w:val="28"/>
        </w:rPr>
      </w:pPr>
    </w:p>
    <w:p w:rsidR="004B01D3" w:rsidRDefault="004B01D3" w:rsidP="000D5739">
      <w:pPr>
        <w:pStyle w:val="ListParagraph"/>
        <w:ind w:left="0" w:firstLine="60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2.1.1. Общество с ограниченной ответственностью «Юрма-сервис»                (г. Челябинск, ул. 1-ая Томинская, д. 1). </w:t>
      </w:r>
    </w:p>
    <w:p w:rsidR="004B01D3" w:rsidRDefault="004B01D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4B01D3" w:rsidRDefault="004B01D3" w:rsidP="000D5739">
      <w:pPr>
        <w:keepLines w:val="0"/>
        <w:numPr>
          <w:ilvl w:val="0"/>
          <w:numId w:val="1"/>
        </w:numPr>
        <w:ind w:hanging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6 голосов; </w:t>
      </w:r>
    </w:p>
    <w:p w:rsidR="004B01D3" w:rsidRDefault="004B01D3" w:rsidP="000D5739">
      <w:pPr>
        <w:keepLines w:val="0"/>
        <w:numPr>
          <w:ilvl w:val="0"/>
          <w:numId w:val="1"/>
        </w:numPr>
        <w:ind w:hanging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4B01D3" w:rsidRDefault="004B01D3" w:rsidP="000D5739">
      <w:pPr>
        <w:keepLines w:val="0"/>
        <w:numPr>
          <w:ilvl w:val="0"/>
          <w:numId w:val="1"/>
        </w:numPr>
        <w:ind w:hanging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4B01D3" w:rsidRDefault="004B01D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2.1.2. Общество с ограниченной ответственностью «Автосервис плюс»                   (г. Екатеринбург, ул. Селькоровская, д. 82 б). </w:t>
      </w:r>
    </w:p>
    <w:p w:rsidR="004B01D3" w:rsidRDefault="004B01D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4B01D3" w:rsidRDefault="004B01D3" w:rsidP="000D5739">
      <w:pPr>
        <w:keepLines w:val="0"/>
        <w:numPr>
          <w:ilvl w:val="0"/>
          <w:numId w:val="2"/>
        </w:numPr>
        <w:ind w:hanging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6 голосов; </w:t>
      </w:r>
    </w:p>
    <w:p w:rsidR="004B01D3" w:rsidRDefault="004B01D3" w:rsidP="000D5739">
      <w:pPr>
        <w:keepLines w:val="0"/>
        <w:numPr>
          <w:ilvl w:val="0"/>
          <w:numId w:val="2"/>
        </w:numPr>
        <w:ind w:hanging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4B01D3" w:rsidRDefault="004B01D3" w:rsidP="000D5739">
      <w:pPr>
        <w:keepLines w:val="0"/>
        <w:numPr>
          <w:ilvl w:val="0"/>
          <w:numId w:val="2"/>
        </w:numPr>
        <w:ind w:hanging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4B01D3" w:rsidRDefault="004B01D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806"/>
        <w:gridCol w:w="7746"/>
        <w:gridCol w:w="1600"/>
      </w:tblGrid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</w:p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«Юрма-сервис»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96.849,00</w:t>
            </w: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«Автосервис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97.051,40</w:t>
            </w:r>
          </w:p>
        </w:tc>
      </w:tr>
    </w:tbl>
    <w:p w:rsidR="004B01D3" w:rsidRDefault="004B01D3">
      <w:pPr>
        <w:keepLines w:val="0"/>
        <w:rPr>
          <w:rFonts w:ascii="Times New Roman" w:hAnsi="Times New Roman"/>
          <w:sz w:val="28"/>
        </w:rPr>
      </w:pPr>
    </w:p>
    <w:p w:rsidR="004B01D3" w:rsidRPr="000D5739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 w:rsidRPr="000D5739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</w:t>
      </w:r>
      <w:r>
        <w:rPr>
          <w:rFonts w:ascii="Times New Roman" w:hAnsi="Times New Roman"/>
          <w:sz w:val="28"/>
          <w:szCs w:val="28"/>
        </w:rPr>
        <w:t>о</w:t>
      </w:r>
      <w:r w:rsidRPr="000D5739">
        <w:rPr>
          <w:rFonts w:ascii="Times New Roman" w:hAnsi="Times New Roman"/>
          <w:sz w:val="28"/>
          <w:szCs w:val="28"/>
        </w:rPr>
        <w:t xml:space="preserve">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>«</w:t>
      </w:r>
      <w:r w:rsidRPr="000D5739">
        <w:rPr>
          <w:rFonts w:ascii="Times New Roman" w:hAnsi="Times New Roman"/>
          <w:sz w:val="28"/>
          <w:szCs w:val="28"/>
        </w:rPr>
        <w:t>Юрма-сервис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0D5739">
        <w:rPr>
          <w:rFonts w:ascii="Times New Roman" w:hAnsi="Times New Roman"/>
          <w:sz w:val="28"/>
          <w:szCs w:val="28"/>
        </w:rPr>
        <w:t>(г. Челябинск, ул. 1</w:t>
      </w:r>
      <w:r>
        <w:rPr>
          <w:rFonts w:ascii="Times New Roman" w:hAnsi="Times New Roman"/>
          <w:sz w:val="28"/>
          <w:szCs w:val="28"/>
        </w:rPr>
        <w:t>-</w:t>
      </w:r>
      <w:r w:rsidRPr="000D5739">
        <w:rPr>
          <w:rFonts w:ascii="Times New Roman" w:hAnsi="Times New Roman"/>
          <w:sz w:val="28"/>
          <w:szCs w:val="28"/>
        </w:rPr>
        <w:t>ая Томинская, д. 1) с ценой заявки 96 849 (Девяносто шесть тысяч восемьсот сорок девять) рублей 00 копеек</w:t>
      </w:r>
      <w:r>
        <w:rPr>
          <w:rFonts w:ascii="Times New Roman" w:hAnsi="Times New Roman"/>
          <w:sz w:val="28"/>
          <w:szCs w:val="28"/>
        </w:rPr>
        <w:t>,</w:t>
      </w:r>
      <w:r w:rsidRPr="000D5739">
        <w:rPr>
          <w:rFonts w:ascii="Times New Roman" w:hAnsi="Times New Roman"/>
          <w:sz w:val="28"/>
          <w:szCs w:val="28"/>
        </w:rPr>
        <w:t xml:space="preserve"> НДС</w:t>
      </w:r>
      <w:r>
        <w:rPr>
          <w:rFonts w:ascii="Times New Roman" w:hAnsi="Times New Roman"/>
          <w:sz w:val="28"/>
          <w:szCs w:val="28"/>
        </w:rPr>
        <w:t xml:space="preserve"> не облагается</w:t>
      </w:r>
      <w:r w:rsidRPr="000D5739">
        <w:rPr>
          <w:rFonts w:ascii="Times New Roman" w:hAnsi="Times New Roman"/>
          <w:sz w:val="28"/>
          <w:szCs w:val="28"/>
        </w:rPr>
        <w:t xml:space="preserve">. </w:t>
      </w:r>
    </w:p>
    <w:p w:rsidR="004B01D3" w:rsidRPr="000D5739" w:rsidRDefault="004B01D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D5739">
        <w:rPr>
          <w:sz w:val="28"/>
          <w:szCs w:val="28"/>
        </w:rPr>
        <w:t xml:space="preserve"> 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4B01D3" w:rsidRDefault="004B01D3" w:rsidP="000D5739">
      <w:pPr>
        <w:keepLines w:val="0"/>
        <w:numPr>
          <w:ilvl w:val="0"/>
          <w:numId w:val="3"/>
        </w:numPr>
        <w:ind w:hanging="1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4B01D3" w:rsidRDefault="004B01D3" w:rsidP="000D5739">
      <w:pPr>
        <w:keepLines w:val="0"/>
        <w:numPr>
          <w:ilvl w:val="0"/>
          <w:numId w:val="3"/>
        </w:numPr>
        <w:ind w:hanging="1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4B01D3" w:rsidRDefault="004B01D3" w:rsidP="000D5739">
      <w:pPr>
        <w:keepLines w:val="0"/>
        <w:numPr>
          <w:ilvl w:val="0"/>
          <w:numId w:val="3"/>
        </w:numPr>
        <w:ind w:hanging="1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4B01D3" w:rsidRDefault="004B01D3">
      <w:pPr>
        <w:pStyle w:val="NormalWeb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4B01D3" w:rsidRPr="000D5739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З</w:t>
      </w:r>
      <w:r w:rsidRPr="000D5739">
        <w:rPr>
          <w:rFonts w:ascii="Times New Roman" w:hAnsi="Times New Roman"/>
          <w:sz w:val="28"/>
          <w:szCs w:val="28"/>
        </w:rPr>
        <w:t xml:space="preserve">аявка </w:t>
      </w:r>
      <w:r>
        <w:rPr>
          <w:rFonts w:ascii="Times New Roman" w:hAnsi="Times New Roman"/>
          <w:sz w:val="28"/>
          <w:szCs w:val="28"/>
        </w:rPr>
        <w:t>о</w:t>
      </w:r>
      <w:r w:rsidRPr="000D5739">
        <w:rPr>
          <w:rFonts w:ascii="Times New Roman" w:hAnsi="Times New Roman"/>
          <w:sz w:val="28"/>
          <w:szCs w:val="28"/>
        </w:rPr>
        <w:t>бществ</w:t>
      </w:r>
      <w:r>
        <w:rPr>
          <w:rFonts w:ascii="Times New Roman" w:hAnsi="Times New Roman"/>
          <w:sz w:val="28"/>
          <w:szCs w:val="28"/>
        </w:rPr>
        <w:t>а</w:t>
      </w:r>
      <w:r w:rsidRPr="000D5739">
        <w:rPr>
          <w:rFonts w:ascii="Times New Roman" w:hAnsi="Times New Roman"/>
          <w:sz w:val="28"/>
          <w:szCs w:val="28"/>
        </w:rPr>
        <w:t xml:space="preserve"> с ограниченной ответственностью</w:t>
      </w:r>
      <w:r>
        <w:rPr>
          <w:rFonts w:ascii="Times New Roman" w:hAnsi="Times New Roman"/>
          <w:sz w:val="28"/>
          <w:szCs w:val="28"/>
        </w:rPr>
        <w:t xml:space="preserve"> «Автосервис плюс»      </w:t>
      </w:r>
      <w:r w:rsidRPr="000D5739">
        <w:rPr>
          <w:rFonts w:ascii="Times New Roman" w:hAnsi="Times New Roman"/>
          <w:sz w:val="28"/>
          <w:szCs w:val="28"/>
        </w:rPr>
        <w:t>(г</w:t>
      </w:r>
      <w:r>
        <w:rPr>
          <w:rFonts w:ascii="Times New Roman" w:hAnsi="Times New Roman"/>
          <w:sz w:val="28"/>
          <w:szCs w:val="28"/>
        </w:rPr>
        <w:t>.</w:t>
      </w:r>
      <w:r w:rsidRPr="000D5739">
        <w:rPr>
          <w:rFonts w:ascii="Times New Roman" w:hAnsi="Times New Roman"/>
          <w:sz w:val="28"/>
          <w:szCs w:val="28"/>
        </w:rPr>
        <w:t xml:space="preserve"> Екатеринбург, ул. Селькоровская, д. 82 б) с ценой 97 051 (Девяносто семь тысяч пятьдесят один) рубль 40 копеек</w:t>
      </w:r>
      <w:r>
        <w:rPr>
          <w:rFonts w:ascii="Times New Roman" w:hAnsi="Times New Roman"/>
          <w:sz w:val="28"/>
          <w:szCs w:val="28"/>
        </w:rPr>
        <w:t>,</w:t>
      </w:r>
      <w:r w:rsidRPr="000D5739">
        <w:rPr>
          <w:rFonts w:ascii="Times New Roman" w:hAnsi="Times New Roman"/>
          <w:sz w:val="28"/>
          <w:szCs w:val="28"/>
        </w:rPr>
        <w:t xml:space="preserve"> НДС</w:t>
      </w:r>
      <w:r>
        <w:rPr>
          <w:rFonts w:ascii="Times New Roman" w:hAnsi="Times New Roman"/>
          <w:sz w:val="28"/>
          <w:szCs w:val="28"/>
        </w:rPr>
        <w:t xml:space="preserve"> не облагается</w:t>
      </w:r>
      <w:r w:rsidRPr="000D5739">
        <w:rPr>
          <w:rFonts w:ascii="Times New Roman" w:hAnsi="Times New Roman"/>
          <w:sz w:val="28"/>
          <w:szCs w:val="28"/>
        </w:rPr>
        <w:t xml:space="preserve">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4B01D3" w:rsidRPr="000D5739" w:rsidRDefault="004B01D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D5739">
        <w:rPr>
          <w:sz w:val="28"/>
          <w:szCs w:val="28"/>
        </w:rPr>
        <w:t xml:space="preserve"> </w:t>
      </w:r>
    </w:p>
    <w:p w:rsidR="004B01D3" w:rsidRDefault="004B01D3" w:rsidP="000D5739">
      <w:pPr>
        <w:keepLines w:val="0"/>
        <w:ind w:firstLine="60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4B01D3" w:rsidRDefault="004B01D3" w:rsidP="000D5739">
      <w:pPr>
        <w:keepLines w:val="0"/>
        <w:numPr>
          <w:ilvl w:val="0"/>
          <w:numId w:val="4"/>
        </w:numPr>
        <w:ind w:hanging="1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4B01D3" w:rsidRDefault="004B01D3" w:rsidP="00A16AF3">
      <w:pPr>
        <w:keepLines w:val="0"/>
        <w:numPr>
          <w:ilvl w:val="0"/>
          <w:numId w:val="4"/>
        </w:numPr>
        <w:ind w:hanging="1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4B01D3" w:rsidRDefault="004B01D3" w:rsidP="00A16AF3">
      <w:pPr>
        <w:keepLines w:val="0"/>
        <w:numPr>
          <w:ilvl w:val="0"/>
          <w:numId w:val="4"/>
        </w:numPr>
        <w:ind w:hanging="1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4B01D3" w:rsidRDefault="004B01D3" w:rsidP="00A16AF3">
      <w:pPr>
        <w:spacing w:before="240"/>
        <w:ind w:firstLine="60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/>
      </w:tblPr>
      <w:tblGrid>
        <w:gridCol w:w="2726"/>
        <w:gridCol w:w="6215"/>
        <w:gridCol w:w="1110"/>
      </w:tblGrid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B01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Лякишева Ирина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01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Сокирко Ирина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главного бухгалтера-начальник отдела бухгалтерского, налогового учёта и отчётности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Гурьев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Пономарев Игорь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советник генерального директора по защите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Иванов Константин Львович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организации профессиональной подготовки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Можарова Ксения Андреевна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Юрисконсульт отдела нормативно-правового обеспечения и международного сотрудничества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01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B0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Савченко Оксана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1D3" w:rsidRDefault="004B01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01D3" w:rsidRDefault="004B01D3" w:rsidP="00A16AF3">
      <w:pPr>
        <w:keepLines w:val="0"/>
        <w:rPr>
          <w:lang w:val="en-US"/>
        </w:rPr>
      </w:pPr>
    </w:p>
    <w:sectPr w:rsidR="004B01D3" w:rsidSect="00A8435C">
      <w:footerReference w:type="default" r:id="rId9"/>
      <w:pgSz w:w="11906" w:h="16838"/>
      <w:pgMar w:top="71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1D3" w:rsidRDefault="004B01D3">
      <w:r>
        <w:separator/>
      </w:r>
    </w:p>
  </w:endnote>
  <w:endnote w:type="continuationSeparator" w:id="0">
    <w:p w:rsidR="004B01D3" w:rsidRDefault="004B0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1D3" w:rsidRDefault="004B01D3">
    <w:pPr>
      <w:pStyle w:val="Footer"/>
      <w:rPr>
        <w:rFonts w:ascii="Times New Roman" w:hAnsi="Times New Roman"/>
        <w:sz w:val="16"/>
        <w:szCs w:val="16"/>
        <w:lang w:val="en-US"/>
      </w:rPr>
    </w:pPr>
  </w:p>
  <w:p w:rsidR="004B01D3" w:rsidRDefault="004B01D3">
    <w:pPr>
      <w:pStyle w:val="Footer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0D5739">
      <w:rPr>
        <w:rFonts w:ascii="Times New Roman" w:hAnsi="Times New Roman"/>
        <w:sz w:val="16"/>
        <w:szCs w:val="16"/>
      </w:rPr>
      <w:t xml:space="preserve"> № 396 </w:t>
    </w:r>
    <w:r>
      <w:rPr>
        <w:rFonts w:ascii="Times New Roman" w:hAnsi="Times New Roman"/>
        <w:sz w:val="16"/>
        <w:szCs w:val="16"/>
      </w:rPr>
      <w:t>от</w:t>
    </w:r>
    <w:r w:rsidRPr="000D5739">
      <w:rPr>
        <w:rFonts w:ascii="Times New Roman" w:hAnsi="Times New Roman"/>
        <w:sz w:val="16"/>
        <w:szCs w:val="16"/>
      </w:rPr>
      <w:t xml:space="preserve"> «17» ноября 2015 </w:t>
    </w:r>
    <w:r>
      <w:rPr>
        <w:rFonts w:ascii="Times New Roman" w:hAnsi="Times New Roman"/>
        <w:sz w:val="16"/>
        <w:szCs w:val="16"/>
      </w:rPr>
      <w:t>заседания</w:t>
    </w:r>
    <w:r w:rsidRPr="000D5739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0D5739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0D5739">
      <w:rPr>
        <w:rFonts w:ascii="Times New Roman" w:hAnsi="Times New Roman"/>
        <w:sz w:val="16"/>
        <w:szCs w:val="16"/>
      </w:rPr>
      <w:t xml:space="preserve"> рассмотрению</w:t>
    </w:r>
    <w:r>
      <w:rPr>
        <w:rFonts w:ascii="Times New Roman" w:hAnsi="Times New Roman"/>
        <w:sz w:val="16"/>
        <w:szCs w:val="16"/>
      </w:rPr>
      <w:t xml:space="preserve"> </w:t>
    </w:r>
    <w:r w:rsidRPr="000D5739">
      <w:rPr>
        <w:rFonts w:ascii="Times New Roman" w:hAnsi="Times New Roman"/>
        <w:sz w:val="16"/>
        <w:szCs w:val="16"/>
      </w:rPr>
      <w:t xml:space="preserve">и оценке заявок на участие в открытом запросе цен  на право заключения договора на оказание услуг по техническому обслуживанию и ремонту автомобилей ГАЗ для нужд филиала № 18 </w:t>
    </w:r>
  </w:p>
  <w:p w:rsidR="004B01D3" w:rsidRPr="000D5739" w:rsidRDefault="004B01D3">
    <w:pPr>
      <w:pStyle w:val="Footer"/>
      <w:jc w:val="center"/>
      <w:rPr>
        <w:rFonts w:ascii="Times New Roman" w:hAnsi="Times New Roman"/>
        <w:sz w:val="16"/>
        <w:szCs w:val="16"/>
      </w:rPr>
    </w:pPr>
    <w:r w:rsidRPr="000D5739">
      <w:rPr>
        <w:rFonts w:ascii="Times New Roman" w:hAnsi="Times New Roman"/>
        <w:sz w:val="16"/>
        <w:szCs w:val="16"/>
      </w:rPr>
      <w:t xml:space="preserve">ФГУП </w:t>
    </w:r>
    <w:r>
      <w:rPr>
        <w:rFonts w:ascii="Times New Roman" w:hAnsi="Times New Roman"/>
        <w:sz w:val="16"/>
        <w:szCs w:val="16"/>
      </w:rPr>
      <w:t>«</w:t>
    </w:r>
    <w:r w:rsidRPr="000D5739">
      <w:rPr>
        <w:rFonts w:ascii="Times New Roman" w:hAnsi="Times New Roman"/>
        <w:sz w:val="16"/>
        <w:szCs w:val="16"/>
      </w:rPr>
      <w:t>Атом-охрана</w:t>
    </w:r>
    <w:r>
      <w:rPr>
        <w:rFonts w:ascii="Times New Roman" w:hAnsi="Times New Roman"/>
        <w:sz w:val="16"/>
        <w:szCs w:val="16"/>
      </w:rPr>
      <w:t>»</w:t>
    </w:r>
  </w:p>
  <w:p w:rsidR="004B01D3" w:rsidRDefault="004B01D3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4B01D3" w:rsidRDefault="004B01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1D3" w:rsidRDefault="004B01D3">
      <w:r>
        <w:separator/>
      </w:r>
    </w:p>
  </w:footnote>
  <w:footnote w:type="continuationSeparator" w:id="0">
    <w:p w:rsidR="004B01D3" w:rsidRDefault="004B01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72C2"/>
    <w:multiLevelType w:val="multilevel"/>
    <w:tmpl w:val="C03E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A432B9"/>
    <w:multiLevelType w:val="multilevel"/>
    <w:tmpl w:val="393A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2431B1"/>
    <w:multiLevelType w:val="multilevel"/>
    <w:tmpl w:val="417C9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B56A7F"/>
    <w:multiLevelType w:val="multilevel"/>
    <w:tmpl w:val="AA086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5DE"/>
    <w:rsid w:val="000D5739"/>
    <w:rsid w:val="004B01D3"/>
    <w:rsid w:val="0050544C"/>
    <w:rsid w:val="00814123"/>
    <w:rsid w:val="00917230"/>
    <w:rsid w:val="009D75DE"/>
    <w:rsid w:val="00A16AF3"/>
    <w:rsid w:val="00A8435C"/>
    <w:rsid w:val="00FC2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3EB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FC23EB"/>
    <w:rPr>
      <w:rFonts w:cs="Times New Roman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FC23EB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FC23E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mmentText">
    <w:name w:val="annotation text"/>
    <w:basedOn w:val="Normal"/>
    <w:link w:val="CommentTextChar"/>
    <w:uiPriority w:val="99"/>
    <w:semiHidden/>
    <w:rsid w:val="00FC23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C23EB"/>
    <w:rPr>
      <w:rFonts w:ascii="Arial" w:hAnsi="Arial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FC23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23EB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FC23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C23EB"/>
    <w:rPr>
      <w:rFonts w:ascii="Arial" w:hAnsi="Arial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FC23EB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C23EB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C23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23EB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FC23E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Normal"/>
    <w:uiPriority w:val="99"/>
    <w:semiHidden/>
    <w:rsid w:val="00FC23E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Normal"/>
    <w:uiPriority w:val="99"/>
    <w:semiHidden/>
    <w:rsid w:val="00FC23E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FC23EB"/>
    <w:rPr>
      <w:rFonts w:cs="Times New Roman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3</Pages>
  <Words>846</Words>
  <Characters>4826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396</dc:title>
  <dc:subject/>
  <dc:creator>ogkornyukhina</dc:creator>
  <cp:keywords/>
  <dc:description/>
  <cp:lastModifiedBy>спец</cp:lastModifiedBy>
  <cp:revision>5</cp:revision>
  <cp:lastPrinted>2015-11-17T07:07:00Z</cp:lastPrinted>
  <dcterms:created xsi:type="dcterms:W3CDTF">2015-11-17T06:59:00Z</dcterms:created>
  <dcterms:modified xsi:type="dcterms:W3CDTF">2015-11-17T07:08:00Z</dcterms:modified>
</cp:coreProperties>
</file>