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6F" w:rsidRPr="009404AA" w:rsidRDefault="00341EB1" w:rsidP="00F86430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04AA">
        <w:rPr>
          <w:rFonts w:ascii="Times New Roman" w:hAnsi="Times New Roman"/>
          <w:b/>
          <w:sz w:val="28"/>
          <w:szCs w:val="28"/>
        </w:rPr>
        <w:t>Протокол</w:t>
      </w:r>
      <w:r w:rsidR="00D66FE2" w:rsidRPr="009404AA">
        <w:rPr>
          <w:rFonts w:ascii="Times New Roman" w:hAnsi="Times New Roman"/>
          <w:b/>
          <w:sz w:val="28"/>
          <w:szCs w:val="28"/>
        </w:rPr>
        <w:t xml:space="preserve"> </w:t>
      </w:r>
      <w:r w:rsidR="00D7338F" w:rsidRPr="009404AA">
        <w:rPr>
          <w:rFonts w:ascii="Times New Roman" w:hAnsi="Times New Roman"/>
          <w:b/>
          <w:sz w:val="28"/>
          <w:szCs w:val="28"/>
        </w:rPr>
        <w:t>№</w:t>
      </w:r>
      <w:r w:rsidR="00B657CA" w:rsidRPr="009404AA">
        <w:rPr>
          <w:rFonts w:ascii="Times New Roman" w:hAnsi="Times New Roman"/>
          <w:b/>
          <w:sz w:val="28"/>
          <w:szCs w:val="28"/>
        </w:rPr>
        <w:t xml:space="preserve"> </w:t>
      </w:r>
      <w:r w:rsidR="00B2078E" w:rsidRPr="009404AA">
        <w:rPr>
          <w:rFonts w:ascii="Times New Roman" w:hAnsi="Times New Roman"/>
          <w:b/>
          <w:sz w:val="28"/>
          <w:szCs w:val="28"/>
        </w:rPr>
        <w:t>7284/563 К2-1,2-15</w:t>
      </w:r>
      <w:r w:rsidR="00735710">
        <w:rPr>
          <w:rFonts w:ascii="Times New Roman" w:hAnsi="Times New Roman"/>
          <w:b/>
          <w:sz w:val="28"/>
          <w:szCs w:val="28"/>
          <w:lang w:val="en-US"/>
        </w:rPr>
        <w:t>-1</w:t>
      </w:r>
      <w:r w:rsidR="00D7338F" w:rsidRPr="009404AA">
        <w:rPr>
          <w:rFonts w:ascii="Times New Roman" w:hAnsi="Times New Roman"/>
          <w:b/>
          <w:sz w:val="28"/>
          <w:szCs w:val="28"/>
        </w:rPr>
        <w:t xml:space="preserve"> </w:t>
      </w:r>
    </w:p>
    <w:p w:rsidR="009404AA" w:rsidRPr="009404AA" w:rsidRDefault="00066195" w:rsidP="009404A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открытия</w:t>
      </w:r>
      <w:r w:rsidR="009404AA" w:rsidRPr="009404AA">
        <w:rPr>
          <w:rFonts w:ascii="Times New Roman" w:hAnsi="Times New Roman"/>
          <w:b/>
          <w:sz w:val="28"/>
          <w:szCs w:val="28"/>
        </w:rPr>
        <w:t xml:space="preserve"> доступа к заявкам </w:t>
      </w:r>
      <w:r w:rsidR="00337719" w:rsidRPr="009404AA">
        <w:rPr>
          <w:rFonts w:ascii="Times New Roman" w:hAnsi="Times New Roman"/>
          <w:b/>
          <w:sz w:val="28"/>
          <w:szCs w:val="28"/>
        </w:rPr>
        <w:t xml:space="preserve"> участников </w:t>
      </w:r>
      <w:r w:rsidR="00395EA1" w:rsidRPr="009404AA">
        <w:rPr>
          <w:rFonts w:ascii="Times New Roman" w:hAnsi="Times New Roman"/>
          <w:b/>
          <w:sz w:val="28"/>
          <w:szCs w:val="28"/>
        </w:rPr>
        <w:t>открытого конкурса</w:t>
      </w:r>
      <w:r w:rsidR="009404AA" w:rsidRPr="009404AA">
        <w:rPr>
          <w:rFonts w:ascii="Times New Roman" w:hAnsi="Times New Roman"/>
          <w:b/>
          <w:sz w:val="28"/>
          <w:szCs w:val="28"/>
        </w:rPr>
        <w:t xml:space="preserve"> на право заключения договора на поставку товара по лоту №</w:t>
      </w:r>
      <w:r w:rsidR="009404AA" w:rsidRPr="009404AA">
        <w:rPr>
          <w:rFonts w:ascii="Times New Roman" w:hAnsi="Times New Roman"/>
          <w:b/>
          <w:sz w:val="28"/>
          <w:szCs w:val="28"/>
          <w:lang w:eastAsia="ru-RU"/>
        </w:rPr>
        <w:t>7284/563 К2-1,2-15 «Поставка лифтов реакторного отделения, вспомогательного и инженерно-бытового корпусов для сооружения энергоблоков №1, №2</w:t>
      </w:r>
      <w:r w:rsidR="0078168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="009404AA" w:rsidRPr="009404AA">
        <w:rPr>
          <w:rFonts w:ascii="Times New Roman" w:hAnsi="Times New Roman"/>
          <w:b/>
          <w:sz w:val="28"/>
          <w:szCs w:val="28"/>
          <w:lang w:eastAsia="ru-RU"/>
        </w:rPr>
        <w:t>Курской</w:t>
      </w:r>
      <w:proofErr w:type="gramEnd"/>
      <w:r w:rsidR="009404AA" w:rsidRPr="009404AA">
        <w:rPr>
          <w:rFonts w:ascii="Times New Roman" w:hAnsi="Times New Roman"/>
          <w:b/>
          <w:sz w:val="28"/>
          <w:szCs w:val="28"/>
          <w:lang w:eastAsia="ru-RU"/>
        </w:rPr>
        <w:t xml:space="preserve"> АЭС-2». </w:t>
      </w:r>
    </w:p>
    <w:p w:rsidR="009F4673" w:rsidRPr="003942F5" w:rsidRDefault="009F4673" w:rsidP="009F4673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737EFA" w:rsidRDefault="003942F5" w:rsidP="004A3847">
      <w:pPr>
        <w:jc w:val="center"/>
        <w:rPr>
          <w:rFonts w:ascii="Times New Roman" w:hAnsi="Times New Roman"/>
          <w:i/>
          <w:sz w:val="28"/>
          <w:szCs w:val="28"/>
        </w:rPr>
      </w:pPr>
      <w:r w:rsidRPr="009404AA">
        <w:rPr>
          <w:rFonts w:ascii="Times New Roman" w:hAnsi="Times New Roman"/>
          <w:color w:val="404040" w:themeColor="text1" w:themeTint="BF"/>
          <w:sz w:val="28"/>
          <w:szCs w:val="28"/>
        </w:rPr>
        <w:t xml:space="preserve">г. </w:t>
      </w:r>
      <w:proofErr w:type="spellStart"/>
      <w:r w:rsidRPr="009404AA">
        <w:rPr>
          <w:rFonts w:ascii="Times New Roman" w:hAnsi="Times New Roman"/>
          <w:color w:val="404040" w:themeColor="text1" w:themeTint="BF"/>
          <w:sz w:val="28"/>
          <w:szCs w:val="28"/>
        </w:rPr>
        <w:t>Н.Новгород</w:t>
      </w:r>
      <w:proofErr w:type="spellEnd"/>
      <w:r w:rsidR="004A3847" w:rsidRPr="009404AA">
        <w:rPr>
          <w:rFonts w:ascii="Times New Roman" w:hAnsi="Times New Roman"/>
          <w:color w:val="404040" w:themeColor="text1" w:themeTint="BF"/>
          <w:sz w:val="28"/>
          <w:szCs w:val="28"/>
        </w:rPr>
        <w:t xml:space="preserve">                                                                </w:t>
      </w:r>
      <w:r w:rsidRPr="009404AA">
        <w:rPr>
          <w:rFonts w:ascii="Times New Roman" w:hAnsi="Times New Roman"/>
          <w:color w:val="404040" w:themeColor="text1" w:themeTint="BF"/>
          <w:sz w:val="28"/>
          <w:szCs w:val="28"/>
        </w:rPr>
        <w:t xml:space="preserve">                              08</w:t>
      </w:r>
      <w:r w:rsidR="004A3847" w:rsidRPr="009404AA">
        <w:rPr>
          <w:rFonts w:ascii="Times New Roman" w:hAnsi="Times New Roman"/>
          <w:color w:val="404040" w:themeColor="text1" w:themeTint="BF"/>
          <w:sz w:val="28"/>
          <w:szCs w:val="28"/>
        </w:rPr>
        <w:t xml:space="preserve"> декабря 2015 г</w:t>
      </w:r>
      <w:r w:rsidR="004A3847" w:rsidRPr="009404AA">
        <w:rPr>
          <w:rFonts w:ascii="Times New Roman" w:hAnsi="Times New Roman"/>
          <w:sz w:val="28"/>
          <w:szCs w:val="28"/>
        </w:rPr>
        <w:t>.</w:t>
      </w:r>
      <w:r w:rsidR="004A3847" w:rsidRPr="009404AA">
        <w:rPr>
          <w:rFonts w:ascii="Times New Roman" w:hAnsi="Times New Roman"/>
          <w:i/>
          <w:sz w:val="28"/>
          <w:szCs w:val="28"/>
        </w:rPr>
        <w:t xml:space="preserve"> </w:t>
      </w:r>
    </w:p>
    <w:p w:rsidR="004A3847" w:rsidRPr="009404AA" w:rsidRDefault="004A3847" w:rsidP="004A3847">
      <w:pPr>
        <w:jc w:val="center"/>
        <w:rPr>
          <w:rFonts w:ascii="Times New Roman" w:hAnsi="Times New Roman"/>
          <w:i/>
          <w:sz w:val="28"/>
          <w:szCs w:val="28"/>
        </w:rPr>
      </w:pPr>
      <w:r w:rsidRPr="009404AA">
        <w:rPr>
          <w:rFonts w:ascii="Times New Roman" w:hAnsi="Times New Roman"/>
          <w:i/>
          <w:sz w:val="28"/>
          <w:szCs w:val="28"/>
        </w:rPr>
        <w:t xml:space="preserve">        </w:t>
      </w:r>
    </w:p>
    <w:p w:rsidR="004A3847" w:rsidRPr="009404AA" w:rsidRDefault="004A3847" w:rsidP="00395EA1">
      <w:pPr>
        <w:spacing w:after="0"/>
        <w:ind w:firstLine="550"/>
        <w:rPr>
          <w:rFonts w:ascii="Times New Roman" w:hAnsi="Times New Roman"/>
          <w:i/>
          <w:sz w:val="28"/>
          <w:szCs w:val="28"/>
        </w:rPr>
      </w:pPr>
      <w:r w:rsidRPr="009404AA">
        <w:rPr>
          <w:rFonts w:ascii="Times New Roman" w:hAnsi="Times New Roman"/>
          <w:i/>
          <w:sz w:val="28"/>
          <w:szCs w:val="28"/>
        </w:rPr>
        <w:t xml:space="preserve"> 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>» (протокол от 29.07.2015 № 75)(Далее – ЕОСЗ) в его действующей редакции,</w:t>
      </w:r>
      <w:r w:rsidRPr="009404A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>. Дом согласно регламенту ее работы.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404AA"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>Заказчик: АО «НИАЭП».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 xml:space="preserve">Организатор </w:t>
      </w:r>
      <w:r w:rsidRPr="009404A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9404AA">
        <w:rPr>
          <w:rFonts w:ascii="Times New Roman" w:hAnsi="Times New Roman"/>
          <w:sz w:val="28"/>
          <w:szCs w:val="28"/>
          <w:lang w:eastAsia="ru-RU"/>
        </w:rPr>
        <w:t>: АО «НИАЭП».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 xml:space="preserve">Предмет </w:t>
      </w:r>
      <w:r w:rsidRPr="009404A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поставку товара по лоту </w:t>
      </w:r>
      <w:r w:rsidR="00781688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№7284/563 К2-1,2-15 «Поставка лифтов реакторного отделения, вспомогательного и инженерно-бытового корпусов для сооружения энергоблоков №1, №2 </w:t>
      </w:r>
      <w:proofErr w:type="gramStart"/>
      <w:r w:rsidRPr="009404AA">
        <w:rPr>
          <w:rFonts w:ascii="Times New Roman" w:hAnsi="Times New Roman"/>
          <w:sz w:val="28"/>
          <w:szCs w:val="28"/>
          <w:lang w:eastAsia="ru-RU"/>
        </w:rPr>
        <w:t>Курской</w:t>
      </w:r>
      <w:proofErr w:type="gram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81688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АЭС-2». </w:t>
      </w:r>
    </w:p>
    <w:p w:rsidR="00395EA1" w:rsidRPr="009404AA" w:rsidRDefault="00395EA1" w:rsidP="00395E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поставка товара по лоту №7284/563 К2-1,2-15 «Поставка лифтов реакторного отделения, вспомогательного и инженерно-бытового корпусов для сооружения энергоблоков №1, №2 </w:t>
      </w:r>
      <w:proofErr w:type="gramStart"/>
      <w:r w:rsidRPr="009404AA">
        <w:rPr>
          <w:rFonts w:ascii="Times New Roman" w:hAnsi="Times New Roman"/>
          <w:sz w:val="28"/>
          <w:szCs w:val="28"/>
          <w:lang w:eastAsia="ru-RU"/>
        </w:rPr>
        <w:t>Курской</w:t>
      </w:r>
      <w:proofErr w:type="gram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 АЭС-2». </w:t>
      </w:r>
    </w:p>
    <w:p w:rsidR="00395EA1" w:rsidRPr="009404AA" w:rsidRDefault="00395EA1" w:rsidP="00395EA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95EA1" w:rsidRPr="009404AA" w:rsidRDefault="00395EA1" w:rsidP="00395E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52 165 292 (Пятьдесят два миллиона сто шестьдесят пять тысяч двести девяносто два) рубля 30 копеек, включая НДС. </w:t>
      </w:r>
    </w:p>
    <w:p w:rsidR="00395EA1" w:rsidRPr="009404AA" w:rsidRDefault="00395EA1" w:rsidP="00395E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5EA1" w:rsidRPr="009404AA" w:rsidRDefault="00395EA1" w:rsidP="00395E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404AA">
        <w:rPr>
          <w:rFonts w:ascii="Times New Roman" w:hAnsi="Times New Roman"/>
          <w:sz w:val="28"/>
          <w:szCs w:val="28"/>
          <w:lang w:eastAsia="ru-RU"/>
        </w:rPr>
        <w:t>Срок, объем исполнения договора: в соответствии со Спецификацией 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395EA1" w:rsidRPr="009404AA" w:rsidRDefault="00395EA1" w:rsidP="00395EA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404AA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9404A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9404AA">
        <w:rPr>
          <w:rFonts w:ascii="Times New Roman" w:hAnsi="Times New Roman"/>
          <w:color w:val="000000"/>
          <w:sz w:val="28"/>
          <w:szCs w:val="28"/>
          <w:lang w:eastAsia="ar-SA"/>
        </w:rPr>
        <w:t>ы «03» ноября 2015 года в информационно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404AA">
          <w:rPr>
            <w:rStyle w:val="ae"/>
            <w:rFonts w:ascii="Times New Roman" w:hAnsi="Times New Roman"/>
            <w:sz w:val="28"/>
            <w:szCs w:val="28"/>
            <w:lang w:eastAsia="ru-RU"/>
          </w:rPr>
          <w:t>http://www.zakupki.gov.ru</w:t>
        </w:r>
      </w:hyperlink>
      <w:r w:rsidRPr="009404AA">
        <w:rPr>
          <w:rStyle w:val="ae"/>
          <w:rFonts w:ascii="Times New Roman" w:hAnsi="Times New Roman"/>
          <w:sz w:val="28"/>
          <w:szCs w:val="28"/>
          <w:lang w:eastAsia="ru-RU"/>
        </w:rPr>
        <w:t>/</w:t>
      </w:r>
      <w:r w:rsidRPr="009404AA">
        <w:rPr>
          <w:rFonts w:ascii="Times New Roman" w:hAnsi="Times New Roman"/>
          <w:sz w:val="28"/>
          <w:szCs w:val="28"/>
          <w:lang w:eastAsia="ru-RU"/>
        </w:rPr>
        <w:t>,</w:t>
      </w:r>
      <w:r w:rsidRPr="009404AA">
        <w:rPr>
          <w:rFonts w:ascii="Times New Roman" w:hAnsi="Times New Roman"/>
          <w:sz w:val="28"/>
          <w:szCs w:val="28"/>
        </w:rPr>
        <w:t xml:space="preserve"> 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закупка 31502920708, на официальном сайте о размещении заказов на закупки товаров, работ и услуг для нужд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10" w:history="1">
        <w:r w:rsidRPr="009404AA">
          <w:rPr>
            <w:rStyle w:val="ae"/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9404AA">
        <w:rPr>
          <w:rFonts w:ascii="Times New Roman" w:hAnsi="Times New Roman"/>
          <w:sz w:val="28"/>
          <w:szCs w:val="28"/>
          <w:lang w:eastAsia="ru-RU"/>
        </w:rPr>
        <w:t>, закупка №151103/0536</w:t>
      </w:r>
      <w:proofErr w:type="gramEnd"/>
      <w:r w:rsidRPr="009404AA">
        <w:rPr>
          <w:rFonts w:ascii="Times New Roman" w:hAnsi="Times New Roman"/>
          <w:sz w:val="28"/>
          <w:szCs w:val="28"/>
          <w:lang w:eastAsia="ru-RU"/>
        </w:rPr>
        <w:t>/1422,</w:t>
      </w:r>
      <w:r w:rsidRPr="009404A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404AA">
        <w:rPr>
          <w:rFonts w:ascii="Times New Roman" w:hAnsi="Times New Roman"/>
          <w:sz w:val="28"/>
          <w:szCs w:val="28"/>
          <w:lang w:eastAsia="ru-RU"/>
        </w:rPr>
        <w:t xml:space="preserve">на ЭТП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404AA"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 w:rsidRPr="009404AA">
        <w:rPr>
          <w:rFonts w:ascii="Times New Roman" w:hAnsi="Times New Roman"/>
          <w:sz w:val="28"/>
          <w:szCs w:val="28"/>
          <w:lang w:eastAsia="ru-RU"/>
        </w:rPr>
        <w:t>. Дом, закупка №C021380.</w:t>
      </w:r>
    </w:p>
    <w:p w:rsidR="00395EA1" w:rsidRPr="009404AA" w:rsidRDefault="00395EA1" w:rsidP="00395E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395EA1" w:rsidRPr="009404AA" w:rsidRDefault="00395EA1" w:rsidP="00395EA1">
      <w:pPr>
        <w:pStyle w:val="31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9404AA">
        <w:rPr>
          <w:b w:val="0"/>
          <w:bCs w:val="0"/>
          <w:color w:val="000000"/>
          <w:sz w:val="28"/>
          <w:szCs w:val="28"/>
        </w:rPr>
        <w:lastRenderedPageBreak/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9404AA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9404AA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395EA1" w:rsidRPr="009404AA" w:rsidRDefault="00395EA1" w:rsidP="00395EA1">
      <w:pPr>
        <w:spacing w:after="0"/>
        <w:ind w:firstLine="550"/>
        <w:rPr>
          <w:rFonts w:ascii="Times New Roman" w:hAnsi="Times New Roman"/>
          <w:i/>
          <w:sz w:val="28"/>
          <w:szCs w:val="28"/>
        </w:rPr>
      </w:pPr>
    </w:p>
    <w:p w:rsidR="00935B08" w:rsidRPr="009404AA" w:rsidRDefault="00935B08" w:rsidP="004A3847">
      <w:pPr>
        <w:spacing w:after="0"/>
        <w:ind w:firstLine="550"/>
        <w:jc w:val="both"/>
        <w:rPr>
          <w:rFonts w:ascii="Times New Roman" w:hAnsi="Times New Roman"/>
          <w:i/>
          <w:sz w:val="28"/>
          <w:szCs w:val="28"/>
        </w:rPr>
      </w:pPr>
    </w:p>
    <w:p w:rsidR="00935B08" w:rsidRPr="009404AA" w:rsidRDefault="003942F5" w:rsidP="00935B08">
      <w:pPr>
        <w:spacing w:after="0"/>
        <w:ind w:firstLine="550"/>
        <w:jc w:val="both"/>
        <w:rPr>
          <w:rFonts w:ascii="Times New Roman" w:hAnsi="Times New Roman"/>
          <w:i/>
          <w:sz w:val="28"/>
          <w:szCs w:val="28"/>
        </w:rPr>
      </w:pPr>
      <w:r w:rsidRPr="009404AA">
        <w:rPr>
          <w:rFonts w:ascii="Times New Roman" w:hAnsi="Times New Roman"/>
          <w:b/>
          <w:sz w:val="28"/>
          <w:szCs w:val="28"/>
        </w:rPr>
        <w:t>В заседании принимают участие</w:t>
      </w:r>
      <w:r w:rsidR="00935B08" w:rsidRPr="009404AA">
        <w:rPr>
          <w:rFonts w:ascii="Times New Roman" w:hAnsi="Times New Roman"/>
          <w:sz w:val="28"/>
          <w:szCs w:val="28"/>
        </w:rPr>
        <w:t>:</w:t>
      </w:r>
      <w:r w:rsidR="00935B08" w:rsidRPr="009404AA">
        <w:rPr>
          <w:rFonts w:ascii="Times New Roman" w:hAnsi="Times New Roman"/>
          <w:i/>
          <w:sz w:val="28"/>
          <w:szCs w:val="28"/>
        </w:rPr>
        <w:tab/>
      </w:r>
    </w:p>
    <w:p w:rsidR="00935B08" w:rsidRPr="009404AA" w:rsidRDefault="00935B08" w:rsidP="00935B08">
      <w:pPr>
        <w:spacing w:after="0"/>
        <w:ind w:firstLine="550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410"/>
        <w:gridCol w:w="7114"/>
      </w:tblGrid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942F5" w:rsidRPr="009404AA" w:rsidTr="008E02B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9404AA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9404AA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3942F5" w:rsidRPr="009404AA" w:rsidTr="008E02B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3942F5" w:rsidRPr="009404AA">
                <w:rPr>
                  <w:rStyle w:val="ae"/>
                  <w:rFonts w:ascii="Times New Roman" w:hAnsi="Times New Roman"/>
                  <w:color w:val="000000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942F5" w:rsidRPr="009404AA" w:rsidTr="008E02B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proofErr w:type="spellStart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9404AA">
                <w:rPr>
                  <w:rFonts w:ascii="Times New Roman" w:hAnsi="Times New Roman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404AA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9404AA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3942F5" w:rsidRPr="009404AA" w:rsidTr="008E02B1">
        <w:trPr>
          <w:trHeight w:val="492"/>
        </w:trPr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942F5" w:rsidRPr="009404AA" w:rsidTr="008E02B1">
        <w:trPr>
          <w:trHeight w:val="492"/>
        </w:trPr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404AA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9404AA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proofErr w:type="spellStart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Шешокин</w:t>
              </w:r>
              <w:proofErr w:type="spellEnd"/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 xml:space="preserve"> Александр Владимирович</w:t>
              </w:r>
            </w:hyperlink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="003942F5" w:rsidRPr="009404AA">
                <w:rPr>
                  <w:rFonts w:ascii="Times New Roman" w:hAnsi="Times New Roman"/>
                  <w:sz w:val="28"/>
                  <w:szCs w:val="28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lastRenderedPageBreak/>
              <w:t>Бочаров Дмитрий Евгеньевич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3942F5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3942F5" w:rsidRPr="009404AA" w:rsidTr="008E02B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3942F5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942F5" w:rsidRPr="009404AA" w:rsidTr="008E02B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2F5" w:rsidRPr="009404AA" w:rsidRDefault="00735710" w:rsidP="008E02B1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="003942F5" w:rsidRPr="009404AA">
                <w:rPr>
                  <w:rStyle w:val="ae"/>
                  <w:rFonts w:ascii="Times New Roman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="003942F5" w:rsidRPr="009404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42F5" w:rsidRPr="009404AA" w:rsidRDefault="00735710" w:rsidP="008E02B1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="003942F5" w:rsidRPr="009404AA">
                <w:rPr>
                  <w:rStyle w:val="ae"/>
                  <w:rFonts w:ascii="Times New Roman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404AA" w:rsidRDefault="009404AA" w:rsidP="003942F5">
      <w:pPr>
        <w:ind w:firstLine="567"/>
        <w:rPr>
          <w:rFonts w:ascii="Times New Roman" w:hAnsi="Times New Roman"/>
          <w:sz w:val="28"/>
          <w:szCs w:val="28"/>
        </w:rPr>
      </w:pPr>
    </w:p>
    <w:p w:rsidR="003942F5" w:rsidRPr="009404AA" w:rsidRDefault="003942F5" w:rsidP="003942F5">
      <w:pPr>
        <w:ind w:firstLine="567"/>
        <w:rPr>
          <w:rFonts w:ascii="Times New Roman" w:hAnsi="Times New Roman"/>
          <w:sz w:val="28"/>
          <w:szCs w:val="28"/>
        </w:rPr>
      </w:pPr>
      <w:r w:rsidRPr="009404AA">
        <w:rPr>
          <w:rFonts w:ascii="Times New Roman" w:hAnsi="Times New Roman"/>
          <w:sz w:val="28"/>
          <w:szCs w:val="28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935B08" w:rsidRPr="009404AA" w:rsidRDefault="00935B08" w:rsidP="004A3847">
      <w:pPr>
        <w:spacing w:after="0" w:line="360" w:lineRule="auto"/>
        <w:ind w:firstLine="550"/>
        <w:jc w:val="both"/>
        <w:rPr>
          <w:rFonts w:ascii="Times New Roman" w:hAnsi="Times New Roman"/>
          <w:sz w:val="28"/>
          <w:szCs w:val="28"/>
        </w:rPr>
      </w:pPr>
    </w:p>
    <w:p w:rsidR="00935B08" w:rsidRPr="009404AA" w:rsidRDefault="00B930AF" w:rsidP="00D7338F">
      <w:pPr>
        <w:spacing w:after="0" w:line="360" w:lineRule="auto"/>
        <w:ind w:firstLine="550"/>
        <w:jc w:val="both"/>
        <w:rPr>
          <w:rFonts w:ascii="Times New Roman" w:hAnsi="Times New Roman"/>
          <w:b/>
          <w:sz w:val="28"/>
          <w:szCs w:val="28"/>
        </w:rPr>
      </w:pPr>
      <w:r w:rsidRPr="009404AA">
        <w:rPr>
          <w:rFonts w:ascii="Times New Roman" w:hAnsi="Times New Roman"/>
          <w:b/>
          <w:sz w:val="28"/>
          <w:szCs w:val="28"/>
        </w:rPr>
        <w:t>Повестка дня:</w:t>
      </w:r>
    </w:p>
    <w:p w:rsidR="00737EFA" w:rsidRDefault="00D66FE2" w:rsidP="009F4673">
      <w:pPr>
        <w:spacing w:line="360" w:lineRule="auto"/>
        <w:ind w:firstLine="55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404AA">
        <w:rPr>
          <w:rFonts w:ascii="Times New Roman" w:hAnsi="Times New Roman"/>
          <w:sz w:val="28"/>
          <w:szCs w:val="28"/>
        </w:rPr>
        <w:t>П</w:t>
      </w:r>
      <w:r w:rsidR="00095EC9" w:rsidRPr="009404AA">
        <w:rPr>
          <w:rFonts w:ascii="Times New Roman" w:hAnsi="Times New Roman"/>
          <w:sz w:val="28"/>
          <w:szCs w:val="28"/>
        </w:rPr>
        <w:t xml:space="preserve">роведение </w:t>
      </w:r>
      <w:r w:rsidR="00095EC9" w:rsidRPr="009404AA">
        <w:rPr>
          <w:rFonts w:ascii="Times New Roman" w:hAnsi="Times New Roman"/>
          <w:bCs/>
          <w:sz w:val="28"/>
          <w:szCs w:val="28"/>
        </w:rPr>
        <w:t xml:space="preserve">процедуры вскрытия конвертов с заявками на участие в </w:t>
      </w:r>
      <w:r w:rsidR="003942F5" w:rsidRPr="009404AA">
        <w:rPr>
          <w:rFonts w:ascii="Times New Roman" w:hAnsi="Times New Roman"/>
          <w:sz w:val="28"/>
          <w:szCs w:val="28"/>
        </w:rPr>
        <w:t xml:space="preserve">открытом конкурсе </w:t>
      </w:r>
      <w:r w:rsidR="00095EC9" w:rsidRPr="009404AA">
        <w:rPr>
          <w:rFonts w:ascii="Times New Roman" w:hAnsi="Times New Roman"/>
          <w:sz w:val="28"/>
          <w:szCs w:val="28"/>
        </w:rPr>
        <w:t>на право заключения договора по лоту</w:t>
      </w:r>
      <w:r w:rsidR="00395EA1" w:rsidRPr="009404AA">
        <w:rPr>
          <w:rFonts w:ascii="Times New Roman" w:hAnsi="Times New Roman"/>
          <w:sz w:val="28"/>
          <w:szCs w:val="28"/>
        </w:rPr>
        <w:t xml:space="preserve"> </w:t>
      </w:r>
      <w:r w:rsidR="00395EA1" w:rsidRPr="009404AA">
        <w:rPr>
          <w:rFonts w:ascii="Times New Roman" w:hAnsi="Times New Roman"/>
          <w:sz w:val="28"/>
          <w:szCs w:val="28"/>
          <w:lang w:eastAsia="ru-RU"/>
        </w:rPr>
        <w:t>№7284/563 К2-1,2-15 «Поставка лифтов реакторного отделения, вспомогательного и инженерно-бытового корпусов для сооружения энергоблоков №1, №2 Курской АЭС-2»</w:t>
      </w:r>
      <w:r w:rsidR="009F4673" w:rsidRPr="009404AA">
        <w:rPr>
          <w:rFonts w:ascii="Times New Roman" w:hAnsi="Times New Roman"/>
          <w:sz w:val="28"/>
          <w:szCs w:val="28"/>
        </w:rPr>
        <w:t xml:space="preserve"> </w:t>
      </w:r>
      <w:r w:rsidR="00095EC9" w:rsidRPr="009404AA">
        <w:rPr>
          <w:rFonts w:ascii="Times New Roman" w:hAnsi="Times New Roman"/>
          <w:sz w:val="28"/>
          <w:szCs w:val="28"/>
        </w:rPr>
        <w:t>с начальной (максимальной) ценой</w:t>
      </w:r>
      <w:r w:rsidR="005C1658" w:rsidRPr="009404AA">
        <w:rPr>
          <w:rFonts w:ascii="Times New Roman" w:hAnsi="Times New Roman"/>
          <w:sz w:val="28"/>
          <w:szCs w:val="28"/>
        </w:rPr>
        <w:t xml:space="preserve"> </w:t>
      </w:r>
      <w:r w:rsidR="00BA302D" w:rsidRPr="009404AA">
        <w:rPr>
          <w:rFonts w:ascii="Times New Roman" w:hAnsi="Times New Roman"/>
          <w:sz w:val="28"/>
          <w:szCs w:val="28"/>
        </w:rPr>
        <w:t xml:space="preserve"> </w:t>
      </w:r>
      <w:r w:rsidR="00395EA1" w:rsidRPr="009404AA">
        <w:rPr>
          <w:rFonts w:ascii="Times New Roman" w:hAnsi="Times New Roman"/>
          <w:sz w:val="28"/>
          <w:szCs w:val="28"/>
          <w:lang w:eastAsia="ru-RU"/>
        </w:rPr>
        <w:t>52 165 292 (Пятьдесят два миллиона сто шестьдесят пять тысяч двести девяносто два) рубля 30 копеек, включая НДС.</w:t>
      </w:r>
      <w:proofErr w:type="gramEnd"/>
    </w:p>
    <w:p w:rsidR="00737EFA" w:rsidRPr="00737EFA" w:rsidRDefault="00737EFA" w:rsidP="009F4673">
      <w:pPr>
        <w:spacing w:line="360" w:lineRule="auto"/>
        <w:ind w:firstLine="55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7EFA"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открытом конкурсе:</w:t>
      </w:r>
    </w:p>
    <w:p w:rsidR="00737EFA" w:rsidRDefault="00737EFA" w:rsidP="00737EFA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На момент окончания срока подачи на участие в конкурсе на 09:00:00 (время московское) «08» декабря 2015 года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Дом:</w:t>
      </w:r>
    </w:p>
    <w:p w:rsidR="00737EFA" w:rsidRDefault="00737EFA" w:rsidP="00737EFA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 0 заявок на участие в конкурсе.</w:t>
      </w:r>
    </w:p>
    <w:p w:rsidR="009F4673" w:rsidRPr="009404AA" w:rsidRDefault="00395EA1" w:rsidP="00737EFA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9404A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95EA1" w:rsidRPr="009404AA" w:rsidRDefault="00737EFA" w:rsidP="00395EA1">
      <w:pPr>
        <w:tabs>
          <w:tab w:val="num" w:pos="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395EA1" w:rsidRPr="009404AA">
        <w:rPr>
          <w:rFonts w:ascii="Times New Roman" w:hAnsi="Times New Roman"/>
          <w:b/>
          <w:bCs/>
          <w:sz w:val="28"/>
          <w:szCs w:val="28"/>
        </w:rPr>
        <w:t>Закупочная</w:t>
      </w:r>
      <w:r w:rsidR="002151EB" w:rsidRPr="009404AA">
        <w:rPr>
          <w:rFonts w:ascii="Times New Roman" w:hAnsi="Times New Roman"/>
          <w:b/>
          <w:sz w:val="28"/>
          <w:szCs w:val="28"/>
        </w:rPr>
        <w:t xml:space="preserve"> комиссия приняла решение</w:t>
      </w:r>
      <w:r w:rsidR="00ED7963" w:rsidRPr="009404AA">
        <w:rPr>
          <w:rFonts w:ascii="Times New Roman" w:hAnsi="Times New Roman"/>
          <w:b/>
          <w:sz w:val="28"/>
          <w:szCs w:val="28"/>
        </w:rPr>
        <w:t>:</w:t>
      </w:r>
    </w:p>
    <w:p w:rsidR="00737D7C" w:rsidRDefault="00737EFA" w:rsidP="00737EFA">
      <w:pPr>
        <w:tabs>
          <w:tab w:val="num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proofErr w:type="gramStart"/>
      <w:r w:rsidR="003942F5" w:rsidRPr="009404AA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конкурсе не поступило ни одной заявки, в соответствии с подпунктом б) пункта 13.5.1 ЕОСЗ, открытый конкурс на Право заключения договора на поставку товара по лоту №7284/563 К2-1,2-15 «Поставка лифтов реакторного отделения, вспомогательного и </w:t>
      </w:r>
      <w:r w:rsidR="003942F5" w:rsidRPr="009404AA">
        <w:rPr>
          <w:rFonts w:ascii="Times New Roman" w:hAnsi="Times New Roman"/>
          <w:sz w:val="28"/>
          <w:szCs w:val="28"/>
        </w:rPr>
        <w:lastRenderedPageBreak/>
        <w:t xml:space="preserve">инженерно-бытового корпусов для сооружения энергоблоков №1, №2 Курской АЭС-2» признан несостоявшимся. </w:t>
      </w:r>
      <w:proofErr w:type="gramEnd"/>
    </w:p>
    <w:p w:rsidR="00737EFA" w:rsidRPr="009404AA" w:rsidRDefault="00737EFA" w:rsidP="00737EFA">
      <w:pPr>
        <w:tabs>
          <w:tab w:val="num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5EA1" w:rsidRPr="009404AA" w:rsidRDefault="00395EA1" w:rsidP="00395EA1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9404AA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95EA1" w:rsidRPr="009404AA" w:rsidTr="008E02B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95EA1" w:rsidRPr="009404AA" w:rsidTr="008E02B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395EA1" w:rsidRPr="009404AA" w:rsidTr="008E02B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proofErr w:type="spellStart"/>
              <w:r w:rsidR="00395EA1" w:rsidRPr="009404AA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="00395EA1" w:rsidRPr="009404AA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9404AA">
                <w:rPr>
                  <w:rFonts w:ascii="Times New Roman" w:hAnsi="Times New Roman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404AA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9404AA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="00395EA1" w:rsidRPr="009404AA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735710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22" w:history="1">
              <w:proofErr w:type="spellStart"/>
              <w:r w:rsidR="00395EA1" w:rsidRPr="009404AA">
                <w:rPr>
                  <w:rFonts w:ascii="Times New Roman" w:hAnsi="Times New Roman"/>
                  <w:sz w:val="28"/>
                  <w:szCs w:val="28"/>
                </w:rPr>
                <w:t>Шешокин</w:t>
              </w:r>
              <w:proofErr w:type="spellEnd"/>
              <w:r w:rsidR="00395EA1" w:rsidRPr="009404AA">
                <w:rPr>
                  <w:rFonts w:ascii="Times New Roman" w:hAnsi="Times New Roman"/>
                  <w:sz w:val="28"/>
                  <w:szCs w:val="28"/>
                </w:rPr>
                <w:t xml:space="preserve">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EA1" w:rsidRPr="009404AA" w:rsidTr="008E02B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95EA1" w:rsidRPr="009404AA" w:rsidTr="008E02B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404AA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EA1" w:rsidRPr="009404AA" w:rsidRDefault="00395EA1" w:rsidP="008E02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5B08" w:rsidRDefault="00935B08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935B08" w:rsidRDefault="00935B08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3A2D50" w:rsidRDefault="003A2D50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3A2D50" w:rsidRDefault="003A2D50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3A2D50" w:rsidRDefault="003A2D50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3A2D50" w:rsidRDefault="003A2D50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3A2D50" w:rsidRDefault="003A2D50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</w:p>
    <w:p w:rsidR="00935B08" w:rsidRDefault="003942F5" w:rsidP="00935B08">
      <w:pPr>
        <w:spacing w:line="240" w:lineRule="auto"/>
        <w:contextualSpacing/>
        <w:jc w:val="both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Скобелева Т.И.</w:t>
      </w:r>
    </w:p>
    <w:p w:rsidR="00935B08" w:rsidRPr="00831E5B" w:rsidRDefault="003942F5" w:rsidP="00935B08">
      <w:pPr>
        <w:spacing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</w:rPr>
        <w:t>27-06</w:t>
      </w:r>
    </w:p>
    <w:sectPr w:rsidR="00935B08" w:rsidRPr="00831E5B" w:rsidSect="00F86430">
      <w:footerReference w:type="default" r:id="rId23"/>
      <w:pgSz w:w="11906" w:h="16838"/>
      <w:pgMar w:top="993" w:right="567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70D" w:rsidRDefault="00AA570D" w:rsidP="00BD0047">
      <w:pPr>
        <w:spacing w:after="0" w:line="240" w:lineRule="auto"/>
      </w:pPr>
      <w:r>
        <w:separator/>
      </w:r>
    </w:p>
  </w:endnote>
  <w:endnote w:type="continuationSeparator" w:id="0">
    <w:p w:rsidR="00AA570D" w:rsidRDefault="00AA570D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i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735710" w:rsidRPr="00735710" w:rsidRDefault="00735710" w:rsidP="00735710">
        <w:pPr>
          <w:spacing w:after="0"/>
          <w:contextualSpacing/>
          <w:jc w:val="center"/>
          <w:rPr>
            <w:rFonts w:ascii="Times New Roman" w:hAnsi="Times New Roman"/>
            <w:i/>
            <w:sz w:val="16"/>
            <w:szCs w:val="16"/>
          </w:rPr>
        </w:pPr>
        <w:r w:rsidRPr="00735710">
          <w:rPr>
            <w:rFonts w:ascii="Times New Roman" w:hAnsi="Times New Roman"/>
            <w:i/>
            <w:sz w:val="16"/>
            <w:szCs w:val="16"/>
          </w:rPr>
          <w:t xml:space="preserve">Протокол № 7284/563 К2-1,2-15-1 </w:t>
        </w:r>
      </w:p>
      <w:p w:rsidR="00735710" w:rsidRPr="00735710" w:rsidRDefault="00735710" w:rsidP="00735710">
        <w:pPr>
          <w:spacing w:after="0" w:line="240" w:lineRule="auto"/>
          <w:jc w:val="both"/>
          <w:rPr>
            <w:rFonts w:ascii="Times New Roman" w:hAnsi="Times New Roman"/>
            <w:i/>
            <w:sz w:val="16"/>
            <w:szCs w:val="16"/>
            <w:lang w:eastAsia="ru-RU"/>
          </w:rPr>
        </w:pPr>
        <w:r w:rsidRPr="00735710">
          <w:rPr>
            <w:rFonts w:ascii="Times New Roman" w:hAnsi="Times New Roman"/>
            <w:i/>
            <w:sz w:val="16"/>
            <w:szCs w:val="16"/>
          </w:rPr>
          <w:t>открытия доступа к заявкам  участников открытого конкурса на право заключения договора на поставку товара по лоту №</w:t>
        </w:r>
        <w:r w:rsidRPr="00735710">
          <w:rPr>
            <w:rFonts w:ascii="Times New Roman" w:hAnsi="Times New Roman"/>
            <w:i/>
            <w:sz w:val="16"/>
            <w:szCs w:val="16"/>
            <w:lang w:eastAsia="ru-RU"/>
          </w:rPr>
          <w:t xml:space="preserve">7284/563 К2-1,2-15 «Поставка лифтов реакторного отделения, вспомогательного и инженерно-бытового корпусов для сооружения энергоблоков №1, №2 </w:t>
        </w:r>
        <w:proofErr w:type="gramStart"/>
        <w:r w:rsidRPr="00735710">
          <w:rPr>
            <w:rFonts w:ascii="Times New Roman" w:hAnsi="Times New Roman"/>
            <w:i/>
            <w:sz w:val="16"/>
            <w:szCs w:val="16"/>
            <w:lang w:eastAsia="ru-RU"/>
          </w:rPr>
          <w:t>Курской</w:t>
        </w:r>
        <w:proofErr w:type="gramEnd"/>
        <w:r w:rsidRPr="00735710">
          <w:rPr>
            <w:rFonts w:ascii="Times New Roman" w:hAnsi="Times New Roman"/>
            <w:i/>
            <w:sz w:val="16"/>
            <w:szCs w:val="16"/>
            <w:lang w:eastAsia="ru-RU"/>
          </w:rPr>
          <w:t xml:space="preserve">     </w:t>
        </w:r>
        <w:r w:rsidRPr="00735710">
          <w:rPr>
            <w:rFonts w:ascii="Times New Roman" w:hAnsi="Times New Roman"/>
            <w:i/>
            <w:sz w:val="16"/>
            <w:szCs w:val="16"/>
            <w:lang w:eastAsia="ru-RU"/>
          </w:rPr>
          <w:t xml:space="preserve"> АЭС-2». </w:t>
        </w:r>
      </w:p>
      <w:p w:rsidR="001B6BC8" w:rsidRPr="001F0C82" w:rsidRDefault="001B6BC8" w:rsidP="00737D7C">
        <w:pPr>
          <w:spacing w:line="240" w:lineRule="auto"/>
          <w:jc w:val="center"/>
          <w:rPr>
            <w:rFonts w:ascii="Times New Roman" w:hAnsi="Times New Roman"/>
            <w:sz w:val="16"/>
            <w:szCs w:val="16"/>
          </w:rPr>
        </w:pPr>
        <w:r w:rsidRPr="001F0C82">
          <w:rPr>
            <w:rFonts w:ascii="Times New Roman" w:hAnsi="Times New Roman"/>
            <w:sz w:val="16"/>
            <w:szCs w:val="16"/>
            <w:lang w:eastAsia="ru-RU"/>
          </w:rPr>
          <w:t xml:space="preserve">Страница </w:t>
        </w:r>
        <w:r w:rsidR="00D60AD5" w:rsidRPr="001F0C82">
          <w:rPr>
            <w:rFonts w:ascii="Times New Roman" w:hAnsi="Times New Roman"/>
            <w:sz w:val="16"/>
            <w:szCs w:val="16"/>
            <w:lang w:eastAsia="ru-RU"/>
          </w:rPr>
          <w:fldChar w:fldCharType="begin"/>
        </w:r>
        <w:r w:rsidRPr="001F0C82">
          <w:rPr>
            <w:rFonts w:ascii="Times New Roman" w:hAnsi="Times New Roman"/>
            <w:sz w:val="16"/>
            <w:szCs w:val="16"/>
            <w:lang w:eastAsia="ru-RU"/>
          </w:rPr>
          <w:instrText>PAGE</w:instrText>
        </w:r>
        <w:r w:rsidR="00D60AD5" w:rsidRPr="001F0C82">
          <w:rPr>
            <w:rFonts w:ascii="Times New Roman" w:hAnsi="Times New Roman"/>
            <w:sz w:val="16"/>
            <w:szCs w:val="16"/>
            <w:lang w:eastAsia="ru-RU"/>
          </w:rPr>
          <w:fldChar w:fldCharType="separate"/>
        </w:r>
        <w:r w:rsidR="00735710">
          <w:rPr>
            <w:rFonts w:ascii="Times New Roman" w:hAnsi="Times New Roman"/>
            <w:noProof/>
            <w:sz w:val="16"/>
            <w:szCs w:val="16"/>
            <w:lang w:eastAsia="ru-RU"/>
          </w:rPr>
          <w:t>2</w:t>
        </w:r>
        <w:r w:rsidR="00D60AD5" w:rsidRPr="001F0C82">
          <w:rPr>
            <w:rFonts w:ascii="Times New Roman" w:hAnsi="Times New Roman"/>
            <w:sz w:val="16"/>
            <w:szCs w:val="16"/>
            <w:lang w:eastAsia="ru-RU"/>
          </w:rPr>
          <w:fldChar w:fldCharType="end"/>
        </w:r>
        <w:r w:rsidRPr="001F0C82">
          <w:rPr>
            <w:rFonts w:ascii="Times New Roman" w:hAnsi="Times New Roman"/>
            <w:sz w:val="16"/>
            <w:szCs w:val="16"/>
            <w:lang w:eastAsia="ru-RU"/>
          </w:rPr>
          <w:t xml:space="preserve"> из </w:t>
        </w:r>
        <w:r w:rsidR="00792BF2">
          <w:rPr>
            <w:rFonts w:ascii="Times New Roman" w:hAnsi="Times New Roman"/>
            <w:sz w:val="16"/>
            <w:szCs w:val="16"/>
            <w:lang w:eastAsia="ru-RU"/>
          </w:rPr>
          <w:t>3</w:t>
        </w:r>
      </w:p>
    </w:sdtContent>
  </w:sdt>
  <w:p w:rsidR="001B6BC8" w:rsidRPr="001F0C82" w:rsidRDefault="001B6BC8" w:rsidP="001F0C82">
    <w:pPr>
      <w:tabs>
        <w:tab w:val="left" w:pos="4695"/>
      </w:tabs>
      <w:spacing w:after="0" w:line="240" w:lineRule="auto"/>
      <w:jc w:val="both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70D" w:rsidRDefault="00AA570D" w:rsidP="00BD0047">
      <w:pPr>
        <w:spacing w:after="0" w:line="240" w:lineRule="auto"/>
      </w:pPr>
      <w:r>
        <w:separator/>
      </w:r>
    </w:p>
  </w:footnote>
  <w:footnote w:type="continuationSeparator" w:id="0">
    <w:p w:rsidR="00AA570D" w:rsidRDefault="00AA570D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A6998"/>
    <w:multiLevelType w:val="hybridMultilevel"/>
    <w:tmpl w:val="6D664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42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FE9"/>
    <w:rsid w:val="0000046C"/>
    <w:rsid w:val="00001A9C"/>
    <w:rsid w:val="00002E4C"/>
    <w:rsid w:val="00003B88"/>
    <w:rsid w:val="00003DB1"/>
    <w:rsid w:val="00006D08"/>
    <w:rsid w:val="00007841"/>
    <w:rsid w:val="00007E1D"/>
    <w:rsid w:val="00010044"/>
    <w:rsid w:val="000113B3"/>
    <w:rsid w:val="00011A3C"/>
    <w:rsid w:val="00011E2E"/>
    <w:rsid w:val="00022F55"/>
    <w:rsid w:val="00023F81"/>
    <w:rsid w:val="0003387D"/>
    <w:rsid w:val="000429BC"/>
    <w:rsid w:val="00042A67"/>
    <w:rsid w:val="00045B6E"/>
    <w:rsid w:val="00050A45"/>
    <w:rsid w:val="00050F59"/>
    <w:rsid w:val="000517DE"/>
    <w:rsid w:val="000530CA"/>
    <w:rsid w:val="00055D86"/>
    <w:rsid w:val="00060E07"/>
    <w:rsid w:val="00063001"/>
    <w:rsid w:val="00066195"/>
    <w:rsid w:val="00073525"/>
    <w:rsid w:val="00077975"/>
    <w:rsid w:val="00087004"/>
    <w:rsid w:val="000904AA"/>
    <w:rsid w:val="000919B6"/>
    <w:rsid w:val="000932E1"/>
    <w:rsid w:val="00095EC9"/>
    <w:rsid w:val="000A4231"/>
    <w:rsid w:val="000B2349"/>
    <w:rsid w:val="000B25D4"/>
    <w:rsid w:val="000B584A"/>
    <w:rsid w:val="000C160C"/>
    <w:rsid w:val="000C5916"/>
    <w:rsid w:val="000D6081"/>
    <w:rsid w:val="000D7C63"/>
    <w:rsid w:val="000E1602"/>
    <w:rsid w:val="000E5D65"/>
    <w:rsid w:val="000F1EB1"/>
    <w:rsid w:val="0010022C"/>
    <w:rsid w:val="00105CF5"/>
    <w:rsid w:val="00111569"/>
    <w:rsid w:val="00111E39"/>
    <w:rsid w:val="00111F3F"/>
    <w:rsid w:val="00113643"/>
    <w:rsid w:val="001171F7"/>
    <w:rsid w:val="0012522D"/>
    <w:rsid w:val="00125C59"/>
    <w:rsid w:val="00127E3B"/>
    <w:rsid w:val="001332BC"/>
    <w:rsid w:val="001351AF"/>
    <w:rsid w:val="001362E4"/>
    <w:rsid w:val="00141E76"/>
    <w:rsid w:val="001427EC"/>
    <w:rsid w:val="0014281D"/>
    <w:rsid w:val="0014370B"/>
    <w:rsid w:val="00144F36"/>
    <w:rsid w:val="0014729B"/>
    <w:rsid w:val="00150226"/>
    <w:rsid w:val="00152B56"/>
    <w:rsid w:val="00155231"/>
    <w:rsid w:val="001621BB"/>
    <w:rsid w:val="001629E3"/>
    <w:rsid w:val="00170A5E"/>
    <w:rsid w:val="00170F63"/>
    <w:rsid w:val="0017191F"/>
    <w:rsid w:val="00171E19"/>
    <w:rsid w:val="0017240D"/>
    <w:rsid w:val="00172E51"/>
    <w:rsid w:val="00173CD6"/>
    <w:rsid w:val="001749E8"/>
    <w:rsid w:val="001818E9"/>
    <w:rsid w:val="00181CA3"/>
    <w:rsid w:val="00185A1A"/>
    <w:rsid w:val="00186FA6"/>
    <w:rsid w:val="00191ADA"/>
    <w:rsid w:val="00193632"/>
    <w:rsid w:val="001A1ADD"/>
    <w:rsid w:val="001B2D98"/>
    <w:rsid w:val="001B366A"/>
    <w:rsid w:val="001B4330"/>
    <w:rsid w:val="001B6BC8"/>
    <w:rsid w:val="001C049C"/>
    <w:rsid w:val="001C049D"/>
    <w:rsid w:val="001C6889"/>
    <w:rsid w:val="001D120F"/>
    <w:rsid w:val="001D6155"/>
    <w:rsid w:val="001E123C"/>
    <w:rsid w:val="001E2DCD"/>
    <w:rsid w:val="001E7C8C"/>
    <w:rsid w:val="001F0C82"/>
    <w:rsid w:val="00201E89"/>
    <w:rsid w:val="002038C6"/>
    <w:rsid w:val="00205EA5"/>
    <w:rsid w:val="0020741C"/>
    <w:rsid w:val="0021113F"/>
    <w:rsid w:val="002151EB"/>
    <w:rsid w:val="0022146D"/>
    <w:rsid w:val="0022324B"/>
    <w:rsid w:val="00226E86"/>
    <w:rsid w:val="00230373"/>
    <w:rsid w:val="0023292F"/>
    <w:rsid w:val="0023718F"/>
    <w:rsid w:val="00246520"/>
    <w:rsid w:val="00246CBC"/>
    <w:rsid w:val="00250E32"/>
    <w:rsid w:val="0025121D"/>
    <w:rsid w:val="00257A0B"/>
    <w:rsid w:val="0026536F"/>
    <w:rsid w:val="0026551B"/>
    <w:rsid w:val="00270E91"/>
    <w:rsid w:val="00272EFD"/>
    <w:rsid w:val="00274519"/>
    <w:rsid w:val="002803F4"/>
    <w:rsid w:val="002815DC"/>
    <w:rsid w:val="00282E00"/>
    <w:rsid w:val="0028336E"/>
    <w:rsid w:val="00293854"/>
    <w:rsid w:val="0029567C"/>
    <w:rsid w:val="002964E7"/>
    <w:rsid w:val="00296EBF"/>
    <w:rsid w:val="00297820"/>
    <w:rsid w:val="002A0316"/>
    <w:rsid w:val="002A0E22"/>
    <w:rsid w:val="002A5B85"/>
    <w:rsid w:val="002B09FA"/>
    <w:rsid w:val="002B3B11"/>
    <w:rsid w:val="002B3B1E"/>
    <w:rsid w:val="002B419F"/>
    <w:rsid w:val="002B4C72"/>
    <w:rsid w:val="002B5F90"/>
    <w:rsid w:val="002B6E88"/>
    <w:rsid w:val="002B6E8E"/>
    <w:rsid w:val="002C0CDB"/>
    <w:rsid w:val="002C12A8"/>
    <w:rsid w:val="002C4B13"/>
    <w:rsid w:val="002C600A"/>
    <w:rsid w:val="002D3621"/>
    <w:rsid w:val="002D6E30"/>
    <w:rsid w:val="002E0A20"/>
    <w:rsid w:val="002E13B2"/>
    <w:rsid w:val="002E22F7"/>
    <w:rsid w:val="002E6219"/>
    <w:rsid w:val="002E6C0B"/>
    <w:rsid w:val="002F2DA9"/>
    <w:rsid w:val="002F3BE0"/>
    <w:rsid w:val="002F488D"/>
    <w:rsid w:val="002F7822"/>
    <w:rsid w:val="0030028E"/>
    <w:rsid w:val="0030081F"/>
    <w:rsid w:val="003017C4"/>
    <w:rsid w:val="00311650"/>
    <w:rsid w:val="00313637"/>
    <w:rsid w:val="00313E9C"/>
    <w:rsid w:val="003146BB"/>
    <w:rsid w:val="00315508"/>
    <w:rsid w:val="00317FB2"/>
    <w:rsid w:val="003205E5"/>
    <w:rsid w:val="003224A8"/>
    <w:rsid w:val="00323A30"/>
    <w:rsid w:val="003242C1"/>
    <w:rsid w:val="00330E1D"/>
    <w:rsid w:val="00332272"/>
    <w:rsid w:val="00333A65"/>
    <w:rsid w:val="00337719"/>
    <w:rsid w:val="00340C49"/>
    <w:rsid w:val="00341EB1"/>
    <w:rsid w:val="003423A9"/>
    <w:rsid w:val="00343C4B"/>
    <w:rsid w:val="00346F56"/>
    <w:rsid w:val="0035296E"/>
    <w:rsid w:val="00357947"/>
    <w:rsid w:val="00357DE5"/>
    <w:rsid w:val="00361192"/>
    <w:rsid w:val="003615A4"/>
    <w:rsid w:val="00363926"/>
    <w:rsid w:val="00370DBC"/>
    <w:rsid w:val="00371AA1"/>
    <w:rsid w:val="00373755"/>
    <w:rsid w:val="00380F69"/>
    <w:rsid w:val="003835AF"/>
    <w:rsid w:val="003867F6"/>
    <w:rsid w:val="00386DEA"/>
    <w:rsid w:val="0039001A"/>
    <w:rsid w:val="003904C2"/>
    <w:rsid w:val="00391D9F"/>
    <w:rsid w:val="00393397"/>
    <w:rsid w:val="003942F5"/>
    <w:rsid w:val="00395EA1"/>
    <w:rsid w:val="003A08B2"/>
    <w:rsid w:val="003A171E"/>
    <w:rsid w:val="003A1CAE"/>
    <w:rsid w:val="003A243D"/>
    <w:rsid w:val="003A2D50"/>
    <w:rsid w:val="003B0301"/>
    <w:rsid w:val="003B4AF0"/>
    <w:rsid w:val="003C33A6"/>
    <w:rsid w:val="003C5BE3"/>
    <w:rsid w:val="003C64DA"/>
    <w:rsid w:val="003C72BB"/>
    <w:rsid w:val="003D06CD"/>
    <w:rsid w:val="003D355C"/>
    <w:rsid w:val="003D3AE9"/>
    <w:rsid w:val="003D3F59"/>
    <w:rsid w:val="003D5D7C"/>
    <w:rsid w:val="003E5287"/>
    <w:rsid w:val="003E7E57"/>
    <w:rsid w:val="003F0029"/>
    <w:rsid w:val="003F0741"/>
    <w:rsid w:val="003F479B"/>
    <w:rsid w:val="003F4C54"/>
    <w:rsid w:val="003F6D1C"/>
    <w:rsid w:val="003F77B6"/>
    <w:rsid w:val="00400D6C"/>
    <w:rsid w:val="00401867"/>
    <w:rsid w:val="00404DD5"/>
    <w:rsid w:val="00421649"/>
    <w:rsid w:val="00426788"/>
    <w:rsid w:val="00440A21"/>
    <w:rsid w:val="0044242F"/>
    <w:rsid w:val="0044539C"/>
    <w:rsid w:val="00446E52"/>
    <w:rsid w:val="004536E7"/>
    <w:rsid w:val="004537C9"/>
    <w:rsid w:val="004542A8"/>
    <w:rsid w:val="00456566"/>
    <w:rsid w:val="00460B2A"/>
    <w:rsid w:val="00466A13"/>
    <w:rsid w:val="00471100"/>
    <w:rsid w:val="00472BEA"/>
    <w:rsid w:val="00477B13"/>
    <w:rsid w:val="00477B63"/>
    <w:rsid w:val="00480C6B"/>
    <w:rsid w:val="004840CE"/>
    <w:rsid w:val="004911D1"/>
    <w:rsid w:val="0049307C"/>
    <w:rsid w:val="004965F3"/>
    <w:rsid w:val="004A3847"/>
    <w:rsid w:val="004A5A2B"/>
    <w:rsid w:val="004A5EEF"/>
    <w:rsid w:val="004B4BB8"/>
    <w:rsid w:val="004B5142"/>
    <w:rsid w:val="004B52E2"/>
    <w:rsid w:val="004C0312"/>
    <w:rsid w:val="004C3B16"/>
    <w:rsid w:val="004C57B4"/>
    <w:rsid w:val="004C7BC1"/>
    <w:rsid w:val="004C7F71"/>
    <w:rsid w:val="004D166F"/>
    <w:rsid w:val="004D17D7"/>
    <w:rsid w:val="004D3F67"/>
    <w:rsid w:val="004D5358"/>
    <w:rsid w:val="004E627F"/>
    <w:rsid w:val="004F04A8"/>
    <w:rsid w:val="004F4A5E"/>
    <w:rsid w:val="004F4DD4"/>
    <w:rsid w:val="004F59CE"/>
    <w:rsid w:val="004F6068"/>
    <w:rsid w:val="004F66D7"/>
    <w:rsid w:val="004F7676"/>
    <w:rsid w:val="004F7ECD"/>
    <w:rsid w:val="0050194C"/>
    <w:rsid w:val="00501AF2"/>
    <w:rsid w:val="00502386"/>
    <w:rsid w:val="0050243E"/>
    <w:rsid w:val="00505A4E"/>
    <w:rsid w:val="00512A75"/>
    <w:rsid w:val="00513C25"/>
    <w:rsid w:val="00513DB8"/>
    <w:rsid w:val="00520EDD"/>
    <w:rsid w:val="00521922"/>
    <w:rsid w:val="00523B77"/>
    <w:rsid w:val="00524DB4"/>
    <w:rsid w:val="00527EB9"/>
    <w:rsid w:val="00532E5E"/>
    <w:rsid w:val="00534642"/>
    <w:rsid w:val="00535F1C"/>
    <w:rsid w:val="00541668"/>
    <w:rsid w:val="0054170E"/>
    <w:rsid w:val="00543D49"/>
    <w:rsid w:val="00546F6B"/>
    <w:rsid w:val="00554DC3"/>
    <w:rsid w:val="00556CDC"/>
    <w:rsid w:val="00561E33"/>
    <w:rsid w:val="00561EE4"/>
    <w:rsid w:val="00561F2F"/>
    <w:rsid w:val="005621CB"/>
    <w:rsid w:val="00565B04"/>
    <w:rsid w:val="0056671A"/>
    <w:rsid w:val="005719D3"/>
    <w:rsid w:val="005724BF"/>
    <w:rsid w:val="005750F2"/>
    <w:rsid w:val="0057693C"/>
    <w:rsid w:val="00577D86"/>
    <w:rsid w:val="005804C1"/>
    <w:rsid w:val="00581A65"/>
    <w:rsid w:val="0058363C"/>
    <w:rsid w:val="00592BE2"/>
    <w:rsid w:val="00593939"/>
    <w:rsid w:val="00594D1E"/>
    <w:rsid w:val="005A0ED1"/>
    <w:rsid w:val="005A5988"/>
    <w:rsid w:val="005A5A95"/>
    <w:rsid w:val="005A60E0"/>
    <w:rsid w:val="005B6EEC"/>
    <w:rsid w:val="005C1658"/>
    <w:rsid w:val="005C1BF2"/>
    <w:rsid w:val="005C1F6E"/>
    <w:rsid w:val="005C393E"/>
    <w:rsid w:val="005C59ED"/>
    <w:rsid w:val="005C6338"/>
    <w:rsid w:val="005D0759"/>
    <w:rsid w:val="005D076E"/>
    <w:rsid w:val="005D1720"/>
    <w:rsid w:val="005D45CB"/>
    <w:rsid w:val="005D6FF7"/>
    <w:rsid w:val="005E00FD"/>
    <w:rsid w:val="005E0239"/>
    <w:rsid w:val="005E3D94"/>
    <w:rsid w:val="005E70FF"/>
    <w:rsid w:val="005F27AF"/>
    <w:rsid w:val="005F3BB0"/>
    <w:rsid w:val="005F4FAC"/>
    <w:rsid w:val="005F6F94"/>
    <w:rsid w:val="00607B37"/>
    <w:rsid w:val="00615597"/>
    <w:rsid w:val="00617906"/>
    <w:rsid w:val="006231EC"/>
    <w:rsid w:val="006236BA"/>
    <w:rsid w:val="00623FE9"/>
    <w:rsid w:val="00624A56"/>
    <w:rsid w:val="00624FCA"/>
    <w:rsid w:val="00626C18"/>
    <w:rsid w:val="00631AA9"/>
    <w:rsid w:val="00634DE1"/>
    <w:rsid w:val="00635BFC"/>
    <w:rsid w:val="00637AEF"/>
    <w:rsid w:val="0064137C"/>
    <w:rsid w:val="006435B5"/>
    <w:rsid w:val="00645229"/>
    <w:rsid w:val="00645C75"/>
    <w:rsid w:val="006523F6"/>
    <w:rsid w:val="0065286B"/>
    <w:rsid w:val="00652B34"/>
    <w:rsid w:val="00657C10"/>
    <w:rsid w:val="00662AEF"/>
    <w:rsid w:val="00666D62"/>
    <w:rsid w:val="00667CE5"/>
    <w:rsid w:val="00671DF6"/>
    <w:rsid w:val="006724BA"/>
    <w:rsid w:val="006744D9"/>
    <w:rsid w:val="00680108"/>
    <w:rsid w:val="00690A28"/>
    <w:rsid w:val="006927F3"/>
    <w:rsid w:val="00692EBE"/>
    <w:rsid w:val="00694BDC"/>
    <w:rsid w:val="006954AE"/>
    <w:rsid w:val="00696E6F"/>
    <w:rsid w:val="0069789C"/>
    <w:rsid w:val="006A397C"/>
    <w:rsid w:val="006A780D"/>
    <w:rsid w:val="006B3AC8"/>
    <w:rsid w:val="006B5141"/>
    <w:rsid w:val="006B7A07"/>
    <w:rsid w:val="006C0D47"/>
    <w:rsid w:val="006C3373"/>
    <w:rsid w:val="006C5A82"/>
    <w:rsid w:val="006D1275"/>
    <w:rsid w:val="006D486C"/>
    <w:rsid w:val="006E130B"/>
    <w:rsid w:val="006E1DF6"/>
    <w:rsid w:val="006E5C30"/>
    <w:rsid w:val="006E6F45"/>
    <w:rsid w:val="006E700D"/>
    <w:rsid w:val="006E70B2"/>
    <w:rsid w:val="006F2795"/>
    <w:rsid w:val="006F4CF3"/>
    <w:rsid w:val="00700EA3"/>
    <w:rsid w:val="00705B86"/>
    <w:rsid w:val="00706743"/>
    <w:rsid w:val="00706B29"/>
    <w:rsid w:val="00706BD9"/>
    <w:rsid w:val="007075C9"/>
    <w:rsid w:val="00707B18"/>
    <w:rsid w:val="007119ED"/>
    <w:rsid w:val="00712D33"/>
    <w:rsid w:val="00712E29"/>
    <w:rsid w:val="0071403F"/>
    <w:rsid w:val="00715E00"/>
    <w:rsid w:val="007164AC"/>
    <w:rsid w:val="00717B76"/>
    <w:rsid w:val="007233D6"/>
    <w:rsid w:val="00723FD5"/>
    <w:rsid w:val="00727318"/>
    <w:rsid w:val="00730791"/>
    <w:rsid w:val="00734584"/>
    <w:rsid w:val="00734758"/>
    <w:rsid w:val="00735710"/>
    <w:rsid w:val="00736992"/>
    <w:rsid w:val="00737D7C"/>
    <w:rsid w:val="00737EFA"/>
    <w:rsid w:val="00740F79"/>
    <w:rsid w:val="00743BF5"/>
    <w:rsid w:val="0075225C"/>
    <w:rsid w:val="0075246C"/>
    <w:rsid w:val="00755D6F"/>
    <w:rsid w:val="00757CAC"/>
    <w:rsid w:val="00763CD6"/>
    <w:rsid w:val="00764214"/>
    <w:rsid w:val="007666CA"/>
    <w:rsid w:val="00767200"/>
    <w:rsid w:val="007673BE"/>
    <w:rsid w:val="00767452"/>
    <w:rsid w:val="00770146"/>
    <w:rsid w:val="00772E67"/>
    <w:rsid w:val="0077461B"/>
    <w:rsid w:val="00775B4E"/>
    <w:rsid w:val="00777101"/>
    <w:rsid w:val="00781688"/>
    <w:rsid w:val="00781D0F"/>
    <w:rsid w:val="00782F71"/>
    <w:rsid w:val="00783CBE"/>
    <w:rsid w:val="00784B11"/>
    <w:rsid w:val="00791BAF"/>
    <w:rsid w:val="007925EA"/>
    <w:rsid w:val="00792BF2"/>
    <w:rsid w:val="007943E8"/>
    <w:rsid w:val="007948C9"/>
    <w:rsid w:val="0079508E"/>
    <w:rsid w:val="007A08DD"/>
    <w:rsid w:val="007A2165"/>
    <w:rsid w:val="007A3203"/>
    <w:rsid w:val="007B30AF"/>
    <w:rsid w:val="007B3937"/>
    <w:rsid w:val="007B5792"/>
    <w:rsid w:val="007B6E33"/>
    <w:rsid w:val="007C00E2"/>
    <w:rsid w:val="007C233E"/>
    <w:rsid w:val="007C344E"/>
    <w:rsid w:val="007C361A"/>
    <w:rsid w:val="007C3CA7"/>
    <w:rsid w:val="007C4332"/>
    <w:rsid w:val="007C6B12"/>
    <w:rsid w:val="007D1670"/>
    <w:rsid w:val="007D78F6"/>
    <w:rsid w:val="007E0A6B"/>
    <w:rsid w:val="007E27D5"/>
    <w:rsid w:val="007E2FB4"/>
    <w:rsid w:val="007F13A7"/>
    <w:rsid w:val="007F1773"/>
    <w:rsid w:val="007F28D2"/>
    <w:rsid w:val="007F2BC4"/>
    <w:rsid w:val="007F345D"/>
    <w:rsid w:val="007F501A"/>
    <w:rsid w:val="007F771B"/>
    <w:rsid w:val="007F774F"/>
    <w:rsid w:val="008038A6"/>
    <w:rsid w:val="00804E77"/>
    <w:rsid w:val="00810436"/>
    <w:rsid w:val="00811585"/>
    <w:rsid w:val="00813379"/>
    <w:rsid w:val="00815CA6"/>
    <w:rsid w:val="00816FBD"/>
    <w:rsid w:val="00820AD5"/>
    <w:rsid w:val="008229CD"/>
    <w:rsid w:val="00825430"/>
    <w:rsid w:val="0082566B"/>
    <w:rsid w:val="00831C85"/>
    <w:rsid w:val="008327F5"/>
    <w:rsid w:val="008331B0"/>
    <w:rsid w:val="008350A0"/>
    <w:rsid w:val="0084020E"/>
    <w:rsid w:val="008406BE"/>
    <w:rsid w:val="0084266D"/>
    <w:rsid w:val="00845D41"/>
    <w:rsid w:val="00860EDB"/>
    <w:rsid w:val="00862415"/>
    <w:rsid w:val="008648FB"/>
    <w:rsid w:val="00870749"/>
    <w:rsid w:val="0087341D"/>
    <w:rsid w:val="0087530D"/>
    <w:rsid w:val="00880788"/>
    <w:rsid w:val="00880F70"/>
    <w:rsid w:val="00891015"/>
    <w:rsid w:val="00891A75"/>
    <w:rsid w:val="00895853"/>
    <w:rsid w:val="008974CE"/>
    <w:rsid w:val="008A11F2"/>
    <w:rsid w:val="008A19A8"/>
    <w:rsid w:val="008A40FE"/>
    <w:rsid w:val="008A4E93"/>
    <w:rsid w:val="008A58A7"/>
    <w:rsid w:val="008A73FD"/>
    <w:rsid w:val="008B0145"/>
    <w:rsid w:val="008B2C38"/>
    <w:rsid w:val="008B35F7"/>
    <w:rsid w:val="008B4508"/>
    <w:rsid w:val="008C3643"/>
    <w:rsid w:val="008C4A48"/>
    <w:rsid w:val="008C62B6"/>
    <w:rsid w:val="008C6617"/>
    <w:rsid w:val="008D043A"/>
    <w:rsid w:val="008D0742"/>
    <w:rsid w:val="008D1CE4"/>
    <w:rsid w:val="008D2ED9"/>
    <w:rsid w:val="008D4636"/>
    <w:rsid w:val="008D4E89"/>
    <w:rsid w:val="008D50A2"/>
    <w:rsid w:val="008D50DA"/>
    <w:rsid w:val="008E0A49"/>
    <w:rsid w:val="008E0CA7"/>
    <w:rsid w:val="008E5A67"/>
    <w:rsid w:val="008E6066"/>
    <w:rsid w:val="008F033D"/>
    <w:rsid w:val="008F26F0"/>
    <w:rsid w:val="008F527E"/>
    <w:rsid w:val="009024B0"/>
    <w:rsid w:val="00910CA6"/>
    <w:rsid w:val="009116F1"/>
    <w:rsid w:val="009142B9"/>
    <w:rsid w:val="00917CA1"/>
    <w:rsid w:val="009218A9"/>
    <w:rsid w:val="009247A5"/>
    <w:rsid w:val="00924C92"/>
    <w:rsid w:val="00926953"/>
    <w:rsid w:val="009343EF"/>
    <w:rsid w:val="00935B08"/>
    <w:rsid w:val="009404AA"/>
    <w:rsid w:val="0094299F"/>
    <w:rsid w:val="009435C8"/>
    <w:rsid w:val="009462B7"/>
    <w:rsid w:val="009549EE"/>
    <w:rsid w:val="00957C26"/>
    <w:rsid w:val="00960B6F"/>
    <w:rsid w:val="009615F5"/>
    <w:rsid w:val="00964EEB"/>
    <w:rsid w:val="00967181"/>
    <w:rsid w:val="009706EE"/>
    <w:rsid w:val="00971875"/>
    <w:rsid w:val="00975E2F"/>
    <w:rsid w:val="00976D5A"/>
    <w:rsid w:val="00983939"/>
    <w:rsid w:val="009853FE"/>
    <w:rsid w:val="00987187"/>
    <w:rsid w:val="009922CC"/>
    <w:rsid w:val="009937EA"/>
    <w:rsid w:val="00993A0A"/>
    <w:rsid w:val="0099568F"/>
    <w:rsid w:val="00996504"/>
    <w:rsid w:val="00997D11"/>
    <w:rsid w:val="009A1418"/>
    <w:rsid w:val="009A4637"/>
    <w:rsid w:val="009A5F19"/>
    <w:rsid w:val="009A7376"/>
    <w:rsid w:val="009B07E9"/>
    <w:rsid w:val="009B4D84"/>
    <w:rsid w:val="009B529A"/>
    <w:rsid w:val="009B56B3"/>
    <w:rsid w:val="009B5B0E"/>
    <w:rsid w:val="009B7A2A"/>
    <w:rsid w:val="009C1B97"/>
    <w:rsid w:val="009C2248"/>
    <w:rsid w:val="009C44F4"/>
    <w:rsid w:val="009C5033"/>
    <w:rsid w:val="009C6B2D"/>
    <w:rsid w:val="009C6CDC"/>
    <w:rsid w:val="009D0100"/>
    <w:rsid w:val="009D1F4B"/>
    <w:rsid w:val="009D34BF"/>
    <w:rsid w:val="009D3D76"/>
    <w:rsid w:val="009D7CCE"/>
    <w:rsid w:val="009E27D8"/>
    <w:rsid w:val="009E3EF4"/>
    <w:rsid w:val="009E47D4"/>
    <w:rsid w:val="009F1F70"/>
    <w:rsid w:val="009F42B5"/>
    <w:rsid w:val="009F4673"/>
    <w:rsid w:val="009F7EC2"/>
    <w:rsid w:val="00A04B64"/>
    <w:rsid w:val="00A0533D"/>
    <w:rsid w:val="00A07AAE"/>
    <w:rsid w:val="00A1025E"/>
    <w:rsid w:val="00A106FB"/>
    <w:rsid w:val="00A10D90"/>
    <w:rsid w:val="00A122B8"/>
    <w:rsid w:val="00A16DB3"/>
    <w:rsid w:val="00A22F18"/>
    <w:rsid w:val="00A235E8"/>
    <w:rsid w:val="00A3017C"/>
    <w:rsid w:val="00A30398"/>
    <w:rsid w:val="00A31588"/>
    <w:rsid w:val="00A316E4"/>
    <w:rsid w:val="00A35865"/>
    <w:rsid w:val="00A3690D"/>
    <w:rsid w:val="00A41EA3"/>
    <w:rsid w:val="00A42D73"/>
    <w:rsid w:val="00A46ADA"/>
    <w:rsid w:val="00A47E0A"/>
    <w:rsid w:val="00A530D7"/>
    <w:rsid w:val="00A53B87"/>
    <w:rsid w:val="00A53F83"/>
    <w:rsid w:val="00A54569"/>
    <w:rsid w:val="00A567ED"/>
    <w:rsid w:val="00A56D90"/>
    <w:rsid w:val="00A60504"/>
    <w:rsid w:val="00A7169F"/>
    <w:rsid w:val="00A72AC5"/>
    <w:rsid w:val="00A76F9D"/>
    <w:rsid w:val="00A837C5"/>
    <w:rsid w:val="00A921F5"/>
    <w:rsid w:val="00A92EDC"/>
    <w:rsid w:val="00A961A4"/>
    <w:rsid w:val="00A97F86"/>
    <w:rsid w:val="00AA0017"/>
    <w:rsid w:val="00AA570D"/>
    <w:rsid w:val="00AA5A94"/>
    <w:rsid w:val="00AA6CB2"/>
    <w:rsid w:val="00AB49A2"/>
    <w:rsid w:val="00AB4D99"/>
    <w:rsid w:val="00AB644B"/>
    <w:rsid w:val="00AC3CD9"/>
    <w:rsid w:val="00AD0E03"/>
    <w:rsid w:val="00AD796E"/>
    <w:rsid w:val="00AE25F5"/>
    <w:rsid w:val="00AE68B4"/>
    <w:rsid w:val="00AF29A9"/>
    <w:rsid w:val="00AF49C4"/>
    <w:rsid w:val="00AF5842"/>
    <w:rsid w:val="00B00334"/>
    <w:rsid w:val="00B00BB8"/>
    <w:rsid w:val="00B01846"/>
    <w:rsid w:val="00B02B17"/>
    <w:rsid w:val="00B045FA"/>
    <w:rsid w:val="00B07D76"/>
    <w:rsid w:val="00B108CB"/>
    <w:rsid w:val="00B15414"/>
    <w:rsid w:val="00B15A10"/>
    <w:rsid w:val="00B1707B"/>
    <w:rsid w:val="00B2078E"/>
    <w:rsid w:val="00B20E17"/>
    <w:rsid w:val="00B25227"/>
    <w:rsid w:val="00B263F0"/>
    <w:rsid w:val="00B32775"/>
    <w:rsid w:val="00B350E2"/>
    <w:rsid w:val="00B35CB1"/>
    <w:rsid w:val="00B36BB7"/>
    <w:rsid w:val="00B4235B"/>
    <w:rsid w:val="00B51C8E"/>
    <w:rsid w:val="00B53390"/>
    <w:rsid w:val="00B657CA"/>
    <w:rsid w:val="00B6603E"/>
    <w:rsid w:val="00B6747A"/>
    <w:rsid w:val="00B71F45"/>
    <w:rsid w:val="00B731D9"/>
    <w:rsid w:val="00B73FB5"/>
    <w:rsid w:val="00B74704"/>
    <w:rsid w:val="00B762E2"/>
    <w:rsid w:val="00B803B0"/>
    <w:rsid w:val="00B819C5"/>
    <w:rsid w:val="00B824FB"/>
    <w:rsid w:val="00B84274"/>
    <w:rsid w:val="00B850CF"/>
    <w:rsid w:val="00B90C55"/>
    <w:rsid w:val="00B921AC"/>
    <w:rsid w:val="00B930AF"/>
    <w:rsid w:val="00B937B1"/>
    <w:rsid w:val="00B939E9"/>
    <w:rsid w:val="00B966E2"/>
    <w:rsid w:val="00B96F55"/>
    <w:rsid w:val="00B971CA"/>
    <w:rsid w:val="00BA01C4"/>
    <w:rsid w:val="00BA20BB"/>
    <w:rsid w:val="00BA302D"/>
    <w:rsid w:val="00BA34A9"/>
    <w:rsid w:val="00BA596F"/>
    <w:rsid w:val="00BA6904"/>
    <w:rsid w:val="00BA7A39"/>
    <w:rsid w:val="00BB0F5A"/>
    <w:rsid w:val="00BB141B"/>
    <w:rsid w:val="00BB3F29"/>
    <w:rsid w:val="00BB5D20"/>
    <w:rsid w:val="00BD0047"/>
    <w:rsid w:val="00BD1225"/>
    <w:rsid w:val="00BD34AE"/>
    <w:rsid w:val="00BD465C"/>
    <w:rsid w:val="00BD56A1"/>
    <w:rsid w:val="00BD7436"/>
    <w:rsid w:val="00BD7660"/>
    <w:rsid w:val="00BE21BF"/>
    <w:rsid w:val="00BE21D2"/>
    <w:rsid w:val="00BE28F1"/>
    <w:rsid w:val="00BE5A6E"/>
    <w:rsid w:val="00BE5BF3"/>
    <w:rsid w:val="00BF2BFB"/>
    <w:rsid w:val="00BF3B64"/>
    <w:rsid w:val="00BF482E"/>
    <w:rsid w:val="00BF5367"/>
    <w:rsid w:val="00BF74A7"/>
    <w:rsid w:val="00C00318"/>
    <w:rsid w:val="00C07495"/>
    <w:rsid w:val="00C11666"/>
    <w:rsid w:val="00C13220"/>
    <w:rsid w:val="00C141DB"/>
    <w:rsid w:val="00C14C59"/>
    <w:rsid w:val="00C164A4"/>
    <w:rsid w:val="00C24DE6"/>
    <w:rsid w:val="00C2602D"/>
    <w:rsid w:val="00C5100B"/>
    <w:rsid w:val="00C56C6C"/>
    <w:rsid w:val="00C576A0"/>
    <w:rsid w:val="00C577D7"/>
    <w:rsid w:val="00C601A7"/>
    <w:rsid w:val="00C67CF2"/>
    <w:rsid w:val="00C71D59"/>
    <w:rsid w:val="00C72B55"/>
    <w:rsid w:val="00C77897"/>
    <w:rsid w:val="00C93E27"/>
    <w:rsid w:val="00C956F1"/>
    <w:rsid w:val="00CA34C6"/>
    <w:rsid w:val="00CA3BC1"/>
    <w:rsid w:val="00CB1974"/>
    <w:rsid w:val="00CB1E8F"/>
    <w:rsid w:val="00CB2CA5"/>
    <w:rsid w:val="00CB45BD"/>
    <w:rsid w:val="00CB4F3A"/>
    <w:rsid w:val="00CC48AA"/>
    <w:rsid w:val="00CC5CE7"/>
    <w:rsid w:val="00CD4C05"/>
    <w:rsid w:val="00CD51D0"/>
    <w:rsid w:val="00CD5445"/>
    <w:rsid w:val="00CD7CCC"/>
    <w:rsid w:val="00CE43AE"/>
    <w:rsid w:val="00CE600A"/>
    <w:rsid w:val="00CE7A27"/>
    <w:rsid w:val="00CF0E34"/>
    <w:rsid w:val="00CF3E88"/>
    <w:rsid w:val="00D04E4D"/>
    <w:rsid w:val="00D04F5E"/>
    <w:rsid w:val="00D07456"/>
    <w:rsid w:val="00D1297C"/>
    <w:rsid w:val="00D1320B"/>
    <w:rsid w:val="00D209DF"/>
    <w:rsid w:val="00D213D5"/>
    <w:rsid w:val="00D268E7"/>
    <w:rsid w:val="00D30BAC"/>
    <w:rsid w:val="00D347AE"/>
    <w:rsid w:val="00D363A4"/>
    <w:rsid w:val="00D3659B"/>
    <w:rsid w:val="00D42843"/>
    <w:rsid w:val="00D521D7"/>
    <w:rsid w:val="00D55FAC"/>
    <w:rsid w:val="00D56159"/>
    <w:rsid w:val="00D563AE"/>
    <w:rsid w:val="00D60AD5"/>
    <w:rsid w:val="00D6618F"/>
    <w:rsid w:val="00D66A07"/>
    <w:rsid w:val="00D66E43"/>
    <w:rsid w:val="00D66FE2"/>
    <w:rsid w:val="00D67359"/>
    <w:rsid w:val="00D71CD7"/>
    <w:rsid w:val="00D72ABB"/>
    <w:rsid w:val="00D72DA1"/>
    <w:rsid w:val="00D7338F"/>
    <w:rsid w:val="00D75D5B"/>
    <w:rsid w:val="00D769C4"/>
    <w:rsid w:val="00D80195"/>
    <w:rsid w:val="00D84E8F"/>
    <w:rsid w:val="00D85A18"/>
    <w:rsid w:val="00D86B7A"/>
    <w:rsid w:val="00D9098A"/>
    <w:rsid w:val="00D91699"/>
    <w:rsid w:val="00D9364B"/>
    <w:rsid w:val="00D97A93"/>
    <w:rsid w:val="00D97CC5"/>
    <w:rsid w:val="00DA2334"/>
    <w:rsid w:val="00DB2837"/>
    <w:rsid w:val="00DB4947"/>
    <w:rsid w:val="00DB53E0"/>
    <w:rsid w:val="00DB5F4D"/>
    <w:rsid w:val="00DB7D7D"/>
    <w:rsid w:val="00DC4796"/>
    <w:rsid w:val="00DC5A12"/>
    <w:rsid w:val="00DC6102"/>
    <w:rsid w:val="00DC6E4D"/>
    <w:rsid w:val="00DC79F2"/>
    <w:rsid w:val="00DD081A"/>
    <w:rsid w:val="00DD15EF"/>
    <w:rsid w:val="00DD2B6D"/>
    <w:rsid w:val="00DD4227"/>
    <w:rsid w:val="00DD5F21"/>
    <w:rsid w:val="00DD652B"/>
    <w:rsid w:val="00DD6C6D"/>
    <w:rsid w:val="00DD7099"/>
    <w:rsid w:val="00DE15FB"/>
    <w:rsid w:val="00DE2EA7"/>
    <w:rsid w:val="00DE53ED"/>
    <w:rsid w:val="00DF1FF9"/>
    <w:rsid w:val="00DF3939"/>
    <w:rsid w:val="00DF61E5"/>
    <w:rsid w:val="00DF7A75"/>
    <w:rsid w:val="00E0034E"/>
    <w:rsid w:val="00E00BE9"/>
    <w:rsid w:val="00E0105A"/>
    <w:rsid w:val="00E015AF"/>
    <w:rsid w:val="00E04B32"/>
    <w:rsid w:val="00E04CBB"/>
    <w:rsid w:val="00E11720"/>
    <w:rsid w:val="00E13DE9"/>
    <w:rsid w:val="00E1425F"/>
    <w:rsid w:val="00E142BA"/>
    <w:rsid w:val="00E15CD3"/>
    <w:rsid w:val="00E15E6F"/>
    <w:rsid w:val="00E16439"/>
    <w:rsid w:val="00E20405"/>
    <w:rsid w:val="00E2241B"/>
    <w:rsid w:val="00E2291B"/>
    <w:rsid w:val="00E22A72"/>
    <w:rsid w:val="00E26148"/>
    <w:rsid w:val="00E26C90"/>
    <w:rsid w:val="00E26ED1"/>
    <w:rsid w:val="00E303BF"/>
    <w:rsid w:val="00E3184C"/>
    <w:rsid w:val="00E331CC"/>
    <w:rsid w:val="00E3473E"/>
    <w:rsid w:val="00E43C69"/>
    <w:rsid w:val="00E4456C"/>
    <w:rsid w:val="00E4554F"/>
    <w:rsid w:val="00E4699F"/>
    <w:rsid w:val="00E46C3C"/>
    <w:rsid w:val="00E46DB6"/>
    <w:rsid w:val="00E51715"/>
    <w:rsid w:val="00E51A10"/>
    <w:rsid w:val="00E56BFB"/>
    <w:rsid w:val="00E62634"/>
    <w:rsid w:val="00E63ABA"/>
    <w:rsid w:val="00E64AAF"/>
    <w:rsid w:val="00E661C3"/>
    <w:rsid w:val="00E6681D"/>
    <w:rsid w:val="00E66E20"/>
    <w:rsid w:val="00E67F48"/>
    <w:rsid w:val="00E701DA"/>
    <w:rsid w:val="00E76D45"/>
    <w:rsid w:val="00E80443"/>
    <w:rsid w:val="00E80E0D"/>
    <w:rsid w:val="00E81B80"/>
    <w:rsid w:val="00E82614"/>
    <w:rsid w:val="00E82E50"/>
    <w:rsid w:val="00E87004"/>
    <w:rsid w:val="00E9334C"/>
    <w:rsid w:val="00E950EF"/>
    <w:rsid w:val="00EA148F"/>
    <w:rsid w:val="00EA1ACD"/>
    <w:rsid w:val="00EA2FD9"/>
    <w:rsid w:val="00EA3D77"/>
    <w:rsid w:val="00EA44F1"/>
    <w:rsid w:val="00EA6B31"/>
    <w:rsid w:val="00EB1CC1"/>
    <w:rsid w:val="00EC6697"/>
    <w:rsid w:val="00ED46BA"/>
    <w:rsid w:val="00ED4B7C"/>
    <w:rsid w:val="00ED50F3"/>
    <w:rsid w:val="00ED68A9"/>
    <w:rsid w:val="00ED7963"/>
    <w:rsid w:val="00EE783A"/>
    <w:rsid w:val="00EE7FB1"/>
    <w:rsid w:val="00EF058D"/>
    <w:rsid w:val="00EF0756"/>
    <w:rsid w:val="00EF3102"/>
    <w:rsid w:val="00EF4F2B"/>
    <w:rsid w:val="00EF6DA9"/>
    <w:rsid w:val="00EF7482"/>
    <w:rsid w:val="00EF7F16"/>
    <w:rsid w:val="00F02CDF"/>
    <w:rsid w:val="00F056EA"/>
    <w:rsid w:val="00F1196C"/>
    <w:rsid w:val="00F13BD4"/>
    <w:rsid w:val="00F1485D"/>
    <w:rsid w:val="00F1777F"/>
    <w:rsid w:val="00F179FE"/>
    <w:rsid w:val="00F2057E"/>
    <w:rsid w:val="00F23F23"/>
    <w:rsid w:val="00F25950"/>
    <w:rsid w:val="00F26C5B"/>
    <w:rsid w:val="00F3157E"/>
    <w:rsid w:val="00F31B21"/>
    <w:rsid w:val="00F37C15"/>
    <w:rsid w:val="00F50D71"/>
    <w:rsid w:val="00F57541"/>
    <w:rsid w:val="00F60394"/>
    <w:rsid w:val="00F60651"/>
    <w:rsid w:val="00F60DE9"/>
    <w:rsid w:val="00F62B9E"/>
    <w:rsid w:val="00F62DAF"/>
    <w:rsid w:val="00F65F8C"/>
    <w:rsid w:val="00F709AF"/>
    <w:rsid w:val="00F726AD"/>
    <w:rsid w:val="00F732FC"/>
    <w:rsid w:val="00F76377"/>
    <w:rsid w:val="00F86430"/>
    <w:rsid w:val="00F872A8"/>
    <w:rsid w:val="00F9139B"/>
    <w:rsid w:val="00F916E5"/>
    <w:rsid w:val="00F91E01"/>
    <w:rsid w:val="00F92D3C"/>
    <w:rsid w:val="00F92F4D"/>
    <w:rsid w:val="00F97AB7"/>
    <w:rsid w:val="00FA0EA4"/>
    <w:rsid w:val="00FA1BB1"/>
    <w:rsid w:val="00FA2BEA"/>
    <w:rsid w:val="00FA5F90"/>
    <w:rsid w:val="00FB1BA3"/>
    <w:rsid w:val="00FC17B7"/>
    <w:rsid w:val="00FC18D2"/>
    <w:rsid w:val="00FC26C6"/>
    <w:rsid w:val="00FC7494"/>
    <w:rsid w:val="00FD65C6"/>
    <w:rsid w:val="00FE24B5"/>
    <w:rsid w:val="00FE46A2"/>
    <w:rsid w:val="00FE4B2E"/>
    <w:rsid w:val="00FE4B92"/>
    <w:rsid w:val="00FE7347"/>
    <w:rsid w:val="00FF3F1E"/>
    <w:rsid w:val="00FF60B3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42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177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BD0047"/>
    <w:rPr>
      <w:rFonts w:cs="Times New Roman"/>
    </w:rPr>
  </w:style>
  <w:style w:type="paragraph" w:styleId="a5">
    <w:name w:val="footer"/>
    <w:basedOn w:val="a"/>
    <w:link w:val="a6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locked/>
    <w:rsid w:val="00BD0047"/>
    <w:rPr>
      <w:rFonts w:cs="Times New Roman"/>
    </w:rPr>
  </w:style>
  <w:style w:type="paragraph" w:customStyle="1" w:styleId="1">
    <w:name w:val="Абзац списка1"/>
    <w:basedOn w:val="a"/>
    <w:rsid w:val="00764214"/>
    <w:pPr>
      <w:ind w:left="720"/>
      <w:contextualSpacing/>
    </w:pPr>
  </w:style>
  <w:style w:type="paragraph" w:styleId="a7">
    <w:name w:val="Balloon Text"/>
    <w:basedOn w:val="a"/>
    <w:link w:val="a8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AE25F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58363C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line number"/>
    <w:basedOn w:val="a0"/>
    <w:semiHidden/>
    <w:rsid w:val="00775B4E"/>
    <w:rPr>
      <w:rFonts w:cs="Times New Roman"/>
    </w:rPr>
  </w:style>
  <w:style w:type="paragraph" w:styleId="ab">
    <w:name w:val="List Paragraph"/>
    <w:basedOn w:val="a"/>
    <w:link w:val="ac"/>
    <w:uiPriority w:val="99"/>
    <w:qFormat/>
    <w:rsid w:val="00FD65C6"/>
    <w:pPr>
      <w:ind w:left="720"/>
      <w:contextualSpacing/>
    </w:pPr>
  </w:style>
  <w:style w:type="character" w:customStyle="1" w:styleId="ac">
    <w:name w:val="Абзац списка Знак"/>
    <w:link w:val="ab"/>
    <w:uiPriority w:val="99"/>
    <w:locked/>
    <w:rsid w:val="00B53390"/>
    <w:rPr>
      <w:rFonts w:eastAsia="Times New Roman"/>
      <w:sz w:val="22"/>
      <w:szCs w:val="22"/>
      <w:lang w:eastAsia="en-US"/>
    </w:rPr>
  </w:style>
  <w:style w:type="paragraph" w:customStyle="1" w:styleId="2">
    <w:name w:val="Абзац списка2"/>
    <w:basedOn w:val="a"/>
    <w:link w:val="ListParagraphChar"/>
    <w:rsid w:val="00BF74A7"/>
    <w:pPr>
      <w:ind w:left="720"/>
      <w:contextualSpacing/>
    </w:pPr>
    <w:rPr>
      <w:szCs w:val="20"/>
    </w:rPr>
  </w:style>
  <w:style w:type="character" w:customStyle="1" w:styleId="ListParagraphChar">
    <w:name w:val="List Paragraph Char"/>
    <w:link w:val="2"/>
    <w:locked/>
    <w:rsid w:val="00BF74A7"/>
    <w:rPr>
      <w:rFonts w:eastAsia="Times New Roman"/>
      <w:sz w:val="22"/>
      <w:lang w:eastAsia="en-US"/>
    </w:rPr>
  </w:style>
  <w:style w:type="paragraph" w:styleId="ad">
    <w:name w:val="Normal (Web)"/>
    <w:basedOn w:val="a"/>
    <w:uiPriority w:val="99"/>
    <w:unhideWhenUsed/>
    <w:rsid w:val="003942F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styleId="ae">
    <w:name w:val="Hyperlink"/>
    <w:rsid w:val="003942F5"/>
    <w:rPr>
      <w:strike w:val="0"/>
      <w:dstrike w:val="0"/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semiHidden/>
    <w:rsid w:val="00395EA1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8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Bl-0324\Desktop\&#8470;%20131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6B02-54C1-434D-9DDC-054A6026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№ 1310</Template>
  <TotalTime>348</TotalTime>
  <Pages>4</Pages>
  <Words>676</Words>
  <Characters>6590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1488  Блр1-12</vt:lpstr>
    </vt:vector>
  </TitlesOfParts>
  <Company>Speed_XP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creator>pRBl-0324</dc:creator>
  <cp:lastModifiedBy>Скобелева Татьяна Ивановна</cp:lastModifiedBy>
  <cp:revision>53</cp:revision>
  <cp:lastPrinted>2015-12-08T09:33:00Z</cp:lastPrinted>
  <dcterms:created xsi:type="dcterms:W3CDTF">2015-05-19T12:29:00Z</dcterms:created>
  <dcterms:modified xsi:type="dcterms:W3CDTF">2015-12-08T15:45:00Z</dcterms:modified>
</cp:coreProperties>
</file>