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8BD" w:rsidRPr="003640D5" w:rsidRDefault="009E6DB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</w:t>
      </w:r>
      <w:r w:rsidR="00375EB1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D00AAA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7453-275</w:t>
      </w:r>
      <w:r w:rsidR="00375EB1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8E542C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КУР</w:t>
      </w:r>
      <w:r w:rsidR="00375EB1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-15-П</w:t>
      </w:r>
      <w:r w:rsidR="005D5226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Р</w:t>
      </w:r>
    </w:p>
    <w:p w:rsidR="00AC3B87" w:rsidRPr="003640D5" w:rsidRDefault="002B319D" w:rsidP="00A67144">
      <w:pPr>
        <w:spacing w:after="0" w:line="240" w:lineRule="auto"/>
        <w:ind w:hanging="283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640D5">
        <w:rPr>
          <w:rFonts w:ascii="Times New Roman" w:hAnsi="Times New Roman"/>
          <w:b/>
          <w:bCs/>
          <w:sz w:val="27"/>
          <w:szCs w:val="27"/>
          <w:lang w:eastAsia="ru-RU"/>
        </w:rPr>
        <w:t>Заседания комиссии по рассмотрению заявок на отборочной стадии и подведению итогов</w:t>
      </w:r>
      <w:r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9E6DBE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открыто</w:t>
      </w:r>
      <w:r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</w:t>
      </w:r>
      <w:r w:rsidR="009E6DBE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A67144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конкурс</w:t>
      </w:r>
      <w:r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9E6DBE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375EB1" w:rsidRPr="003640D5">
        <w:rPr>
          <w:rFonts w:ascii="Times New Roman" w:hAnsi="Times New Roman" w:cs="Times New Roman"/>
          <w:b/>
          <w:snapToGrid w:val="0"/>
          <w:sz w:val="27"/>
          <w:szCs w:val="27"/>
        </w:rPr>
        <w:t>в электронной</w:t>
      </w:r>
      <w:r w:rsidR="00A67144" w:rsidRPr="003640D5">
        <w:rPr>
          <w:rFonts w:ascii="Times New Roman" w:hAnsi="Times New Roman" w:cs="Times New Roman"/>
          <w:b/>
          <w:snapToGrid w:val="0"/>
          <w:sz w:val="27"/>
          <w:szCs w:val="27"/>
        </w:rPr>
        <w:t xml:space="preserve"> </w:t>
      </w:r>
      <w:r w:rsidR="00375EB1" w:rsidRPr="003640D5">
        <w:rPr>
          <w:rFonts w:ascii="Times New Roman" w:hAnsi="Times New Roman" w:cs="Times New Roman"/>
          <w:b/>
          <w:snapToGrid w:val="0"/>
          <w:sz w:val="27"/>
          <w:szCs w:val="27"/>
        </w:rPr>
        <w:t>форме</w:t>
      </w:r>
      <w:r w:rsidR="006216A1" w:rsidRPr="003640D5">
        <w:rPr>
          <w:rFonts w:ascii="Times New Roman" w:hAnsi="Times New Roman" w:cs="Times New Roman"/>
          <w:b/>
          <w:snapToGrid w:val="0"/>
          <w:sz w:val="27"/>
          <w:szCs w:val="27"/>
        </w:rPr>
        <w:t>,</w:t>
      </w:r>
      <w:r w:rsidR="00375EB1" w:rsidRPr="003640D5">
        <w:rPr>
          <w:rFonts w:ascii="Times New Roman" w:hAnsi="Times New Roman" w:cs="Times New Roman"/>
          <w:b/>
          <w:snapToGrid w:val="0"/>
          <w:sz w:val="27"/>
          <w:szCs w:val="27"/>
        </w:rPr>
        <w:t xml:space="preserve"> н</w:t>
      </w:r>
      <w:r w:rsidR="00375EB1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а право заключения договора по лоту</w:t>
      </w:r>
      <w:r w:rsidR="00480008"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480008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</w:t>
      </w:r>
      <w:r w:rsidR="00D00AAA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7453-275-КУР-15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D00AAA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Предпроектное</w:t>
      </w:r>
      <w:proofErr w:type="spellEnd"/>
      <w:r w:rsidR="00D00AAA"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обследование. Разработка проектной документации»</w:t>
      </w:r>
    </w:p>
    <w:p w:rsidR="007678BD" w:rsidRPr="003640D5" w:rsidRDefault="009E6DBE" w:rsidP="00A67144">
      <w:pPr>
        <w:spacing w:after="0" w:line="240" w:lineRule="auto"/>
        <w:ind w:hanging="283"/>
        <w:jc w:val="center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640D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678BD" w:rsidRPr="003640D5" w:rsidRDefault="007678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678BD" w:rsidRPr="003640D5">
        <w:tc>
          <w:tcPr>
            <w:tcW w:w="5149" w:type="dxa"/>
            <w:hideMark/>
          </w:tcPr>
          <w:p w:rsidR="007678BD" w:rsidRPr="003640D5" w:rsidRDefault="009E6DBE" w:rsidP="00375EB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r w:rsidR="00375EB1"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7678BD" w:rsidRPr="003640D5" w:rsidRDefault="009E6DBE" w:rsidP="00D00AA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033CE5"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11</w:t>
            </w:r>
            <w:r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D00AAA"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декабря</w:t>
            </w:r>
            <w:r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3640D5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7678BD" w:rsidRPr="003640D5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24F19" w:rsidRPr="003640D5" w:rsidRDefault="00324F19" w:rsidP="00324F19">
      <w:pPr>
        <w:spacing w:after="120" w:line="240" w:lineRule="auto"/>
        <w:ind w:left="-284"/>
        <w:jc w:val="both"/>
        <w:rPr>
          <w:rFonts w:ascii="Times New Roman" w:hAnsi="Times New Roman"/>
          <w:snapToGrid w:val="0"/>
          <w:sz w:val="27"/>
          <w:szCs w:val="27"/>
        </w:rPr>
      </w:pPr>
      <w:proofErr w:type="gramStart"/>
      <w:r w:rsidRPr="003640D5">
        <w:rPr>
          <w:rFonts w:ascii="Times New Roman" w:hAnsi="Times New Roman"/>
          <w:bCs/>
          <w:sz w:val="27"/>
          <w:szCs w:val="27"/>
          <w:lang w:eastAsia="ru-RU"/>
        </w:rPr>
        <w:t>Открытый конкурс 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40D5">
        <w:rPr>
          <w:rFonts w:ascii="Times New Roman" w:hAnsi="Times New Roman"/>
          <w:bCs/>
          <w:sz w:val="27"/>
          <w:szCs w:val="27"/>
          <w:lang w:eastAsia="ru-RU"/>
        </w:rPr>
        <w:t>Росатом</w:t>
      </w:r>
      <w:proofErr w:type="spellEnd"/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3640D5">
        <w:rPr>
          <w:rFonts w:ascii="Times New Roman" w:hAnsi="Times New Roman"/>
          <w:bCs/>
          <w:sz w:val="27"/>
          <w:szCs w:val="27"/>
          <w:lang w:eastAsia="ru-RU"/>
        </w:rPr>
        <w:t>Госкорпорации</w:t>
      </w:r>
      <w:proofErr w:type="spellEnd"/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 «</w:t>
      </w:r>
      <w:proofErr w:type="spellStart"/>
      <w:r w:rsidRPr="003640D5">
        <w:rPr>
          <w:rFonts w:ascii="Times New Roman" w:hAnsi="Times New Roman"/>
          <w:bCs/>
          <w:sz w:val="27"/>
          <w:szCs w:val="27"/>
          <w:lang w:eastAsia="ru-RU"/>
        </w:rPr>
        <w:t>Росатом</w:t>
      </w:r>
      <w:proofErr w:type="spellEnd"/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» (протокол от 07.02.2012 №37) (далее - ЕОСЗ) в его действующей редакции, </w:t>
      </w:r>
      <w:r w:rsidRPr="003640D5">
        <w:rPr>
          <w:rFonts w:ascii="Times New Roman" w:hAnsi="Times New Roman"/>
          <w:spacing w:val="-6"/>
          <w:sz w:val="27"/>
          <w:szCs w:val="27"/>
        </w:rPr>
        <w:t xml:space="preserve">на официальном сайте </w:t>
      </w:r>
      <w:r w:rsidRPr="003640D5">
        <w:rPr>
          <w:rFonts w:ascii="Times New Roman" w:hAnsi="Times New Roman"/>
          <w:sz w:val="27"/>
          <w:szCs w:val="27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9" w:history="1">
        <w:r w:rsidRPr="003640D5">
          <w:rPr>
            <w:rStyle w:val="a3"/>
            <w:rFonts w:ascii="Times New Roman" w:hAnsi="Times New Roman"/>
            <w:sz w:val="27"/>
            <w:szCs w:val="27"/>
          </w:rPr>
          <w:t>http://www</w:t>
        </w:r>
        <w:proofErr w:type="gramEnd"/>
        <w:r w:rsidRPr="003640D5">
          <w:rPr>
            <w:rStyle w:val="a3"/>
            <w:rFonts w:ascii="Times New Roman" w:hAnsi="Times New Roman"/>
            <w:sz w:val="27"/>
            <w:szCs w:val="27"/>
          </w:rPr>
          <w:t>.</w:t>
        </w:r>
        <w:proofErr w:type="gramStart"/>
        <w:r w:rsidRPr="003640D5">
          <w:rPr>
            <w:rStyle w:val="a3"/>
            <w:rFonts w:ascii="Times New Roman" w:hAnsi="Times New Roman"/>
            <w:sz w:val="27"/>
            <w:szCs w:val="27"/>
          </w:rPr>
          <w:t>zakupki.gov.ru</w:t>
        </w:r>
      </w:hyperlink>
      <w:r w:rsidRPr="003640D5">
        <w:rPr>
          <w:rFonts w:ascii="Times New Roman" w:hAnsi="Times New Roman"/>
          <w:sz w:val="27"/>
          <w:szCs w:val="27"/>
        </w:rPr>
        <w:t xml:space="preserve">), 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с использованием функционала ЭТП </w:t>
      </w:r>
      <w:r w:rsidRPr="003640D5">
        <w:rPr>
          <w:rFonts w:ascii="Times New Roman" w:hAnsi="Times New Roman"/>
          <w:sz w:val="27"/>
          <w:szCs w:val="27"/>
        </w:rPr>
        <w:t>Аукционный Конкурсный дом</w:t>
      </w:r>
      <w:r w:rsidRPr="003640D5">
        <w:rPr>
          <w:rFonts w:ascii="Times New Roman" w:hAnsi="Times New Roman"/>
          <w:snapToGrid w:val="0"/>
          <w:sz w:val="27"/>
          <w:szCs w:val="27"/>
        </w:rPr>
        <w:t xml:space="preserve"> </w:t>
      </w:r>
      <w:hyperlink r:id="rId10" w:history="1">
        <w:r w:rsidRPr="003640D5">
          <w:rPr>
            <w:rStyle w:val="a3"/>
            <w:rFonts w:ascii="Times New Roman" w:hAnsi="Times New Roman"/>
            <w:sz w:val="27"/>
            <w:szCs w:val="27"/>
          </w:rPr>
          <w:t>http://www.a-k-d.ru</w:t>
        </w:r>
      </w:hyperlink>
      <w:r w:rsidRPr="003640D5">
        <w:rPr>
          <w:rFonts w:ascii="Times New Roman" w:hAnsi="Times New Roman"/>
          <w:snapToGrid w:val="0"/>
          <w:sz w:val="27"/>
          <w:szCs w:val="27"/>
        </w:rPr>
        <w:t xml:space="preserve"> согласно регламенту её работы.</w:t>
      </w:r>
      <w:proofErr w:type="gramEnd"/>
    </w:p>
    <w:p w:rsidR="007678BD" w:rsidRPr="003640D5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75EB1" w:rsidRPr="003640D5" w:rsidRDefault="009E6D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640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375EB1" w:rsidRPr="003640D5" w:rsidRDefault="00375EB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75EB1" w:rsidRPr="003640D5" w:rsidRDefault="00375EB1" w:rsidP="00375EB1">
      <w:pPr>
        <w:spacing w:after="0"/>
        <w:jc w:val="both"/>
        <w:rPr>
          <w:rFonts w:ascii="Times New Roman" w:hAnsi="Times New Roman" w:cs="Times New Roman"/>
          <w:spacing w:val="-10"/>
          <w:sz w:val="27"/>
          <w:szCs w:val="27"/>
        </w:rPr>
      </w:pPr>
      <w:r w:rsidRPr="003640D5">
        <w:rPr>
          <w:rFonts w:ascii="Times New Roman" w:hAnsi="Times New Roman" w:cs="Times New Roman"/>
          <w:snapToGrid w:val="0"/>
          <w:spacing w:val="-4"/>
          <w:sz w:val="27"/>
          <w:szCs w:val="27"/>
        </w:rPr>
        <w:t xml:space="preserve">Заказчик: </w:t>
      </w:r>
      <w:r w:rsidR="00B717CE" w:rsidRPr="003640D5">
        <w:rPr>
          <w:rFonts w:ascii="Times New Roman" w:eastAsia="Times New Roman" w:hAnsi="Times New Roman"/>
          <w:sz w:val="27"/>
          <w:szCs w:val="27"/>
          <w:lang w:eastAsia="ru-RU"/>
        </w:rPr>
        <w:t>Акционерное общество «</w:t>
      </w:r>
      <w:proofErr w:type="spellStart"/>
      <w:r w:rsidR="00B717CE" w:rsidRPr="003640D5">
        <w:rPr>
          <w:rFonts w:ascii="Times New Roman" w:eastAsia="Times New Roman" w:hAnsi="Times New Roman"/>
          <w:sz w:val="27"/>
          <w:szCs w:val="27"/>
          <w:lang w:eastAsia="ru-RU"/>
        </w:rPr>
        <w:t>Атомэнергопроект</w:t>
      </w:r>
      <w:proofErr w:type="spellEnd"/>
      <w:r w:rsidR="00B717CE" w:rsidRPr="003640D5">
        <w:rPr>
          <w:rFonts w:ascii="Times New Roman" w:eastAsia="Times New Roman" w:hAnsi="Times New Roman"/>
          <w:sz w:val="27"/>
          <w:szCs w:val="27"/>
          <w:lang w:eastAsia="ru-RU"/>
        </w:rPr>
        <w:t>»</w:t>
      </w:r>
      <w:r w:rsidR="00E7536D" w:rsidRPr="003640D5">
        <w:rPr>
          <w:rFonts w:ascii="Times New Roman" w:hAnsi="Times New Roman"/>
          <w:spacing w:val="-6"/>
          <w:sz w:val="27"/>
          <w:szCs w:val="27"/>
        </w:rPr>
        <w:t>.</w:t>
      </w:r>
    </w:p>
    <w:p w:rsidR="00375EB1" w:rsidRPr="003640D5" w:rsidRDefault="00375EB1" w:rsidP="00375EB1">
      <w:pPr>
        <w:spacing w:after="0"/>
        <w:jc w:val="both"/>
        <w:rPr>
          <w:rFonts w:ascii="Times New Roman" w:hAnsi="Times New Roman" w:cs="Times New Roman"/>
          <w:spacing w:val="-10"/>
          <w:sz w:val="27"/>
          <w:szCs w:val="27"/>
        </w:rPr>
      </w:pPr>
    </w:p>
    <w:p w:rsidR="00375EB1" w:rsidRPr="003640D5" w:rsidRDefault="00375EB1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3640D5">
        <w:rPr>
          <w:rFonts w:ascii="Times New Roman" w:hAnsi="Times New Roman" w:cs="Times New Roman"/>
          <w:snapToGrid w:val="0"/>
          <w:sz w:val="27"/>
          <w:szCs w:val="27"/>
        </w:rPr>
        <w:t xml:space="preserve">Организатор </w:t>
      </w:r>
      <w:r w:rsidR="008E736D" w:rsidRPr="003640D5">
        <w:rPr>
          <w:rFonts w:ascii="Times New Roman" w:hAnsi="Times New Roman" w:cs="Times New Roman"/>
          <w:snapToGrid w:val="0"/>
          <w:sz w:val="27"/>
          <w:szCs w:val="27"/>
        </w:rPr>
        <w:t>открытого конкурса</w:t>
      </w:r>
      <w:r w:rsidRPr="003640D5">
        <w:rPr>
          <w:rFonts w:ascii="Times New Roman" w:hAnsi="Times New Roman" w:cs="Times New Roman"/>
          <w:snapToGrid w:val="0"/>
          <w:sz w:val="27"/>
          <w:szCs w:val="27"/>
        </w:rPr>
        <w:t xml:space="preserve">: </w:t>
      </w:r>
      <w:r w:rsidR="00E7536D" w:rsidRPr="003640D5">
        <w:rPr>
          <w:rFonts w:ascii="Times New Roman" w:hAnsi="Times New Roman"/>
          <w:sz w:val="27"/>
          <w:szCs w:val="27"/>
        </w:rPr>
        <w:t>Акционерное общество НИЖЕГОРОДСКАЯ ИНЖИНИРИНГОВАЯ КОМПАНИЯ «АТОМЭНЕРГОПРОЕКТ»</w:t>
      </w:r>
      <w:r w:rsidRPr="003640D5">
        <w:rPr>
          <w:rFonts w:ascii="Times New Roman" w:hAnsi="Times New Roman" w:cs="Times New Roman"/>
          <w:snapToGrid w:val="0"/>
          <w:sz w:val="27"/>
          <w:szCs w:val="27"/>
        </w:rPr>
        <w:t>.</w:t>
      </w:r>
    </w:p>
    <w:p w:rsidR="004F5970" w:rsidRPr="003640D5" w:rsidRDefault="004F5970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</w:p>
    <w:p w:rsidR="004F5970" w:rsidRPr="003640D5" w:rsidRDefault="005A4E16" w:rsidP="004F5970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  <w:r w:rsidRPr="003640D5">
        <w:rPr>
          <w:rFonts w:ascii="Times New Roman" w:eastAsia="Times New Roman" w:hAnsi="Times New Roman"/>
          <w:sz w:val="27"/>
          <w:szCs w:val="27"/>
          <w:lang w:eastAsia="ru-RU"/>
        </w:rPr>
        <w:t xml:space="preserve">Предмет закупки: право заключения договора на </w:t>
      </w:r>
      <w:r w:rsidRPr="003640D5">
        <w:rPr>
          <w:rFonts w:ascii="Times New Roman" w:hAnsi="Times New Roman"/>
          <w:sz w:val="27"/>
          <w:szCs w:val="27"/>
        </w:rPr>
        <w:t>Выполнение работ по теме</w:t>
      </w:r>
      <w:r w:rsidRPr="003640D5">
        <w:rPr>
          <w:sz w:val="27"/>
          <w:szCs w:val="27"/>
        </w:rPr>
        <w:t>: «</w:t>
      </w:r>
      <w:r w:rsidRPr="003640D5">
        <w:rPr>
          <w:rFonts w:ascii="Times New Roman" w:eastAsia="Times New Roman" w:hAnsi="Times New Roman"/>
          <w:sz w:val="27"/>
          <w:szCs w:val="27"/>
          <w:lang w:eastAsia="ru-RU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Pr="003640D5">
        <w:rPr>
          <w:rFonts w:ascii="Times New Roman" w:eastAsia="Times New Roman" w:hAnsi="Times New Roman"/>
          <w:sz w:val="27"/>
          <w:szCs w:val="27"/>
          <w:lang w:eastAsia="ru-RU"/>
        </w:rPr>
        <w:t>Предпроектное</w:t>
      </w:r>
      <w:proofErr w:type="spellEnd"/>
      <w:r w:rsidRPr="003640D5">
        <w:rPr>
          <w:rFonts w:ascii="Times New Roman" w:eastAsia="Times New Roman" w:hAnsi="Times New Roman"/>
          <w:sz w:val="27"/>
          <w:szCs w:val="27"/>
          <w:lang w:eastAsia="ru-RU"/>
        </w:rPr>
        <w:t xml:space="preserve"> обследование. Разработка проектной документации»</w:t>
      </w:r>
      <w:r w:rsidR="00E7536D" w:rsidRPr="003640D5">
        <w:rPr>
          <w:rFonts w:ascii="Times New Roman" w:hAnsi="Times New Roman"/>
          <w:sz w:val="27"/>
          <w:szCs w:val="27"/>
        </w:rPr>
        <w:t>.</w:t>
      </w:r>
    </w:p>
    <w:p w:rsidR="00375EB1" w:rsidRPr="003640D5" w:rsidRDefault="00375EB1" w:rsidP="00375EB1">
      <w:pPr>
        <w:spacing w:after="0"/>
        <w:jc w:val="both"/>
        <w:rPr>
          <w:rFonts w:ascii="Times New Roman" w:hAnsi="Times New Roman" w:cs="Times New Roman"/>
          <w:snapToGrid w:val="0"/>
          <w:sz w:val="27"/>
          <w:szCs w:val="27"/>
        </w:rPr>
      </w:pPr>
    </w:p>
    <w:p w:rsidR="00963F68" w:rsidRPr="003640D5" w:rsidRDefault="00375EB1" w:rsidP="00375EB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3640D5">
        <w:rPr>
          <w:rFonts w:ascii="Times New Roman" w:hAnsi="Times New Roman" w:cs="Times New Roman"/>
          <w:sz w:val="27"/>
          <w:szCs w:val="27"/>
        </w:rPr>
        <w:t xml:space="preserve">Предмет договора: </w:t>
      </w:r>
      <w:r w:rsidR="005A4E16" w:rsidRPr="003640D5">
        <w:rPr>
          <w:rFonts w:ascii="Times New Roman" w:hAnsi="Times New Roman"/>
          <w:sz w:val="27"/>
          <w:szCs w:val="27"/>
        </w:rPr>
        <w:t>Выполнение работ по теме</w:t>
      </w:r>
      <w:r w:rsidR="005A4E16" w:rsidRPr="003640D5">
        <w:rPr>
          <w:sz w:val="27"/>
          <w:szCs w:val="27"/>
        </w:rPr>
        <w:t>: «</w:t>
      </w:r>
      <w:r w:rsidR="005A4E16" w:rsidRPr="003640D5">
        <w:rPr>
          <w:rFonts w:ascii="Times New Roman" w:hAnsi="Times New Roman"/>
          <w:sz w:val="27"/>
          <w:szCs w:val="27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5A4E16" w:rsidRPr="003640D5">
        <w:rPr>
          <w:rFonts w:ascii="Times New Roman" w:hAnsi="Times New Roman"/>
          <w:sz w:val="27"/>
          <w:szCs w:val="27"/>
        </w:rPr>
        <w:t>Предпроектное</w:t>
      </w:r>
      <w:proofErr w:type="spellEnd"/>
      <w:r w:rsidR="005A4E16" w:rsidRPr="003640D5">
        <w:rPr>
          <w:rFonts w:ascii="Times New Roman" w:hAnsi="Times New Roman"/>
          <w:sz w:val="27"/>
          <w:szCs w:val="27"/>
        </w:rPr>
        <w:t xml:space="preserve"> обследование. Разработка проектной документации</w:t>
      </w:r>
      <w:r w:rsidR="005A4E16" w:rsidRPr="003640D5">
        <w:rPr>
          <w:rFonts w:ascii="Times New Roman" w:eastAsia="Times New Roman" w:hAnsi="Times New Roman"/>
          <w:sz w:val="27"/>
          <w:szCs w:val="27"/>
          <w:lang w:eastAsia="ru-RU"/>
        </w:rPr>
        <w:t>»</w:t>
      </w:r>
      <w:r w:rsidR="00E7536D" w:rsidRPr="003640D5">
        <w:rPr>
          <w:rFonts w:ascii="Times New Roman" w:hAnsi="Times New Roman"/>
          <w:sz w:val="27"/>
          <w:szCs w:val="27"/>
        </w:rPr>
        <w:t>.</w:t>
      </w:r>
    </w:p>
    <w:p w:rsidR="00963F68" w:rsidRPr="003640D5" w:rsidRDefault="00963F68" w:rsidP="00963F68">
      <w:pPr>
        <w:spacing w:after="0"/>
        <w:jc w:val="both"/>
        <w:rPr>
          <w:rFonts w:ascii="Times New Roman" w:hAnsi="Times New Roman"/>
          <w:sz w:val="27"/>
          <w:szCs w:val="27"/>
        </w:rPr>
      </w:pPr>
    </w:p>
    <w:p w:rsidR="00963F68" w:rsidRPr="003640D5" w:rsidRDefault="00963F68" w:rsidP="00963F68">
      <w:pPr>
        <w:spacing w:after="0"/>
        <w:jc w:val="both"/>
        <w:rPr>
          <w:rFonts w:ascii="Times New Roman" w:hAnsi="Times New Roman"/>
          <w:sz w:val="27"/>
          <w:szCs w:val="27"/>
        </w:rPr>
      </w:pPr>
      <w:r w:rsidRPr="003640D5">
        <w:rPr>
          <w:rFonts w:ascii="Times New Roman" w:hAnsi="Times New Roman"/>
          <w:sz w:val="27"/>
          <w:szCs w:val="27"/>
        </w:rPr>
        <w:t xml:space="preserve">Срок выполнения работ: </w:t>
      </w:r>
    </w:p>
    <w:p w:rsidR="00963F68" w:rsidRPr="003640D5" w:rsidRDefault="00963F68" w:rsidP="00963F68">
      <w:pPr>
        <w:spacing w:after="0"/>
        <w:jc w:val="both"/>
        <w:rPr>
          <w:rFonts w:ascii="Times New Roman" w:hAnsi="Times New Roman"/>
          <w:sz w:val="27"/>
          <w:szCs w:val="27"/>
        </w:rPr>
      </w:pPr>
      <w:r w:rsidRPr="003640D5">
        <w:rPr>
          <w:rFonts w:ascii="Times New Roman" w:hAnsi="Times New Roman"/>
          <w:sz w:val="27"/>
          <w:szCs w:val="27"/>
        </w:rPr>
        <w:t xml:space="preserve">Начало - </w:t>
      </w:r>
      <w:proofErr w:type="gramStart"/>
      <w:r w:rsidRPr="003640D5">
        <w:rPr>
          <w:rFonts w:ascii="Times New Roman" w:hAnsi="Times New Roman"/>
          <w:sz w:val="27"/>
          <w:szCs w:val="27"/>
        </w:rPr>
        <w:t>с даты подписания</w:t>
      </w:r>
      <w:proofErr w:type="gramEnd"/>
      <w:r w:rsidRPr="003640D5">
        <w:rPr>
          <w:rFonts w:ascii="Times New Roman" w:hAnsi="Times New Roman"/>
          <w:sz w:val="27"/>
          <w:szCs w:val="27"/>
        </w:rPr>
        <w:t xml:space="preserve"> договора обеими сторонами </w:t>
      </w:r>
    </w:p>
    <w:p w:rsidR="007678BD" w:rsidRPr="003640D5" w:rsidRDefault="00963F68" w:rsidP="00963F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3640D5">
        <w:rPr>
          <w:rFonts w:ascii="Times New Roman" w:hAnsi="Times New Roman"/>
          <w:sz w:val="27"/>
          <w:szCs w:val="27"/>
        </w:rPr>
        <w:t>Окончание – 28.02.2016.</w:t>
      </w:r>
      <w:r w:rsidR="009E6DBE" w:rsidRPr="003640D5">
        <w:rPr>
          <w:rFonts w:ascii="Times New Roman" w:hAnsi="Times New Roman"/>
          <w:sz w:val="27"/>
          <w:szCs w:val="27"/>
        </w:rPr>
        <w:t xml:space="preserve"> </w:t>
      </w:r>
    </w:p>
    <w:p w:rsidR="007678BD" w:rsidRPr="003640D5" w:rsidRDefault="007678B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7678BD" w:rsidRPr="003640D5" w:rsidRDefault="009E6DBE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640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</w:t>
      </w:r>
      <w:r w:rsidR="007E0C1E" w:rsidRPr="003640D5">
        <w:rPr>
          <w:rFonts w:ascii="Times New Roman" w:hAnsi="Times New Roman"/>
          <w:sz w:val="27"/>
          <w:szCs w:val="27"/>
        </w:rPr>
        <w:t>22 524 819,40 (Двадцать два миллиона пятьсот двадцать четыре тысячи восемьсот девятнадцать) рублей 40 копеек, включая НДС</w:t>
      </w:r>
      <w:r w:rsidR="00BC1EA9" w:rsidRPr="003640D5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r w:rsidRPr="003640D5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7678BD" w:rsidRPr="003640D5" w:rsidRDefault="007678BD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8B0E75" w:rsidRPr="003640D5" w:rsidRDefault="00375EB1" w:rsidP="00375EB1">
      <w:pPr>
        <w:tabs>
          <w:tab w:val="left" w:pos="252"/>
        </w:tabs>
        <w:spacing w:line="20" w:lineRule="atLeast"/>
        <w:jc w:val="both"/>
        <w:rPr>
          <w:rFonts w:ascii="Times New Roman" w:hAnsi="Times New Roman" w:cs="Times New Roman"/>
          <w:sz w:val="27"/>
          <w:szCs w:val="27"/>
        </w:rPr>
      </w:pPr>
      <w:r w:rsidRPr="003640D5">
        <w:rPr>
          <w:rFonts w:ascii="Times New Roman" w:hAnsi="Times New Roman" w:cs="Times New Roman"/>
          <w:sz w:val="27"/>
          <w:szCs w:val="27"/>
        </w:rPr>
        <w:t xml:space="preserve">Состав и объем работ: все необходимые сведения приведены в Томе 2 </w:t>
      </w:r>
      <w:r w:rsidR="00705611" w:rsidRPr="003640D5">
        <w:rPr>
          <w:rFonts w:ascii="Times New Roman" w:hAnsi="Times New Roman" w:cs="Times New Roman"/>
          <w:sz w:val="27"/>
          <w:szCs w:val="27"/>
        </w:rPr>
        <w:t>закупочной</w:t>
      </w:r>
      <w:r w:rsidRPr="003640D5">
        <w:rPr>
          <w:rFonts w:ascii="Times New Roman" w:hAnsi="Times New Roman" w:cs="Times New Roman"/>
          <w:sz w:val="27"/>
          <w:szCs w:val="27"/>
        </w:rPr>
        <w:t xml:space="preserve"> документации.</w:t>
      </w:r>
    </w:p>
    <w:p w:rsidR="007678BD" w:rsidRPr="003640D5" w:rsidRDefault="00375E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3640D5">
        <w:rPr>
          <w:rFonts w:ascii="Times New Roman" w:hAnsi="Times New Roman" w:cs="Times New Roman"/>
          <w:sz w:val="27"/>
          <w:szCs w:val="27"/>
        </w:rPr>
        <w:t xml:space="preserve">Извещение о проведении </w:t>
      </w:r>
      <w:r w:rsidR="008E736D" w:rsidRPr="003640D5">
        <w:rPr>
          <w:rFonts w:ascii="Times New Roman" w:hAnsi="Times New Roman" w:cs="Times New Roman"/>
          <w:sz w:val="27"/>
          <w:szCs w:val="27"/>
        </w:rPr>
        <w:t>открытого конкурса</w:t>
      </w:r>
      <w:r w:rsidRPr="003640D5">
        <w:rPr>
          <w:rFonts w:ascii="Times New Roman" w:hAnsi="Times New Roman" w:cs="Times New Roman"/>
          <w:sz w:val="27"/>
          <w:szCs w:val="27"/>
        </w:rPr>
        <w:t xml:space="preserve"> и документация по </w:t>
      </w:r>
      <w:r w:rsidR="008E736D" w:rsidRPr="003640D5">
        <w:rPr>
          <w:rFonts w:ascii="Times New Roman" w:hAnsi="Times New Roman" w:cs="Times New Roman"/>
          <w:sz w:val="27"/>
          <w:szCs w:val="27"/>
        </w:rPr>
        <w:t>открытому конкурсу</w:t>
      </w:r>
      <w:r w:rsidRPr="003640D5">
        <w:rPr>
          <w:rFonts w:ascii="Times New Roman" w:hAnsi="Times New Roman" w:cs="Times New Roman"/>
          <w:sz w:val="27"/>
          <w:szCs w:val="27"/>
        </w:rPr>
        <w:t xml:space="preserve"> опубликованы </w:t>
      </w:r>
      <w:r w:rsidR="007D33D7" w:rsidRPr="003640D5">
        <w:rPr>
          <w:rFonts w:ascii="Times New Roman" w:hAnsi="Times New Roman" w:cs="Times New Roman"/>
          <w:sz w:val="27"/>
          <w:szCs w:val="27"/>
        </w:rPr>
        <w:t>«</w:t>
      </w:r>
      <w:r w:rsidR="00E42AD6" w:rsidRPr="003640D5">
        <w:rPr>
          <w:rFonts w:ascii="Times New Roman" w:hAnsi="Times New Roman" w:cs="Times New Roman"/>
          <w:sz w:val="27"/>
          <w:szCs w:val="27"/>
        </w:rPr>
        <w:t>1</w:t>
      </w:r>
      <w:r w:rsidR="00410DD2" w:rsidRPr="003640D5">
        <w:rPr>
          <w:rFonts w:ascii="Times New Roman" w:hAnsi="Times New Roman" w:cs="Times New Roman"/>
          <w:sz w:val="27"/>
          <w:szCs w:val="27"/>
        </w:rPr>
        <w:t>6</w:t>
      </w:r>
      <w:r w:rsidRPr="003640D5">
        <w:rPr>
          <w:rFonts w:ascii="Times New Roman" w:hAnsi="Times New Roman" w:cs="Times New Roman"/>
          <w:sz w:val="27"/>
          <w:szCs w:val="27"/>
        </w:rPr>
        <w:t xml:space="preserve">» </w:t>
      </w:r>
      <w:r w:rsidR="00410DD2" w:rsidRPr="003640D5">
        <w:rPr>
          <w:rFonts w:ascii="Times New Roman" w:hAnsi="Times New Roman" w:cs="Times New Roman"/>
          <w:sz w:val="27"/>
          <w:szCs w:val="27"/>
        </w:rPr>
        <w:t>ноября</w:t>
      </w:r>
      <w:r w:rsidRPr="003640D5">
        <w:rPr>
          <w:rFonts w:ascii="Times New Roman" w:hAnsi="Times New Roman" w:cs="Times New Roman"/>
          <w:sz w:val="27"/>
          <w:szCs w:val="27"/>
        </w:rPr>
        <w:t xml:space="preserve"> 2015 г.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11" w:history="1">
        <w:r w:rsidRPr="003640D5">
          <w:rPr>
            <w:rStyle w:val="a3"/>
            <w:rFonts w:ascii="Times New Roman" w:hAnsi="Times New Roman" w:cs="Times New Roman"/>
            <w:sz w:val="27"/>
            <w:szCs w:val="27"/>
          </w:rPr>
          <w:t>http://www.zakupki.gov.ru</w:t>
        </w:r>
      </w:hyperlink>
      <w:r w:rsidRPr="003640D5">
        <w:rPr>
          <w:rFonts w:ascii="Times New Roman" w:hAnsi="Times New Roman" w:cs="Times New Roman"/>
          <w:sz w:val="27"/>
          <w:szCs w:val="27"/>
        </w:rPr>
        <w:t>), закупка № </w:t>
      </w:r>
      <w:r w:rsidR="00410DD2" w:rsidRPr="003640D5">
        <w:rPr>
          <w:rFonts w:ascii="Times New Roman" w:hAnsi="Times New Roman" w:cs="Times New Roman"/>
          <w:sz w:val="27"/>
          <w:szCs w:val="27"/>
        </w:rPr>
        <w:t>31502962506</w:t>
      </w:r>
      <w:r w:rsidRPr="003640D5">
        <w:rPr>
          <w:rFonts w:ascii="Times New Roman" w:hAnsi="Times New Roman" w:cs="Times New Roman"/>
          <w:sz w:val="27"/>
          <w:szCs w:val="27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Pr="003640D5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3640D5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3640D5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3640D5">
        <w:rPr>
          <w:rFonts w:ascii="Times New Roman" w:hAnsi="Times New Roman" w:cs="Times New Roman"/>
          <w:sz w:val="27"/>
          <w:szCs w:val="27"/>
        </w:rPr>
        <w:t xml:space="preserve">» </w:t>
      </w:r>
      <w:hyperlink r:id="rId12" w:history="1">
        <w:r w:rsidRPr="003640D5">
          <w:rPr>
            <w:rStyle w:val="a3"/>
            <w:rFonts w:ascii="Times New Roman" w:hAnsi="Times New Roman" w:cs="Times New Roman"/>
            <w:sz w:val="27"/>
            <w:szCs w:val="27"/>
          </w:rPr>
          <w:t>http://zakupki.rosatom</w:t>
        </w:r>
        <w:proofErr w:type="gramEnd"/>
        <w:r w:rsidRPr="003640D5">
          <w:rPr>
            <w:rStyle w:val="a3"/>
            <w:rFonts w:ascii="Times New Roman" w:hAnsi="Times New Roman" w:cs="Times New Roman"/>
            <w:sz w:val="27"/>
            <w:szCs w:val="27"/>
          </w:rPr>
          <w:t>.ru</w:t>
        </w:r>
      </w:hyperlink>
      <w:r w:rsidRPr="003640D5">
        <w:rPr>
          <w:rFonts w:ascii="Times New Roman" w:hAnsi="Times New Roman" w:cs="Times New Roman"/>
          <w:sz w:val="27"/>
          <w:szCs w:val="27"/>
        </w:rPr>
        <w:t xml:space="preserve">, закупка </w:t>
      </w:r>
      <w:r w:rsidRPr="003640D5">
        <w:rPr>
          <w:rFonts w:ascii="Times New Roman" w:hAnsi="Times New Roman" w:cs="Times New Roman"/>
          <w:color w:val="000000"/>
          <w:sz w:val="27"/>
          <w:szCs w:val="27"/>
          <w:lang w:eastAsia="ru-RU"/>
        </w:rPr>
        <w:t>№ </w:t>
      </w:r>
      <w:r w:rsidR="00410DD2" w:rsidRPr="003640D5">
        <w:rPr>
          <w:rFonts w:ascii="Times New Roman" w:hAnsi="Times New Roman" w:cs="Times New Roman"/>
          <w:sz w:val="27"/>
          <w:szCs w:val="27"/>
        </w:rPr>
        <w:t>151116/0528/951</w:t>
      </w:r>
      <w:r w:rsidRPr="003640D5">
        <w:rPr>
          <w:rFonts w:ascii="Times New Roman" w:hAnsi="Times New Roman" w:cs="Times New Roman"/>
          <w:sz w:val="27"/>
          <w:szCs w:val="27"/>
        </w:rPr>
        <w:t>, на ЭТП</w:t>
      </w:r>
      <w:r w:rsidRPr="003640D5">
        <w:rPr>
          <w:rFonts w:ascii="Times New Roman" w:hAnsi="Times New Roman" w:cs="Times New Roman"/>
          <w:snapToGrid w:val="0"/>
          <w:sz w:val="27"/>
          <w:szCs w:val="27"/>
        </w:rPr>
        <w:t xml:space="preserve"> </w:t>
      </w:r>
      <w:r w:rsidR="00410DD2" w:rsidRPr="003640D5">
        <w:rPr>
          <w:rFonts w:ascii="Times New Roman" w:hAnsi="Times New Roman" w:cs="Times New Roman"/>
          <w:sz w:val="27"/>
          <w:szCs w:val="27"/>
        </w:rPr>
        <w:t xml:space="preserve">Аукционный Конкурсный Дом  </w:t>
      </w:r>
      <w:hyperlink r:id="rId13" w:history="1">
        <w:hyperlink r:id="rId14" w:history="1">
          <w:r w:rsidR="00410DD2" w:rsidRPr="003640D5">
            <w:rPr>
              <w:rFonts w:ascii="Times New Roman" w:hAnsi="Times New Roman" w:cs="Times New Roman"/>
              <w:color w:val="0000FF"/>
              <w:sz w:val="27"/>
              <w:szCs w:val="27"/>
            </w:rPr>
            <w:t>www.a-k-d.ru</w:t>
          </w:r>
        </w:hyperlink>
      </w:hyperlink>
      <w:r w:rsidRPr="003640D5">
        <w:rPr>
          <w:rFonts w:ascii="Times New Roman" w:hAnsi="Times New Roman" w:cs="Times New Roman"/>
          <w:sz w:val="27"/>
          <w:szCs w:val="27"/>
        </w:rPr>
        <w:t>, закупка №</w:t>
      </w:r>
      <w:r w:rsidR="00410DD2" w:rsidRPr="003640D5">
        <w:rPr>
          <w:rFonts w:ascii="Times New Roman" w:hAnsi="Times New Roman" w:cs="Times New Roman"/>
          <w:sz w:val="27"/>
          <w:szCs w:val="27"/>
        </w:rPr>
        <w:t xml:space="preserve"> C021390</w:t>
      </w:r>
      <w:r w:rsidRPr="003640D5">
        <w:rPr>
          <w:rFonts w:ascii="Times New Roman" w:hAnsi="Times New Roman" w:cs="Times New Roman"/>
          <w:sz w:val="27"/>
          <w:szCs w:val="27"/>
        </w:rPr>
        <w:t>.</w:t>
      </w:r>
    </w:p>
    <w:p w:rsidR="007678BD" w:rsidRPr="003640D5" w:rsidRDefault="007678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817DC" w:rsidRPr="003640D5" w:rsidRDefault="00F817DC" w:rsidP="00F817DC">
      <w:pPr>
        <w:pStyle w:val="ab"/>
        <w:widowControl w:val="0"/>
        <w:jc w:val="both"/>
        <w:rPr>
          <w:bCs/>
          <w:sz w:val="27"/>
          <w:szCs w:val="27"/>
        </w:rPr>
      </w:pPr>
      <w:r w:rsidRPr="003640D5">
        <w:rPr>
          <w:bCs/>
          <w:sz w:val="27"/>
          <w:szCs w:val="27"/>
        </w:rPr>
        <w:t>Заседание закупочной комиссии проводится в 11:00 (время московское) «11» декабря  2015 года, по адресу: 127434, г. Москва, Дмитровское шоссе, д. 2, стр.1.</w:t>
      </w:r>
    </w:p>
    <w:p w:rsidR="00F817DC" w:rsidRPr="003640D5" w:rsidRDefault="00F817DC" w:rsidP="003772B4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sz w:val="27"/>
          <w:szCs w:val="27"/>
        </w:rPr>
      </w:pPr>
      <w:r w:rsidRPr="003640D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3640D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F817DC" w:rsidRPr="003640D5" w:rsidTr="0068072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DC" w:rsidRPr="003640D5" w:rsidRDefault="00F817DC" w:rsidP="003772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DC" w:rsidRPr="003640D5" w:rsidRDefault="00F817DC" w:rsidP="003772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817DC" w:rsidRPr="003640D5" w:rsidTr="00680724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DC" w:rsidRPr="003640D5" w:rsidRDefault="00F817DC" w:rsidP="0068072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817DC" w:rsidRPr="003640D5" w:rsidTr="00680724">
        <w:trPr>
          <w:trHeight w:val="66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Пасынков Е.Е.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заместитель директора по проектированию АЭС с канальными реакторами АО «</w:t>
            </w:r>
            <w:proofErr w:type="spellStart"/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Атомэнергопроект</w:t>
            </w:r>
            <w:proofErr w:type="spellEnd"/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»</w:t>
            </w:r>
          </w:p>
        </w:tc>
      </w:tr>
      <w:tr w:rsidR="00F817DC" w:rsidRPr="003640D5" w:rsidTr="00680724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DC" w:rsidRPr="003640D5" w:rsidRDefault="00F817DC" w:rsidP="00680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817DC" w:rsidRPr="003640D5" w:rsidTr="00680724">
        <w:trPr>
          <w:trHeight w:val="49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Фатеев Д.В.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 xml:space="preserve">главный инженер проекта </w:t>
            </w:r>
            <w:r w:rsidRPr="003640D5">
              <w:rPr>
                <w:rFonts w:ascii="Times New Roman" w:hAnsi="Times New Roman"/>
                <w:sz w:val="27"/>
                <w:szCs w:val="27"/>
              </w:rPr>
              <w:t>АО «</w:t>
            </w:r>
            <w:proofErr w:type="spellStart"/>
            <w:r w:rsidRPr="003640D5">
              <w:rPr>
                <w:rFonts w:ascii="Times New Roman" w:hAnsi="Times New Roman"/>
                <w:sz w:val="27"/>
                <w:szCs w:val="27"/>
              </w:rPr>
              <w:t>Атомэнергопроект</w:t>
            </w:r>
            <w:proofErr w:type="spellEnd"/>
            <w:r w:rsidRPr="003640D5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F817DC" w:rsidRPr="003640D5" w:rsidTr="00680724">
        <w:trPr>
          <w:trHeight w:val="46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sz w:val="27"/>
                <w:szCs w:val="27"/>
              </w:rPr>
              <w:t>Колотовкин С.А.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/>
                <w:sz w:val="27"/>
                <w:szCs w:val="27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F817DC" w:rsidRPr="003640D5" w:rsidTr="00680724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7DC" w:rsidRPr="003640D5" w:rsidRDefault="00F817DC" w:rsidP="006807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817DC" w:rsidRPr="003640D5" w:rsidTr="0068072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/>
                <w:sz w:val="27"/>
                <w:szCs w:val="27"/>
              </w:rPr>
              <w:t>Ртищева Н.И.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7DC" w:rsidRPr="003640D5" w:rsidRDefault="00F817DC" w:rsidP="00680724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</w:t>
            </w:r>
            <w:proofErr w:type="gramStart"/>
            <w:r w:rsidRPr="003640D5">
              <w:rPr>
                <w:rFonts w:ascii="Times New Roman" w:hAnsi="Times New Roman"/>
                <w:color w:val="000000"/>
                <w:sz w:val="27"/>
                <w:szCs w:val="27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3640D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и сопровождения договорной работы АО «НИАЭП»</w:t>
            </w:r>
          </w:p>
        </w:tc>
      </w:tr>
    </w:tbl>
    <w:p w:rsidR="00F817DC" w:rsidRPr="003640D5" w:rsidRDefault="00F817DC" w:rsidP="00F817DC">
      <w:pPr>
        <w:rPr>
          <w:rFonts w:ascii="Times New Roman" w:hAnsi="Times New Roman"/>
          <w:sz w:val="27"/>
          <w:szCs w:val="27"/>
        </w:rPr>
      </w:pPr>
      <w:r w:rsidRPr="003640D5">
        <w:rPr>
          <w:rFonts w:ascii="Times New Roman" w:hAnsi="Times New Roman"/>
          <w:sz w:val="27"/>
          <w:szCs w:val="27"/>
        </w:rPr>
        <w:t>Кворум имеется. Заседание правомочно.</w:t>
      </w:r>
    </w:p>
    <w:p w:rsidR="00F817DC" w:rsidRDefault="00F817DC" w:rsidP="00F817DC">
      <w:pPr>
        <w:numPr>
          <w:ilvl w:val="0"/>
          <w:numId w:val="2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7"/>
          <w:szCs w:val="27"/>
          <w:lang w:eastAsia="ru-RU"/>
        </w:rPr>
      </w:pP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Согласно протоколу открытия доступа к заявкам на участие в </w:t>
      </w:r>
      <w:r w:rsidR="003640D5" w:rsidRPr="003640D5">
        <w:rPr>
          <w:rFonts w:ascii="Times New Roman" w:hAnsi="Times New Roman"/>
          <w:bCs/>
          <w:sz w:val="27"/>
          <w:szCs w:val="27"/>
          <w:lang w:eastAsia="ru-RU"/>
        </w:rPr>
        <w:t>открытом конкурсе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 от «</w:t>
      </w:r>
      <w:r w:rsidR="003640D5" w:rsidRPr="003640D5">
        <w:rPr>
          <w:rFonts w:ascii="Times New Roman" w:hAnsi="Times New Roman"/>
          <w:bCs/>
          <w:sz w:val="27"/>
          <w:szCs w:val="27"/>
          <w:lang w:eastAsia="ru-RU"/>
        </w:rPr>
        <w:t>08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» </w:t>
      </w:r>
      <w:r w:rsidR="003640D5" w:rsidRPr="003640D5">
        <w:rPr>
          <w:rFonts w:ascii="Times New Roman" w:hAnsi="Times New Roman"/>
          <w:bCs/>
          <w:sz w:val="27"/>
          <w:szCs w:val="27"/>
          <w:lang w:eastAsia="ru-RU"/>
        </w:rPr>
        <w:t>декабря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 2015 г. № 7453-</w:t>
      </w:r>
      <w:r w:rsidR="003640D5" w:rsidRPr="003640D5">
        <w:rPr>
          <w:rFonts w:ascii="Times New Roman" w:hAnsi="Times New Roman"/>
          <w:bCs/>
          <w:sz w:val="27"/>
          <w:szCs w:val="27"/>
          <w:lang w:eastAsia="ru-RU"/>
        </w:rPr>
        <w:t>275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-КУР-15-ПВ были поданы заявки на участие в </w:t>
      </w:r>
      <w:r w:rsidR="00312115">
        <w:rPr>
          <w:rFonts w:ascii="Times New Roman" w:hAnsi="Times New Roman"/>
          <w:bCs/>
          <w:sz w:val="27"/>
          <w:szCs w:val="27"/>
        </w:rPr>
        <w:t>открытом конкурсе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 xml:space="preserve"> следующими участниками </w:t>
      </w:r>
      <w:r w:rsidR="003640D5" w:rsidRPr="003640D5">
        <w:rPr>
          <w:rFonts w:ascii="Times New Roman" w:hAnsi="Times New Roman"/>
          <w:bCs/>
          <w:sz w:val="27"/>
          <w:szCs w:val="27"/>
        </w:rPr>
        <w:t>открытого конкурса</w:t>
      </w:r>
      <w:r w:rsidRPr="003640D5">
        <w:rPr>
          <w:rFonts w:ascii="Times New Roman" w:hAnsi="Times New Roman"/>
          <w:bCs/>
          <w:sz w:val="27"/>
          <w:szCs w:val="27"/>
          <w:lang w:eastAsia="ru-RU"/>
        </w:rPr>
        <w:t>:</w:t>
      </w:r>
    </w:p>
    <w:tbl>
      <w:tblPr>
        <w:tblW w:w="5056" w:type="pct"/>
        <w:jc w:val="center"/>
        <w:tblInd w:w="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3"/>
        <w:gridCol w:w="2319"/>
        <w:gridCol w:w="1996"/>
        <w:gridCol w:w="4346"/>
      </w:tblGrid>
      <w:tr w:rsidR="005F209C" w:rsidRPr="00241D0D" w:rsidTr="00E35821">
        <w:trPr>
          <w:trHeight w:val="521"/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7398C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E736D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</w:t>
            </w:r>
            <w:r w:rsidR="008E73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E736D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Адрес участника </w:t>
            </w:r>
            <w:r w:rsidR="008E736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открытого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241D0D" w:rsidRDefault="005F209C" w:rsidP="0087398C">
            <w:pPr>
              <w:spacing w:after="0"/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Условия исполнения договора, </w:t>
            </w:r>
          </w:p>
          <w:p w:rsidR="005F209C" w:rsidRPr="00241D0D" w:rsidRDefault="005F209C" w:rsidP="0087398C">
            <w:pPr>
              <w:ind w:left="61" w:right="6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указанные</w:t>
            </w:r>
            <w:proofErr w:type="gramEnd"/>
            <w:r w:rsidRPr="00241D0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 заявке</w:t>
            </w:r>
          </w:p>
        </w:tc>
      </w:tr>
      <w:tr w:rsidR="005F209C" w:rsidRPr="00241D0D" w:rsidTr="00E35821">
        <w:trPr>
          <w:trHeight w:val="1765"/>
          <w:jc w:val="center"/>
        </w:trPr>
        <w:tc>
          <w:tcPr>
            <w:tcW w:w="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B11FCC" w:rsidP="00AE2238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B11FCC">
              <w:rPr>
                <w:rFonts w:ascii="Times New Roman" w:hAnsi="Times New Roman" w:cs="Times New Roman"/>
              </w:rPr>
              <w:t>0336_C021390</w:t>
            </w:r>
          </w:p>
        </w:tc>
        <w:tc>
          <w:tcPr>
            <w:tcW w:w="11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11FCC" w:rsidRPr="00B11FCC" w:rsidRDefault="00B11FCC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B11FCC">
              <w:rPr>
                <w:rFonts w:ascii="Times New Roman" w:hAnsi="Times New Roman" w:cs="Times New Roman"/>
              </w:rPr>
              <w:t>АО «ЦПТИ»</w:t>
            </w:r>
          </w:p>
          <w:p w:rsidR="005F209C" w:rsidRPr="00F54A58" w:rsidRDefault="005F209C" w:rsidP="00E2548F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ИНН </w:t>
            </w:r>
            <w:bookmarkStart w:id="0" w:name="_GoBack"/>
            <w:bookmarkEnd w:id="0"/>
            <w:r w:rsidR="00B11FCC" w:rsidRPr="00B11FCC">
              <w:rPr>
                <w:rFonts w:ascii="Times New Roman" w:hAnsi="Times New Roman" w:cs="Times New Roman"/>
              </w:rPr>
              <w:t>7724779465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B11FCC" w:rsidP="0019096E">
            <w:pPr>
              <w:ind w:left="61" w:right="69"/>
              <w:jc w:val="center"/>
              <w:rPr>
                <w:rFonts w:ascii="Times New Roman" w:hAnsi="Times New Roman" w:cs="Times New Roman"/>
              </w:rPr>
            </w:pPr>
            <w:r w:rsidRPr="00B11FCC">
              <w:rPr>
                <w:rFonts w:ascii="Times New Roman" w:hAnsi="Times New Roman" w:cs="Times New Roman"/>
              </w:rPr>
              <w:t xml:space="preserve">115409, Россия, г. Москва, Каширское шоссе, 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209C" w:rsidRPr="00F54A58" w:rsidRDefault="005F209C" w:rsidP="0087398C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89602E">
              <w:rPr>
                <w:rFonts w:ascii="Times New Roman" w:hAnsi="Times New Roman" w:cs="Times New Roman"/>
              </w:rPr>
              <w:t>18 498 860,00</w:t>
            </w:r>
            <w:r w:rsidR="00860905" w:rsidRPr="00F54A58">
              <w:rPr>
                <w:rFonts w:ascii="Times New Roman" w:hAnsi="Times New Roman" w:cs="Times New Roman"/>
              </w:rPr>
              <w:t xml:space="preserve"> (</w:t>
            </w:r>
            <w:r w:rsidR="0089602E">
              <w:rPr>
                <w:rFonts w:ascii="Times New Roman" w:hAnsi="Times New Roman" w:cs="Times New Roman"/>
              </w:rPr>
              <w:t xml:space="preserve">Восемнадцать миллионов четыреста девяносто восемь тысяч восемьсот шестьдесят) </w:t>
            </w:r>
            <w:r w:rsidR="00120AFD">
              <w:rPr>
                <w:rFonts w:ascii="Times New Roman" w:hAnsi="Times New Roman" w:cs="Times New Roman"/>
              </w:rPr>
              <w:t>рубл</w:t>
            </w:r>
            <w:r w:rsidR="0089602E">
              <w:rPr>
                <w:rFonts w:ascii="Times New Roman" w:hAnsi="Times New Roman" w:cs="Times New Roman"/>
              </w:rPr>
              <w:t>ей</w:t>
            </w:r>
            <w:r w:rsidR="00120AFD">
              <w:rPr>
                <w:rFonts w:ascii="Times New Roman" w:hAnsi="Times New Roman" w:cs="Times New Roman"/>
              </w:rPr>
              <w:t xml:space="preserve"> </w:t>
            </w:r>
            <w:r w:rsidR="0089602E">
              <w:rPr>
                <w:rFonts w:ascii="Times New Roman" w:hAnsi="Times New Roman" w:cs="Times New Roman"/>
              </w:rPr>
              <w:t>00</w:t>
            </w:r>
            <w:r w:rsidR="00860905" w:rsidRPr="00F54A58">
              <w:rPr>
                <w:rFonts w:ascii="Times New Roman" w:hAnsi="Times New Roman" w:cs="Times New Roman"/>
              </w:rPr>
              <w:t xml:space="preserve"> копе</w:t>
            </w:r>
            <w:r w:rsidR="00C05443">
              <w:rPr>
                <w:rFonts w:ascii="Times New Roman" w:hAnsi="Times New Roman" w:cs="Times New Roman"/>
              </w:rPr>
              <w:t>е</w:t>
            </w:r>
            <w:r w:rsidR="00860905" w:rsidRPr="00F54A58">
              <w:rPr>
                <w:rFonts w:ascii="Times New Roman" w:hAnsi="Times New Roman" w:cs="Times New Roman"/>
              </w:rPr>
              <w:t>к</w:t>
            </w:r>
            <w:r w:rsidRPr="00F54A58">
              <w:rPr>
                <w:rFonts w:ascii="Times New Roman" w:hAnsi="Times New Roman" w:cs="Times New Roman"/>
              </w:rPr>
              <w:t>, включая НДС;</w:t>
            </w:r>
          </w:p>
          <w:p w:rsidR="005F209C" w:rsidRPr="00F54A58" w:rsidRDefault="005F209C" w:rsidP="00E35821">
            <w:pPr>
              <w:ind w:left="143" w:right="128"/>
              <w:jc w:val="center"/>
              <w:rPr>
                <w:rFonts w:ascii="Times New Roman" w:hAnsi="Times New Roman" w:cs="Times New Roman"/>
              </w:rPr>
            </w:pPr>
            <w:r w:rsidRPr="00F54A58">
              <w:rPr>
                <w:rFonts w:ascii="Times New Roman" w:hAnsi="Times New Roman" w:cs="Times New Roman"/>
              </w:rPr>
              <w:t xml:space="preserve">Цена заявки: </w:t>
            </w:r>
            <w:r w:rsidR="00E35821">
              <w:rPr>
                <w:rFonts w:ascii="Times New Roman" w:hAnsi="Times New Roman" w:cs="Times New Roman"/>
              </w:rPr>
              <w:t>15 677 000,00</w:t>
            </w:r>
            <w:r w:rsidR="000C4C1F" w:rsidRPr="00F54A58">
              <w:rPr>
                <w:rFonts w:ascii="Times New Roman" w:hAnsi="Times New Roman" w:cs="Times New Roman"/>
              </w:rPr>
              <w:t xml:space="preserve"> (</w:t>
            </w:r>
            <w:r w:rsidR="00E35821">
              <w:rPr>
                <w:rFonts w:ascii="Times New Roman" w:hAnsi="Times New Roman" w:cs="Times New Roman"/>
              </w:rPr>
              <w:t>Пятнадцать миллионов шестьсот семьдесят семь</w:t>
            </w:r>
            <w:r w:rsidR="00305A16">
              <w:rPr>
                <w:rFonts w:ascii="Times New Roman" w:hAnsi="Times New Roman" w:cs="Times New Roman"/>
              </w:rPr>
              <w:t xml:space="preserve"> тысяч</w:t>
            </w:r>
            <w:r w:rsidR="000C4C1F" w:rsidRPr="00F54A58">
              <w:rPr>
                <w:rFonts w:ascii="Times New Roman" w:hAnsi="Times New Roman" w:cs="Times New Roman"/>
              </w:rPr>
              <w:t>) рубл</w:t>
            </w:r>
            <w:r w:rsidR="00E35821">
              <w:rPr>
                <w:rFonts w:ascii="Times New Roman" w:hAnsi="Times New Roman" w:cs="Times New Roman"/>
              </w:rPr>
              <w:t>ей</w:t>
            </w:r>
            <w:r w:rsidR="000C4C1F" w:rsidRPr="00F54A58">
              <w:rPr>
                <w:rFonts w:ascii="Times New Roman" w:hAnsi="Times New Roman" w:cs="Times New Roman"/>
              </w:rPr>
              <w:t xml:space="preserve"> 00 копеек</w:t>
            </w:r>
            <w:r w:rsidRPr="00F54A58">
              <w:rPr>
                <w:rFonts w:ascii="Times New Roman" w:hAnsi="Times New Roman" w:cs="Times New Roman"/>
              </w:rPr>
              <w:t>, без учета НДС.</w:t>
            </w:r>
          </w:p>
        </w:tc>
      </w:tr>
    </w:tbl>
    <w:p w:rsidR="00AF3B1D" w:rsidRDefault="00AF3B1D" w:rsidP="005A3914">
      <w:pPr>
        <w:ind w:left="61" w:right="69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</w:p>
    <w:p w:rsidR="0040562B" w:rsidRPr="000831E7" w:rsidRDefault="0040562B" w:rsidP="0040562B">
      <w:pPr>
        <w:pStyle w:val="af1"/>
        <w:numPr>
          <w:ilvl w:val="0"/>
          <w:numId w:val="5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результатам рассмотрения заявок на участие в </w:t>
      </w:r>
      <w:r>
        <w:rPr>
          <w:rFonts w:ascii="Times New Roman" w:hAnsi="Times New Roman"/>
          <w:bCs/>
          <w:sz w:val="28"/>
          <w:szCs w:val="28"/>
          <w:lang w:eastAsia="ru-RU"/>
        </w:rPr>
        <w:t>открытом конкурсе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40562B" w:rsidRDefault="0040562B" w:rsidP="0040562B">
      <w:pPr>
        <w:pStyle w:val="ab"/>
        <w:widowControl w:val="0"/>
        <w:numPr>
          <w:ilvl w:val="1"/>
          <w:numId w:val="5"/>
        </w:numPr>
        <w:tabs>
          <w:tab w:val="left" w:pos="426"/>
        </w:tabs>
        <w:spacing w:after="0"/>
        <w:ind w:left="-142" w:firstLine="0"/>
        <w:jc w:val="both"/>
        <w:rPr>
          <w:sz w:val="28"/>
          <w:szCs w:val="28"/>
        </w:rPr>
      </w:pPr>
      <w:r w:rsidRPr="008E56E4">
        <w:rPr>
          <w:sz w:val="28"/>
          <w:szCs w:val="28"/>
        </w:rPr>
        <w:t xml:space="preserve">Допустить к дальнейшему участию в открытом </w:t>
      </w:r>
      <w:r w:rsidR="005E35DE">
        <w:rPr>
          <w:bCs/>
          <w:sz w:val="28"/>
          <w:szCs w:val="28"/>
        </w:rPr>
        <w:t>конкурсе</w:t>
      </w:r>
      <w:r w:rsidRPr="008E56E4">
        <w:rPr>
          <w:sz w:val="28"/>
          <w:szCs w:val="28"/>
        </w:rPr>
        <w:t xml:space="preserve"> следующих участников, отвечающих требованиям закупочной документации и подавших заявки на участие в открытом </w:t>
      </w:r>
      <w:r w:rsidR="005E35DE">
        <w:rPr>
          <w:bCs/>
          <w:sz w:val="28"/>
          <w:szCs w:val="28"/>
        </w:rPr>
        <w:t>конкурсе</w:t>
      </w:r>
      <w:r w:rsidRPr="008E56E4">
        <w:rPr>
          <w:sz w:val="28"/>
          <w:szCs w:val="28"/>
        </w:rPr>
        <w:t>, отвечающие требованиям закупочной документации</w:t>
      </w:r>
      <w:r>
        <w:rPr>
          <w:sz w:val="28"/>
          <w:szCs w:val="28"/>
        </w:rPr>
        <w:t>:</w:t>
      </w:r>
    </w:p>
    <w:p w:rsidR="0040562B" w:rsidRPr="005E35DE" w:rsidRDefault="005E35DE" w:rsidP="0040562B">
      <w:pPr>
        <w:pStyle w:val="af1"/>
        <w:numPr>
          <w:ilvl w:val="2"/>
          <w:numId w:val="6"/>
        </w:numPr>
        <w:tabs>
          <w:tab w:val="left" w:pos="284"/>
        </w:tabs>
        <w:spacing w:after="0" w:line="240" w:lineRule="auto"/>
        <w:ind w:right="-2" w:hanging="862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5DE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«ЦПТИ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0562B" w:rsidRDefault="0040562B" w:rsidP="0040562B">
      <w:pPr>
        <w:pStyle w:val="af1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40562B" w:rsidRPr="00A8586F" w:rsidRDefault="0040562B" w:rsidP="0040562B">
      <w:pPr>
        <w:pStyle w:val="af1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0632B7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</w:t>
      </w:r>
      <w:r w:rsidR="00E96F1D">
        <w:rPr>
          <w:rFonts w:ascii="Times New Roman" w:hAnsi="Times New Roman"/>
          <w:bCs/>
          <w:sz w:val="28"/>
          <w:szCs w:val="28"/>
          <w:lang w:eastAsia="ru-RU"/>
        </w:rPr>
        <w:t>открытого конкурса</w:t>
      </w:r>
      <w:r w:rsidRPr="000632B7">
        <w:rPr>
          <w:rFonts w:ascii="Times New Roman" w:hAnsi="Times New Roman"/>
          <w:bCs/>
          <w:sz w:val="28"/>
          <w:szCs w:val="28"/>
          <w:lang w:eastAsia="ru-RU"/>
        </w:rPr>
        <w:t xml:space="preserve"> и поданная им заявка по лоту </w:t>
      </w:r>
      <w:r w:rsidR="00542D33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680724"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7453-275-КУР-15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680724" w:rsidRPr="00A8586F">
        <w:rPr>
          <w:rFonts w:ascii="Times New Roman" w:hAnsi="Times New Roman"/>
          <w:bCs/>
          <w:sz w:val="28"/>
          <w:szCs w:val="28"/>
          <w:lang w:eastAsia="ru-RU"/>
        </w:rPr>
        <w:t>Предпроектное</w:t>
      </w:r>
      <w:proofErr w:type="spellEnd"/>
      <w:r w:rsidR="00680724"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 обследование. Разработка проектной документации»</w:t>
      </w:r>
      <w:r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 были признаны соответствующими условиям </w:t>
      </w:r>
      <w:r w:rsidR="00680724" w:rsidRPr="00A8586F">
        <w:rPr>
          <w:rFonts w:ascii="Times New Roman" w:hAnsi="Times New Roman"/>
          <w:bCs/>
          <w:sz w:val="28"/>
          <w:szCs w:val="28"/>
          <w:lang w:eastAsia="ru-RU"/>
        </w:rPr>
        <w:t>открытого конкурса</w:t>
      </w:r>
      <w:r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, в соответствии с подпунктом б) пункта 13.5.2 ЕОСЗ открытый </w:t>
      </w:r>
      <w:r w:rsidR="00680724" w:rsidRPr="00A8586F">
        <w:rPr>
          <w:rFonts w:ascii="Times New Roman" w:hAnsi="Times New Roman"/>
          <w:bCs/>
          <w:sz w:val="28"/>
          <w:szCs w:val="28"/>
          <w:lang w:eastAsia="ru-RU"/>
        </w:rPr>
        <w:t>конкурс</w:t>
      </w:r>
      <w:r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 признан несостоявшимся.</w:t>
      </w:r>
    </w:p>
    <w:p w:rsidR="0040562B" w:rsidRPr="00A8586F" w:rsidRDefault="0040562B" w:rsidP="0040562B">
      <w:pPr>
        <w:pStyle w:val="af1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40562B" w:rsidRPr="00A8586F" w:rsidRDefault="0040562B" w:rsidP="0040562B">
      <w:pPr>
        <w:pStyle w:val="af1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Заказчик вправе принять решение о заключении договора с единственным участником </w:t>
      </w:r>
      <w:r w:rsidR="00A8586F" w:rsidRPr="00A8586F">
        <w:rPr>
          <w:rFonts w:ascii="Times New Roman" w:hAnsi="Times New Roman"/>
          <w:bCs/>
          <w:sz w:val="28"/>
          <w:szCs w:val="28"/>
          <w:lang w:eastAsia="ru-RU"/>
        </w:rPr>
        <w:t>открытого конкурса</w:t>
      </w:r>
      <w:r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A8586F" w:rsidRPr="00A8586F">
        <w:rPr>
          <w:rFonts w:ascii="Times New Roman" w:hAnsi="Times New Roman"/>
          <w:bCs/>
          <w:sz w:val="28"/>
          <w:szCs w:val="28"/>
          <w:lang w:eastAsia="ru-RU"/>
        </w:rPr>
        <w:t>АО «ЦПТИ»</w:t>
      </w:r>
      <w:r w:rsidRPr="00A8586F">
        <w:rPr>
          <w:rFonts w:ascii="Times New Roman" w:hAnsi="Times New Roman"/>
          <w:bCs/>
          <w:sz w:val="28"/>
          <w:szCs w:val="28"/>
          <w:lang w:eastAsia="ru-RU"/>
        </w:rPr>
        <w:t xml:space="preserve"> (юридический адрес: </w:t>
      </w:r>
      <w:r w:rsidR="00A8586F" w:rsidRPr="00A8586F">
        <w:rPr>
          <w:rFonts w:ascii="Times New Roman" w:hAnsi="Times New Roman"/>
          <w:bCs/>
          <w:sz w:val="28"/>
          <w:szCs w:val="28"/>
          <w:lang w:eastAsia="ru-RU"/>
        </w:rPr>
        <w:t>115409, Россия, г. Москва, Каширское шоссе, 49</w:t>
      </w:r>
      <w:r w:rsidRPr="00A8586F">
        <w:rPr>
          <w:rFonts w:ascii="Times New Roman" w:hAnsi="Times New Roman"/>
          <w:bCs/>
          <w:sz w:val="28"/>
          <w:szCs w:val="28"/>
          <w:lang w:eastAsia="ru-RU"/>
        </w:rPr>
        <w:t>) или о проведении повторной закупки.</w:t>
      </w:r>
    </w:p>
    <w:p w:rsidR="00580F60" w:rsidRDefault="00580F60" w:rsidP="00542D33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42D33" w:rsidRDefault="00542D33" w:rsidP="00542D33">
      <w:pPr>
        <w:tabs>
          <w:tab w:val="left" w:pos="0"/>
        </w:tabs>
        <w:spacing w:after="120" w:line="240" w:lineRule="auto"/>
        <w:ind w:hanging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42D33" w:rsidRDefault="00542D33" w:rsidP="00542D33">
      <w:pPr>
        <w:tabs>
          <w:tab w:val="left" w:pos="-142"/>
        </w:tabs>
        <w:spacing w:after="12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За _</w:t>
      </w:r>
      <w:r w:rsidR="00580F60">
        <w:rPr>
          <w:rFonts w:ascii="Times New Roman" w:hAnsi="Times New Roman"/>
          <w:bCs/>
          <w:sz w:val="28"/>
          <w:szCs w:val="28"/>
          <w:u w:val="single"/>
          <w:lang w:eastAsia="ru-RU"/>
        </w:rPr>
        <w:t>3</w:t>
      </w:r>
      <w:r>
        <w:rPr>
          <w:rFonts w:ascii="Times New Roman" w:hAnsi="Times New Roman"/>
          <w:bCs/>
          <w:sz w:val="28"/>
          <w:szCs w:val="28"/>
          <w:lang w:eastAsia="ru-RU"/>
        </w:rPr>
        <w:t>_  членов комиссии</w:t>
      </w:r>
    </w:p>
    <w:p w:rsidR="00542D33" w:rsidRDefault="00542D33" w:rsidP="00542D33">
      <w:pPr>
        <w:tabs>
          <w:tab w:val="left" w:pos="-142"/>
        </w:tabs>
        <w:spacing w:after="120" w:line="240" w:lineRule="auto"/>
        <w:ind w:lef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542D33" w:rsidRDefault="00542D33" w:rsidP="00542D33">
      <w:pPr>
        <w:tabs>
          <w:tab w:val="left" w:pos="-142"/>
        </w:tabs>
        <w:ind w:left="-142" w:right="6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Воздержалось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tbl>
      <w:tblPr>
        <w:tblW w:w="4922" w:type="pct"/>
        <w:tblInd w:w="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9"/>
        <w:gridCol w:w="4940"/>
      </w:tblGrid>
      <w:tr w:rsidR="00F4190B" w:rsidRPr="003640D5" w:rsidTr="00F4190B">
        <w:tc>
          <w:tcPr>
            <w:tcW w:w="25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53FBE" w:rsidRPr="00453FBE" w:rsidRDefault="00453FBE" w:rsidP="00453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53FBE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4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53FBE" w:rsidRPr="00453FBE" w:rsidRDefault="00453FBE" w:rsidP="00453F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965CFB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Подпись</w:t>
            </w: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9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FBE" w:rsidRPr="003640D5" w:rsidRDefault="00453FBE" w:rsidP="00E6077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60"/>
        </w:trPr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BE" w:rsidRPr="003640D5" w:rsidRDefault="00453FBE" w:rsidP="00E6077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Пасынков Е.Е.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FBE" w:rsidRPr="003640D5" w:rsidRDefault="00453FBE" w:rsidP="00E6077B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6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FBE" w:rsidRPr="003640D5" w:rsidRDefault="00453FBE" w:rsidP="00E60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7"/>
        </w:trPr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BE" w:rsidRPr="003640D5" w:rsidRDefault="00453FBE" w:rsidP="00E6077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 w:themeColor="text1"/>
                <w:sz w:val="27"/>
                <w:szCs w:val="27"/>
              </w:rPr>
              <w:t>Фатеев Д.В.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FBE" w:rsidRPr="003640D5" w:rsidRDefault="00453FBE" w:rsidP="00E6077B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7"/>
                <w:szCs w:val="27"/>
              </w:rPr>
            </w:pP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62"/>
        </w:trPr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BE" w:rsidRPr="003640D5" w:rsidRDefault="00453FBE" w:rsidP="00E6077B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sz w:val="27"/>
                <w:szCs w:val="27"/>
              </w:rPr>
              <w:t>Колотовкин С.А.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FBE" w:rsidRPr="003640D5" w:rsidRDefault="00453FBE" w:rsidP="00E6077B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FBE" w:rsidRPr="003640D5" w:rsidRDefault="00453FBE" w:rsidP="00E607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453FBE" w:rsidRPr="003640D5" w:rsidTr="00F4190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20"/>
        </w:trPr>
        <w:tc>
          <w:tcPr>
            <w:tcW w:w="2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BE" w:rsidRPr="003640D5" w:rsidRDefault="00453FBE" w:rsidP="00E6077B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3640D5">
              <w:rPr>
                <w:rFonts w:ascii="Times New Roman" w:hAnsi="Times New Roman"/>
                <w:color w:val="000000"/>
                <w:sz w:val="27"/>
                <w:szCs w:val="27"/>
              </w:rPr>
              <w:t>Ртищева Н.И.</w:t>
            </w:r>
          </w:p>
        </w:tc>
        <w:tc>
          <w:tcPr>
            <w:tcW w:w="2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FBE" w:rsidRPr="003640D5" w:rsidRDefault="00453FBE" w:rsidP="00E6077B">
            <w:pPr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</w:tbl>
    <w:p w:rsidR="007678BD" w:rsidRPr="003126F7" w:rsidRDefault="007678BD" w:rsidP="00453FBE">
      <w:pPr>
        <w:rPr>
          <w:lang w:eastAsia="ru-RU"/>
        </w:rPr>
      </w:pPr>
    </w:p>
    <w:sectPr w:rsidR="007678BD" w:rsidRPr="003126F7" w:rsidSect="00375EB1">
      <w:footerReference w:type="default" r:id="rId15"/>
      <w:pgSz w:w="11906" w:h="16838"/>
      <w:pgMar w:top="568" w:right="737" w:bottom="1134" w:left="1134" w:header="709" w:footer="3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724" w:rsidRDefault="00680724">
      <w:pPr>
        <w:spacing w:after="0" w:line="240" w:lineRule="auto"/>
      </w:pPr>
      <w:r>
        <w:separator/>
      </w:r>
    </w:p>
  </w:endnote>
  <w:endnote w:type="continuationSeparator" w:id="0">
    <w:p w:rsidR="00680724" w:rsidRDefault="006807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724" w:rsidRPr="003126F7" w:rsidRDefault="00680724" w:rsidP="00B76E9B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3126F7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7453-275-КУР-15-ПР</w:t>
    </w:r>
  </w:p>
  <w:p w:rsidR="00680724" w:rsidRPr="003126F7" w:rsidRDefault="00680724" w:rsidP="00B76E9B">
    <w:pPr>
      <w:spacing w:after="0" w:line="240" w:lineRule="auto"/>
      <w:ind w:hanging="283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3126F7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Заседания комиссии по рассмотрению заявок на отборочной стадии и подведению итогов открытого конкурса в электронной форме, на право заключения договора по лоту №7453-275-КУР-15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3126F7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Предпроектное</w:t>
    </w:r>
    <w:proofErr w:type="spellEnd"/>
    <w:r w:rsidRPr="003126F7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обследование. Разработка проектной документации» </w:t>
    </w:r>
  </w:p>
  <w:p w:rsidR="00680724" w:rsidRDefault="00312115" w:rsidP="00E2548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80724" w:rsidRPr="0036713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724" w:rsidRDefault="00680724">
      <w:pPr>
        <w:spacing w:after="0" w:line="240" w:lineRule="auto"/>
      </w:pPr>
      <w:r>
        <w:separator/>
      </w:r>
    </w:p>
  </w:footnote>
  <w:footnote w:type="continuationSeparator" w:id="0">
    <w:p w:rsidR="00680724" w:rsidRDefault="006807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3F24"/>
    <w:multiLevelType w:val="hybridMultilevel"/>
    <w:tmpl w:val="794CF4A6"/>
    <w:lvl w:ilvl="0" w:tplc="42A2A7C6">
      <w:start w:val="2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sz w:val="27"/>
        <w:szCs w:val="27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9406160"/>
    <w:multiLevelType w:val="multilevel"/>
    <w:tmpl w:val="CCBCE8FE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A4D1F7F"/>
    <w:multiLevelType w:val="multilevel"/>
    <w:tmpl w:val="E6307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6A4C4520"/>
    <w:multiLevelType w:val="multilevel"/>
    <w:tmpl w:val="45961A0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12" w:hanging="2160"/>
      </w:pPr>
      <w:rPr>
        <w:rFonts w:hint="default"/>
      </w:rPr>
    </w:lvl>
  </w:abstractNum>
  <w:abstractNum w:abstractNumId="5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displayBackgroundShape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EA9"/>
    <w:rsid w:val="00024AC7"/>
    <w:rsid w:val="00033CE5"/>
    <w:rsid w:val="000402EC"/>
    <w:rsid w:val="000C4C1F"/>
    <w:rsid w:val="000F5866"/>
    <w:rsid w:val="001101A9"/>
    <w:rsid w:val="00120AFD"/>
    <w:rsid w:val="0016644F"/>
    <w:rsid w:val="0019096E"/>
    <w:rsid w:val="001D5349"/>
    <w:rsid w:val="001E3345"/>
    <w:rsid w:val="00236AB3"/>
    <w:rsid w:val="002856DB"/>
    <w:rsid w:val="002B318A"/>
    <w:rsid w:val="002B319D"/>
    <w:rsid w:val="00305A16"/>
    <w:rsid w:val="00312115"/>
    <w:rsid w:val="003126F7"/>
    <w:rsid w:val="00324F19"/>
    <w:rsid w:val="00350562"/>
    <w:rsid w:val="003640D5"/>
    <w:rsid w:val="00367138"/>
    <w:rsid w:val="00375EB1"/>
    <w:rsid w:val="003772B4"/>
    <w:rsid w:val="00391518"/>
    <w:rsid w:val="003975EF"/>
    <w:rsid w:val="003A63B1"/>
    <w:rsid w:val="003C0393"/>
    <w:rsid w:val="003D52B6"/>
    <w:rsid w:val="003F1006"/>
    <w:rsid w:val="0040562B"/>
    <w:rsid w:val="004103EE"/>
    <w:rsid w:val="00410DD2"/>
    <w:rsid w:val="00422470"/>
    <w:rsid w:val="00425BF7"/>
    <w:rsid w:val="00453FBE"/>
    <w:rsid w:val="00463023"/>
    <w:rsid w:val="00480008"/>
    <w:rsid w:val="004F5970"/>
    <w:rsid w:val="00542D33"/>
    <w:rsid w:val="00580F60"/>
    <w:rsid w:val="00592832"/>
    <w:rsid w:val="005A3914"/>
    <w:rsid w:val="005A4E16"/>
    <w:rsid w:val="005B31DC"/>
    <w:rsid w:val="005D5226"/>
    <w:rsid w:val="005E35DE"/>
    <w:rsid w:val="005F209C"/>
    <w:rsid w:val="005F680C"/>
    <w:rsid w:val="006216A1"/>
    <w:rsid w:val="0062386C"/>
    <w:rsid w:val="00680724"/>
    <w:rsid w:val="006E2029"/>
    <w:rsid w:val="00705611"/>
    <w:rsid w:val="0071524E"/>
    <w:rsid w:val="00724AB7"/>
    <w:rsid w:val="007678BD"/>
    <w:rsid w:val="007D33D7"/>
    <w:rsid w:val="007D3E79"/>
    <w:rsid w:val="007E0C1E"/>
    <w:rsid w:val="007F3999"/>
    <w:rsid w:val="00855137"/>
    <w:rsid w:val="008559C2"/>
    <w:rsid w:val="00860905"/>
    <w:rsid w:val="008715AA"/>
    <w:rsid w:val="0087398C"/>
    <w:rsid w:val="0089602E"/>
    <w:rsid w:val="008B0E75"/>
    <w:rsid w:val="008E542C"/>
    <w:rsid w:val="008E736D"/>
    <w:rsid w:val="00963F68"/>
    <w:rsid w:val="00965CFB"/>
    <w:rsid w:val="00977F57"/>
    <w:rsid w:val="009D420D"/>
    <w:rsid w:val="009E6DBE"/>
    <w:rsid w:val="009F050D"/>
    <w:rsid w:val="00A67144"/>
    <w:rsid w:val="00A74FCD"/>
    <w:rsid w:val="00A84C4A"/>
    <w:rsid w:val="00A8586F"/>
    <w:rsid w:val="00AC3B87"/>
    <w:rsid w:val="00AE2238"/>
    <w:rsid w:val="00AF3B1D"/>
    <w:rsid w:val="00B061E9"/>
    <w:rsid w:val="00B11FCC"/>
    <w:rsid w:val="00B205AC"/>
    <w:rsid w:val="00B717CE"/>
    <w:rsid w:val="00B71A9C"/>
    <w:rsid w:val="00B76E9B"/>
    <w:rsid w:val="00BC1EA9"/>
    <w:rsid w:val="00BC58E0"/>
    <w:rsid w:val="00BD456F"/>
    <w:rsid w:val="00C05443"/>
    <w:rsid w:val="00C34416"/>
    <w:rsid w:val="00C43A35"/>
    <w:rsid w:val="00C64E86"/>
    <w:rsid w:val="00C85BA1"/>
    <w:rsid w:val="00C925AB"/>
    <w:rsid w:val="00CD40FA"/>
    <w:rsid w:val="00D00AAA"/>
    <w:rsid w:val="00D44D84"/>
    <w:rsid w:val="00D6392C"/>
    <w:rsid w:val="00D76A50"/>
    <w:rsid w:val="00DD3F25"/>
    <w:rsid w:val="00DE35FB"/>
    <w:rsid w:val="00E2548F"/>
    <w:rsid w:val="00E33295"/>
    <w:rsid w:val="00E35821"/>
    <w:rsid w:val="00E42AD6"/>
    <w:rsid w:val="00E7536D"/>
    <w:rsid w:val="00E820C4"/>
    <w:rsid w:val="00E96F1D"/>
    <w:rsid w:val="00EB7665"/>
    <w:rsid w:val="00ED49B3"/>
    <w:rsid w:val="00F0622F"/>
    <w:rsid w:val="00F4190B"/>
    <w:rsid w:val="00F51E0A"/>
    <w:rsid w:val="00F54A58"/>
    <w:rsid w:val="00F71EEB"/>
    <w:rsid w:val="00F8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qFormat/>
    <w:rsid w:val="003D52B6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5">
    <w:name w:val="Normal (Web)"/>
    <w:basedOn w:val="a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2">
    <w:name w:val="Абзац списка Знак"/>
    <w:link w:val="af1"/>
    <w:rsid w:val="0040562B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52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D52B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D52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D52B6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3D52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3D52B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D52B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D52B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D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D52B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link w:val="af2"/>
    <w:qFormat/>
    <w:rsid w:val="003D52B6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rsid w:val="003D52B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D52B6"/>
    <w:rPr>
      <w:sz w:val="16"/>
      <w:szCs w:val="16"/>
    </w:rPr>
  </w:style>
  <w:style w:type="paragraph" w:styleId="af5">
    <w:name w:val="Normal (Web)"/>
    <w:basedOn w:val="a"/>
    <w:uiPriority w:val="99"/>
    <w:unhideWhenUsed/>
    <w:rsid w:val="003D52B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2">
    <w:name w:val="Абзац списка Знак"/>
    <w:link w:val="af1"/>
    <w:rsid w:val="0040562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37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__________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-&#1055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522ED-106D-4B73-8D72-391B575A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П-ОЗП-ПВ</Template>
  <TotalTime>220</TotalTime>
  <Pages>3</Pages>
  <Words>674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Вайнбендер Ольга Юрьевна</cp:lastModifiedBy>
  <cp:revision>93</cp:revision>
  <cp:lastPrinted>2015-12-11T07:03:00Z</cp:lastPrinted>
  <dcterms:created xsi:type="dcterms:W3CDTF">2015-08-12T10:59:00Z</dcterms:created>
  <dcterms:modified xsi:type="dcterms:W3CDTF">2015-12-11T07:11:00Z</dcterms:modified>
</cp:coreProperties>
</file>