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367138" w:rsidRDefault="009E6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</w:t>
      </w:r>
      <w:r w:rsidR="00375EB1"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D00AA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7453-27</w:t>
      </w:r>
      <w:r w:rsidR="003E53E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r w:rsidR="00375EB1" w:rsidRPr="0036713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E542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КУР</w:t>
      </w:r>
      <w:r w:rsidR="00375EB1" w:rsidRPr="0036713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-15-ПВ</w:t>
      </w:r>
    </w:p>
    <w:p w:rsidR="00AC3B87" w:rsidRDefault="009E6DBE" w:rsidP="00A67144">
      <w:pPr>
        <w:spacing w:after="0" w:line="240" w:lineRule="auto"/>
        <w:ind w:hanging="283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к </w:t>
      </w:r>
      <w:r w:rsidR="00A6714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заявкам </w:t>
      </w: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участие в открытом </w:t>
      </w:r>
      <w:r w:rsidR="00A6714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конкурсе</w:t>
      </w: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375EB1" w:rsidRPr="00367138">
        <w:rPr>
          <w:rFonts w:ascii="Times New Roman" w:hAnsi="Times New Roman" w:cs="Times New Roman"/>
          <w:b/>
          <w:snapToGrid w:val="0"/>
          <w:sz w:val="27"/>
          <w:szCs w:val="27"/>
        </w:rPr>
        <w:t>в электронной</w:t>
      </w:r>
      <w:r w:rsidR="00A67144">
        <w:rPr>
          <w:rFonts w:ascii="Times New Roman" w:hAnsi="Times New Roman" w:cs="Times New Roman"/>
          <w:b/>
          <w:snapToGrid w:val="0"/>
          <w:sz w:val="27"/>
          <w:szCs w:val="27"/>
        </w:rPr>
        <w:t xml:space="preserve"> </w:t>
      </w:r>
      <w:r w:rsidR="00375EB1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форме</w:t>
      </w:r>
      <w:r w:rsidR="006216A1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</w:t>
      </w:r>
      <w:r w:rsidR="00375EB1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на право заключения договора по лоту</w:t>
      </w:r>
      <w:r w:rsidR="00480008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80008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</w:t>
      </w:r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7453-27</w:t>
      </w:r>
      <w:r w:rsid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-КУР-15 «</w:t>
      </w:r>
      <w:r w:rsidR="0034401C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</w:t>
      </w:r>
      <w:r w:rsidR="0034401C">
        <w:rPr>
          <w:sz w:val="28"/>
          <w:szCs w:val="28"/>
        </w:rPr>
        <w:t xml:space="preserve"> </w:t>
      </w:r>
      <w:r w:rsidR="0034401C" w:rsidRPr="0034401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АЭС</w:t>
      </w:r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7678BD" w:rsidRPr="00367138" w:rsidRDefault="009E6DBE" w:rsidP="00D664CF">
      <w:pPr>
        <w:spacing w:after="0" w:line="240" w:lineRule="auto"/>
        <w:ind w:hanging="283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8000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367138">
        <w:tc>
          <w:tcPr>
            <w:tcW w:w="5149" w:type="dxa"/>
            <w:hideMark/>
          </w:tcPr>
          <w:p w:rsidR="007678BD" w:rsidRPr="00367138" w:rsidRDefault="009E6DBE" w:rsidP="00375E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r w:rsidR="00375EB1"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367138" w:rsidRDefault="009E6DBE" w:rsidP="003E53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3E53E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21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D00AA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декабря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24F19" w:rsidRPr="00FA2907" w:rsidRDefault="00324F19" w:rsidP="00324F19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FA290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FA290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FA2907">
          <w:rPr>
            <w:rStyle w:val="a3"/>
            <w:rFonts w:ascii="Times New Roman" w:hAnsi="Times New Roman"/>
            <w:sz w:val="28"/>
            <w:szCs w:val="28"/>
          </w:rPr>
          <w:t>http://www</w:t>
        </w:r>
        <w:proofErr w:type="gramEnd"/>
        <w:r w:rsidRPr="00FA2907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gramStart"/>
        <w:r w:rsidRPr="00FA2907">
          <w:rPr>
            <w:rStyle w:val="a3"/>
            <w:rFonts w:ascii="Times New Roman" w:hAnsi="Times New Roman"/>
            <w:sz w:val="28"/>
            <w:szCs w:val="28"/>
          </w:rPr>
          <w:t>zakupki.gov.ru</w:t>
        </w:r>
      </w:hyperlink>
      <w:r w:rsidRPr="00FA2907">
        <w:rPr>
          <w:rFonts w:ascii="Times New Roman" w:hAnsi="Times New Roman"/>
          <w:sz w:val="28"/>
          <w:szCs w:val="28"/>
        </w:rPr>
        <w:t xml:space="preserve">), 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FA2907">
        <w:rPr>
          <w:rFonts w:ascii="Times New Roman" w:hAnsi="Times New Roman"/>
          <w:sz w:val="28"/>
          <w:szCs w:val="28"/>
        </w:rPr>
        <w:t>Аукционный Конкурсный дом</w:t>
      </w:r>
      <w:r w:rsidRPr="00FA2907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Pr="00FA2907">
          <w:rPr>
            <w:rStyle w:val="a3"/>
            <w:rFonts w:ascii="Times New Roman" w:hAnsi="Times New Roman"/>
            <w:sz w:val="28"/>
            <w:szCs w:val="28"/>
          </w:rPr>
          <w:t>http://www.a-k-d.ru</w:t>
        </w:r>
      </w:hyperlink>
      <w:r w:rsidRPr="00FA2907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EB1" w:rsidRPr="00367138" w:rsidRDefault="009E6D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75EB1" w:rsidRPr="00367138" w:rsidRDefault="00375E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  <w:r w:rsidRPr="00367138">
        <w:rPr>
          <w:rFonts w:ascii="Times New Roman" w:hAnsi="Times New Roman" w:cs="Times New Roman"/>
          <w:snapToGrid w:val="0"/>
          <w:spacing w:val="-4"/>
          <w:sz w:val="27"/>
          <w:szCs w:val="27"/>
        </w:rPr>
        <w:t xml:space="preserve">Заказчик: </w:t>
      </w:r>
      <w:r w:rsidR="00B717CE" w:rsidRPr="00DC4A76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</w:t>
      </w:r>
      <w:proofErr w:type="spellStart"/>
      <w:r w:rsidR="00B717CE" w:rsidRPr="00DC4A76">
        <w:rPr>
          <w:rFonts w:ascii="Times New Roman" w:eastAsia="Times New Roman" w:hAnsi="Times New Roman"/>
          <w:sz w:val="28"/>
          <w:szCs w:val="28"/>
          <w:lang w:eastAsia="ru-RU"/>
        </w:rPr>
        <w:t>Атомэнерг</w:t>
      </w:r>
      <w:r w:rsidR="00B717CE">
        <w:rPr>
          <w:rFonts w:ascii="Times New Roman" w:eastAsia="Times New Roman" w:hAnsi="Times New Roman"/>
          <w:sz w:val="28"/>
          <w:szCs w:val="28"/>
          <w:lang w:eastAsia="ru-RU"/>
        </w:rPr>
        <w:t>опроект</w:t>
      </w:r>
      <w:proofErr w:type="spellEnd"/>
      <w:r w:rsidR="00B717C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>
        <w:rPr>
          <w:rFonts w:ascii="Times New Roman" w:hAnsi="Times New Roman"/>
          <w:spacing w:val="-6"/>
          <w:sz w:val="28"/>
          <w:szCs w:val="28"/>
        </w:rPr>
        <w:t>.</w:t>
      </w: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367138">
        <w:rPr>
          <w:rFonts w:ascii="Times New Roman" w:hAnsi="Times New Roman" w:cs="Times New Roman"/>
          <w:snapToGrid w:val="0"/>
          <w:sz w:val="27"/>
          <w:szCs w:val="27"/>
        </w:rPr>
        <w:t xml:space="preserve">Организатор </w:t>
      </w:r>
      <w:r w:rsidR="008E736D">
        <w:rPr>
          <w:rFonts w:ascii="Times New Roman" w:hAnsi="Times New Roman" w:cs="Times New Roman"/>
          <w:snapToGrid w:val="0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napToGrid w:val="0"/>
          <w:sz w:val="27"/>
          <w:szCs w:val="27"/>
        </w:rPr>
        <w:t xml:space="preserve">: </w:t>
      </w:r>
      <w:r w:rsidR="00E7536D">
        <w:rPr>
          <w:rFonts w:ascii="Times New Roman" w:hAnsi="Times New Roman"/>
          <w:sz w:val="28"/>
          <w:szCs w:val="28"/>
        </w:rPr>
        <w:t>А</w:t>
      </w:r>
      <w:r w:rsidR="00E7536D" w:rsidRPr="003C1138">
        <w:rPr>
          <w:rFonts w:ascii="Times New Roman" w:hAnsi="Times New Roman"/>
          <w:sz w:val="28"/>
          <w:szCs w:val="28"/>
        </w:rPr>
        <w:t>кционерно</w:t>
      </w:r>
      <w:r w:rsidR="00E7536D">
        <w:rPr>
          <w:rFonts w:ascii="Times New Roman" w:hAnsi="Times New Roman"/>
          <w:sz w:val="28"/>
          <w:szCs w:val="28"/>
        </w:rPr>
        <w:t>е</w:t>
      </w:r>
      <w:r w:rsidR="00E7536D" w:rsidRPr="003C1138">
        <w:rPr>
          <w:rFonts w:ascii="Times New Roman" w:hAnsi="Times New Roman"/>
          <w:sz w:val="28"/>
          <w:szCs w:val="28"/>
        </w:rPr>
        <w:t xml:space="preserve"> обществ</w:t>
      </w:r>
      <w:r w:rsidR="00E7536D">
        <w:rPr>
          <w:rFonts w:ascii="Times New Roman" w:hAnsi="Times New Roman"/>
          <w:sz w:val="28"/>
          <w:szCs w:val="28"/>
        </w:rPr>
        <w:t>о</w:t>
      </w:r>
      <w:r w:rsidR="00E7536D" w:rsidRPr="003C1138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Pr="00367138">
        <w:rPr>
          <w:rFonts w:ascii="Times New Roman" w:hAnsi="Times New Roman" w:cs="Times New Roman"/>
          <w:snapToGrid w:val="0"/>
          <w:sz w:val="27"/>
          <w:szCs w:val="27"/>
        </w:rPr>
        <w:t>.</w:t>
      </w:r>
    </w:p>
    <w:p w:rsidR="004F5970" w:rsidRPr="00367138" w:rsidRDefault="004F5970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4F5970" w:rsidRPr="00367138" w:rsidRDefault="005A4E16" w:rsidP="004F5970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8B20C4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закупки: </w:t>
      </w:r>
      <w:r w:rsidR="003C5D32" w:rsidRPr="008B20C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заключения договора на </w:t>
      </w:r>
      <w:r w:rsidR="003C5D32">
        <w:rPr>
          <w:rFonts w:ascii="Times New Roman" w:hAnsi="Times New Roman"/>
          <w:sz w:val="28"/>
          <w:szCs w:val="28"/>
        </w:rPr>
        <w:t>В</w:t>
      </w:r>
      <w:r w:rsidR="003C5D32" w:rsidRPr="00021E44">
        <w:rPr>
          <w:rFonts w:ascii="Times New Roman" w:hAnsi="Times New Roman"/>
          <w:sz w:val="28"/>
          <w:szCs w:val="28"/>
        </w:rPr>
        <w:t>ыполн</w:t>
      </w:r>
      <w:r w:rsidR="003C5D32">
        <w:rPr>
          <w:rFonts w:ascii="Times New Roman" w:hAnsi="Times New Roman"/>
          <w:sz w:val="28"/>
          <w:szCs w:val="28"/>
        </w:rPr>
        <w:t>ение</w:t>
      </w:r>
      <w:r w:rsidR="003C5D32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3C5D32" w:rsidRPr="004F6986">
        <w:t xml:space="preserve">: </w:t>
      </w:r>
      <w:r w:rsidR="003C5D32">
        <w:t>«</w:t>
      </w:r>
      <w:r w:rsidR="003C5D32" w:rsidRPr="008B20C4">
        <w:rPr>
          <w:rFonts w:ascii="Times New Roman" w:eastAsia="Times New Roman" w:hAnsi="Times New Roman"/>
          <w:sz w:val="28"/>
          <w:szCs w:val="28"/>
          <w:lang w:eastAsia="ru-RU"/>
        </w:rPr>
        <w:t>Разработк</w:t>
      </w:r>
      <w:r w:rsidR="003C5D3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C5D32" w:rsidRPr="008B20C4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рабочей документации на внешнее электроснабжение объектов комплекса по переработке радиоактивных отходов (КП РАО) Курской АЭС</w:t>
      </w:r>
      <w:r w:rsidR="003C5D3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 w:rsidRPr="003C1138">
        <w:rPr>
          <w:rFonts w:ascii="Times New Roman" w:hAnsi="Times New Roman"/>
          <w:sz w:val="28"/>
          <w:szCs w:val="28"/>
        </w:rPr>
        <w:t>.</w:t>
      </w: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963F68" w:rsidRDefault="00375EB1" w:rsidP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Предмет договора: </w:t>
      </w:r>
      <w:r w:rsidR="003C5D32">
        <w:rPr>
          <w:rFonts w:ascii="Times New Roman" w:hAnsi="Times New Roman"/>
          <w:sz w:val="28"/>
          <w:szCs w:val="28"/>
        </w:rPr>
        <w:t>В</w:t>
      </w:r>
      <w:r w:rsidR="003C5D32" w:rsidRPr="00021E44">
        <w:rPr>
          <w:rFonts w:ascii="Times New Roman" w:hAnsi="Times New Roman"/>
          <w:sz w:val="28"/>
          <w:szCs w:val="28"/>
        </w:rPr>
        <w:t>ыполн</w:t>
      </w:r>
      <w:r w:rsidR="003C5D32">
        <w:rPr>
          <w:rFonts w:ascii="Times New Roman" w:hAnsi="Times New Roman"/>
          <w:sz w:val="28"/>
          <w:szCs w:val="28"/>
        </w:rPr>
        <w:t>ение</w:t>
      </w:r>
      <w:r w:rsidR="003C5D32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3C5D32" w:rsidRPr="004F6986">
        <w:t xml:space="preserve">: </w:t>
      </w:r>
      <w:r w:rsidR="003C5D32">
        <w:t>«</w:t>
      </w:r>
      <w:r w:rsidR="003C5D32" w:rsidRPr="008B20C4">
        <w:rPr>
          <w:rFonts w:ascii="Times New Roman" w:eastAsia="Times New Roman" w:hAnsi="Times New Roman"/>
          <w:sz w:val="28"/>
          <w:szCs w:val="28"/>
          <w:lang w:eastAsia="ru-RU"/>
        </w:rPr>
        <w:t>Разработк</w:t>
      </w:r>
      <w:r w:rsidR="003C5D3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3C5D32" w:rsidRPr="008B20C4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рабочей документации на внешнее электроснабжение объектов комплекса по переработке радиоактивных отходов (КП РАО) Курской АЭС</w:t>
      </w:r>
      <w:r w:rsidR="003C5D3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 w:rsidRPr="003C1138">
        <w:rPr>
          <w:rFonts w:ascii="Times New Roman" w:hAnsi="Times New Roman"/>
          <w:sz w:val="28"/>
          <w:szCs w:val="28"/>
        </w:rPr>
        <w:t>.</w:t>
      </w:r>
    </w:p>
    <w:p w:rsidR="00963F68" w:rsidRDefault="00963F68" w:rsidP="00963F6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118FB" w:rsidRPr="00F118FB" w:rsidRDefault="009E6DBE" w:rsidP="00F118FB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8FB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F118FB" w:rsidRPr="00F118FB">
        <w:rPr>
          <w:rFonts w:ascii="Times New Roman" w:eastAsia="Times New Roman" w:hAnsi="Times New Roman"/>
          <w:sz w:val="28"/>
          <w:szCs w:val="28"/>
          <w:lang w:eastAsia="ru-RU"/>
        </w:rPr>
        <w:t>23 884 749,34 (Двадцать три миллиона восемьсот восемьдесят четыре тысячи семьсот сорок девять) рублей 34 копейки, включая НДС.</w:t>
      </w:r>
    </w:p>
    <w:p w:rsidR="007678BD" w:rsidRPr="00F118FB" w:rsidRDefault="00F118FB" w:rsidP="00F118F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8FB">
        <w:rPr>
          <w:rFonts w:ascii="Times New Roman" w:eastAsia="Times New Roman" w:hAnsi="Times New Roman"/>
          <w:sz w:val="28"/>
          <w:szCs w:val="28"/>
          <w:lang w:eastAsia="ru-RU"/>
        </w:rPr>
        <w:t>20 241 313,00 (Двадцать миллионов двести сорок одна тысяча триста тринадцать) рублей 00 копеек, без учета НДС</w:t>
      </w:r>
      <w:r w:rsidR="00BC1EA9" w:rsidRPr="00F118F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E6DBE" w:rsidRPr="00F118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678BD" w:rsidRPr="00367138" w:rsidRDefault="007678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0E75" w:rsidRPr="00367138" w:rsidRDefault="00375EB1" w:rsidP="00375EB1">
      <w:pPr>
        <w:tabs>
          <w:tab w:val="left" w:pos="252"/>
        </w:tabs>
        <w:spacing w:line="20" w:lineRule="atLeast"/>
        <w:jc w:val="both"/>
        <w:rPr>
          <w:rFonts w:ascii="Times New Roman" w:hAnsi="Times New Roman" w:cs="Times New Roman"/>
          <w:sz w:val="27"/>
          <w:szCs w:val="27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Состав и объем работ: все необходимые сведения приведены в Томе 2 </w:t>
      </w:r>
      <w:r w:rsidR="00705611">
        <w:rPr>
          <w:rFonts w:ascii="Times New Roman" w:hAnsi="Times New Roman" w:cs="Times New Roman"/>
          <w:sz w:val="27"/>
          <w:szCs w:val="27"/>
        </w:rPr>
        <w:t>закупочной</w:t>
      </w:r>
      <w:r w:rsidRPr="00367138">
        <w:rPr>
          <w:rFonts w:ascii="Times New Roman" w:hAnsi="Times New Roman" w:cs="Times New Roman"/>
          <w:sz w:val="27"/>
          <w:szCs w:val="27"/>
        </w:rPr>
        <w:t xml:space="preserve"> документации.</w:t>
      </w:r>
    </w:p>
    <w:p w:rsidR="007678BD" w:rsidRPr="00410DD2" w:rsidRDefault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138">
        <w:rPr>
          <w:rFonts w:ascii="Times New Roman" w:hAnsi="Times New Roman" w:cs="Times New Roman"/>
          <w:sz w:val="27"/>
          <w:szCs w:val="27"/>
        </w:rPr>
        <w:lastRenderedPageBreak/>
        <w:t xml:space="preserve">Извещение о проведении </w:t>
      </w:r>
      <w:r w:rsidR="008E736D">
        <w:rPr>
          <w:rFonts w:ascii="Times New Roman" w:hAnsi="Times New Roman" w:cs="Times New Roman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z w:val="27"/>
          <w:szCs w:val="27"/>
        </w:rPr>
        <w:t xml:space="preserve"> и документация по </w:t>
      </w:r>
      <w:r w:rsidR="008E736D">
        <w:rPr>
          <w:rFonts w:ascii="Times New Roman" w:hAnsi="Times New Roman" w:cs="Times New Roman"/>
          <w:sz w:val="27"/>
          <w:szCs w:val="27"/>
        </w:rPr>
        <w:t>открытому конкурсу</w:t>
      </w:r>
      <w:r w:rsidRPr="00367138">
        <w:rPr>
          <w:rFonts w:ascii="Times New Roman" w:hAnsi="Times New Roman" w:cs="Times New Roman"/>
          <w:sz w:val="27"/>
          <w:szCs w:val="27"/>
        </w:rPr>
        <w:t xml:space="preserve"> опубликованы </w:t>
      </w:r>
      <w:r w:rsidR="007D33D7">
        <w:rPr>
          <w:rFonts w:ascii="Times New Roman" w:hAnsi="Times New Roman" w:cs="Times New Roman"/>
          <w:sz w:val="27"/>
          <w:szCs w:val="27"/>
        </w:rPr>
        <w:t>«</w:t>
      </w:r>
      <w:r w:rsidR="00E42AD6">
        <w:rPr>
          <w:rFonts w:ascii="Times New Roman" w:hAnsi="Times New Roman" w:cs="Times New Roman"/>
          <w:sz w:val="27"/>
          <w:szCs w:val="27"/>
        </w:rPr>
        <w:t>1</w:t>
      </w:r>
      <w:r w:rsidR="0087738E">
        <w:rPr>
          <w:rFonts w:ascii="Times New Roman" w:hAnsi="Times New Roman" w:cs="Times New Roman"/>
          <w:sz w:val="27"/>
          <w:szCs w:val="27"/>
        </w:rPr>
        <w:t>7</w:t>
      </w:r>
      <w:r w:rsidRPr="00367138">
        <w:rPr>
          <w:rFonts w:ascii="Times New Roman" w:hAnsi="Times New Roman" w:cs="Times New Roman"/>
          <w:sz w:val="27"/>
          <w:szCs w:val="27"/>
        </w:rPr>
        <w:t xml:space="preserve">» </w:t>
      </w:r>
      <w:r w:rsidR="00410DD2">
        <w:rPr>
          <w:rFonts w:ascii="Times New Roman" w:hAnsi="Times New Roman" w:cs="Times New Roman"/>
          <w:sz w:val="27"/>
          <w:szCs w:val="27"/>
        </w:rPr>
        <w:t>ноября</w:t>
      </w:r>
      <w:r w:rsidRPr="00367138">
        <w:rPr>
          <w:rFonts w:ascii="Times New Roman" w:hAnsi="Times New Roman" w:cs="Times New Roman"/>
          <w:sz w:val="27"/>
          <w:szCs w:val="27"/>
        </w:rPr>
        <w:t xml:space="preserve">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http://www.zakupki.gov.ru</w:t>
        </w:r>
      </w:hyperlink>
      <w:r w:rsidRPr="00367138">
        <w:rPr>
          <w:rFonts w:ascii="Times New Roman" w:hAnsi="Times New Roman" w:cs="Times New Roman"/>
          <w:sz w:val="27"/>
          <w:szCs w:val="27"/>
        </w:rPr>
        <w:t>), закупка №</w:t>
      </w:r>
      <w:r w:rsidRPr="00E42AD6">
        <w:rPr>
          <w:rFonts w:ascii="Times New Roman" w:hAnsi="Times New Roman" w:cs="Times New Roman"/>
          <w:sz w:val="27"/>
          <w:szCs w:val="27"/>
        </w:rPr>
        <w:t> </w:t>
      </w:r>
      <w:r w:rsidR="0087738E" w:rsidRPr="0087738E">
        <w:rPr>
          <w:rFonts w:ascii="Times New Roman" w:hAnsi="Times New Roman" w:cs="Times New Roman"/>
          <w:sz w:val="27"/>
          <w:szCs w:val="27"/>
        </w:rPr>
        <w:t>31502964467</w:t>
      </w:r>
      <w:r w:rsidRPr="00367138">
        <w:rPr>
          <w:rFonts w:ascii="Times New Roman" w:hAnsi="Times New Roman" w:cs="Times New Roman"/>
          <w:sz w:val="27"/>
          <w:szCs w:val="27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367138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367138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367138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367138">
        <w:rPr>
          <w:rFonts w:ascii="Times New Roman" w:hAnsi="Times New Roman" w:cs="Times New Roman"/>
          <w:sz w:val="27"/>
          <w:szCs w:val="27"/>
        </w:rPr>
        <w:t xml:space="preserve">» </w:t>
      </w:r>
      <w:hyperlink r:id="rId12" w:history="1"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http://zakupki.rosatom</w:t>
        </w:r>
        <w:proofErr w:type="gramEnd"/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.ru</w:t>
        </w:r>
      </w:hyperlink>
      <w:r w:rsidRPr="00367138">
        <w:rPr>
          <w:rFonts w:ascii="Times New Roman" w:hAnsi="Times New Roman" w:cs="Times New Roman"/>
          <w:sz w:val="27"/>
          <w:szCs w:val="27"/>
        </w:rPr>
        <w:t xml:space="preserve">, закупка </w:t>
      </w:r>
      <w:r w:rsidRPr="00367138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№ </w:t>
      </w:r>
      <w:r w:rsidR="0087738E" w:rsidRPr="0087738E">
        <w:rPr>
          <w:rFonts w:ascii="Times New Roman" w:hAnsi="Times New Roman" w:cs="Times New Roman"/>
          <w:sz w:val="27"/>
          <w:szCs w:val="27"/>
        </w:rPr>
        <w:t>151117/0528/959</w:t>
      </w:r>
      <w:r w:rsidRPr="00410DD2">
        <w:rPr>
          <w:rFonts w:ascii="Times New Roman" w:hAnsi="Times New Roman" w:cs="Times New Roman"/>
          <w:sz w:val="27"/>
          <w:szCs w:val="27"/>
        </w:rPr>
        <w:t>, на ЭТП</w:t>
      </w:r>
      <w:r w:rsidRPr="00410DD2">
        <w:rPr>
          <w:rFonts w:ascii="Times New Roman" w:hAnsi="Times New Roman" w:cs="Times New Roman"/>
          <w:snapToGrid w:val="0"/>
          <w:sz w:val="27"/>
          <w:szCs w:val="27"/>
        </w:rPr>
        <w:t xml:space="preserve"> </w:t>
      </w:r>
      <w:r w:rsidR="00410DD2" w:rsidRPr="00410DD2">
        <w:rPr>
          <w:rFonts w:ascii="Times New Roman" w:hAnsi="Times New Roman" w:cs="Times New Roman"/>
          <w:sz w:val="27"/>
          <w:szCs w:val="27"/>
        </w:rPr>
        <w:t xml:space="preserve">Аукционный Конкурсный Дом  </w:t>
      </w:r>
      <w:hyperlink r:id="rId13" w:history="1">
        <w:hyperlink r:id="rId14" w:history="1">
          <w:r w:rsidR="00410DD2" w:rsidRPr="00410DD2">
            <w:rPr>
              <w:rFonts w:ascii="Times New Roman" w:hAnsi="Times New Roman" w:cs="Times New Roman"/>
              <w:color w:val="0000FF"/>
              <w:sz w:val="27"/>
              <w:szCs w:val="27"/>
            </w:rPr>
            <w:t>www.a-k-d.ru</w:t>
          </w:r>
        </w:hyperlink>
      </w:hyperlink>
      <w:r w:rsidRPr="00410DD2">
        <w:rPr>
          <w:rFonts w:ascii="Times New Roman" w:hAnsi="Times New Roman" w:cs="Times New Roman"/>
          <w:sz w:val="27"/>
          <w:szCs w:val="27"/>
        </w:rPr>
        <w:t>, закупка №</w:t>
      </w:r>
      <w:r w:rsidR="00410DD2" w:rsidRPr="00410DD2">
        <w:rPr>
          <w:rFonts w:ascii="Times New Roman" w:hAnsi="Times New Roman" w:cs="Times New Roman"/>
          <w:sz w:val="27"/>
          <w:szCs w:val="27"/>
        </w:rPr>
        <w:t xml:space="preserve"> </w:t>
      </w:r>
      <w:r w:rsidR="0087738E" w:rsidRPr="0087738E">
        <w:rPr>
          <w:rFonts w:ascii="Times New Roman" w:hAnsi="Times New Roman" w:cs="Times New Roman"/>
          <w:sz w:val="27"/>
          <w:szCs w:val="27"/>
        </w:rPr>
        <w:t>C021391</w:t>
      </w:r>
      <w:r w:rsidRPr="00410DD2">
        <w:rPr>
          <w:rFonts w:ascii="Times New Roman" w:hAnsi="Times New Roman" w:cs="Times New Roman"/>
          <w:sz w:val="28"/>
          <w:szCs w:val="28"/>
        </w:rPr>
        <w:t>.</w:t>
      </w:r>
    </w:p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0E75" w:rsidRPr="00AE2238" w:rsidRDefault="008B0E75" w:rsidP="008B0E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На момент окончания срока подачи на участие в </w:t>
      </w:r>
      <w:r w:rsidR="008E736D">
        <w:rPr>
          <w:rFonts w:ascii="Times New Roman" w:eastAsia="Times New Roman" w:hAnsi="Times New Roman" w:cs="Times New Roman"/>
          <w:sz w:val="27"/>
          <w:szCs w:val="27"/>
        </w:rPr>
        <w:t xml:space="preserve">открытом </w:t>
      </w:r>
      <w:r w:rsidR="003C0393">
        <w:rPr>
          <w:rFonts w:ascii="Times New Roman" w:eastAsia="Times New Roman" w:hAnsi="Times New Roman" w:cs="Times New Roman"/>
          <w:sz w:val="27"/>
          <w:szCs w:val="27"/>
        </w:rPr>
        <w:t>конкурсе</w:t>
      </w: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 на </w:t>
      </w:r>
      <w:r w:rsidR="00375EB1" w:rsidRPr="00367138">
        <w:rPr>
          <w:rFonts w:ascii="Times New Roman" w:eastAsia="Times New Roman" w:hAnsi="Times New Roman" w:cs="Times New Roman"/>
          <w:sz w:val="27"/>
          <w:szCs w:val="27"/>
        </w:rPr>
        <w:t>10</w:t>
      </w: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:00:00 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>(время московское) «</w:t>
      </w:r>
      <w:r w:rsidR="009030F7">
        <w:rPr>
          <w:rFonts w:ascii="Times New Roman" w:eastAsia="Times New Roman" w:hAnsi="Times New Roman" w:cs="Times New Roman"/>
          <w:sz w:val="27"/>
          <w:szCs w:val="27"/>
        </w:rPr>
        <w:t>21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3C0393">
        <w:rPr>
          <w:rFonts w:ascii="Times New Roman" w:eastAsia="Times New Roman" w:hAnsi="Times New Roman" w:cs="Times New Roman"/>
          <w:sz w:val="27"/>
          <w:szCs w:val="27"/>
        </w:rPr>
        <w:t>декабря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 xml:space="preserve"> 2015 года на ЭТП </w:t>
      </w:r>
      <w:r w:rsidR="003C0393" w:rsidRPr="00410DD2">
        <w:rPr>
          <w:rFonts w:ascii="Times New Roman" w:hAnsi="Times New Roman" w:cs="Times New Roman"/>
          <w:sz w:val="27"/>
          <w:szCs w:val="27"/>
        </w:rPr>
        <w:t>Аукционный Конкурсный Дом</w:t>
      </w:r>
      <w:proofErr w:type="gramStart"/>
      <w:r w:rsidR="003C0393" w:rsidRPr="00410DD2">
        <w:rPr>
          <w:rFonts w:ascii="Times New Roman" w:hAnsi="Times New Roman" w:cs="Times New Roman"/>
          <w:sz w:val="27"/>
          <w:szCs w:val="27"/>
        </w:rPr>
        <w:t xml:space="preserve">  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>:</w:t>
      </w:r>
      <w:proofErr w:type="gramEnd"/>
    </w:p>
    <w:p w:rsidR="008B0E75" w:rsidRPr="00367138" w:rsidRDefault="004103EE" w:rsidP="008B0E75">
      <w:pPr>
        <w:keepLines/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всего подан</w:t>
      </w:r>
      <w:r w:rsidR="009030F7"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 xml:space="preserve">: </w:t>
      </w:r>
      <w:r w:rsidR="009030F7">
        <w:rPr>
          <w:rFonts w:ascii="Times New Roman" w:hAnsi="Times New Roman" w:cs="Times New Roman"/>
          <w:sz w:val="27"/>
          <w:szCs w:val="27"/>
        </w:rPr>
        <w:t>7</w:t>
      </w:r>
      <w:r w:rsidR="0071524E">
        <w:rPr>
          <w:rFonts w:ascii="Times New Roman" w:hAnsi="Times New Roman" w:cs="Times New Roman"/>
          <w:sz w:val="27"/>
          <w:szCs w:val="27"/>
        </w:rPr>
        <w:t xml:space="preserve"> заяв</w:t>
      </w:r>
      <w:r w:rsidR="009030F7">
        <w:rPr>
          <w:rFonts w:ascii="Times New Roman" w:hAnsi="Times New Roman" w:cs="Times New Roman"/>
          <w:sz w:val="27"/>
          <w:szCs w:val="27"/>
        </w:rPr>
        <w:t>о</w:t>
      </w:r>
      <w:r w:rsidR="0071524E">
        <w:rPr>
          <w:rFonts w:ascii="Times New Roman" w:hAnsi="Times New Roman" w:cs="Times New Roman"/>
          <w:sz w:val="27"/>
          <w:szCs w:val="27"/>
        </w:rPr>
        <w:t>к</w:t>
      </w:r>
      <w:r w:rsidR="008B0E75" w:rsidRPr="00AE2238">
        <w:rPr>
          <w:rFonts w:ascii="Times New Roman" w:hAnsi="Times New Roman" w:cs="Times New Roman"/>
          <w:sz w:val="27"/>
          <w:szCs w:val="27"/>
        </w:rPr>
        <w:t xml:space="preserve"> на участие в </w:t>
      </w:r>
      <w:r w:rsidR="0071524E">
        <w:rPr>
          <w:rFonts w:ascii="Times New Roman" w:hAnsi="Times New Roman" w:cs="Times New Roman"/>
          <w:sz w:val="27"/>
          <w:szCs w:val="27"/>
        </w:rPr>
        <w:t>открытом конкурсе</w:t>
      </w:r>
      <w:r w:rsidR="008B0E75" w:rsidRPr="00AE2238">
        <w:rPr>
          <w:rFonts w:ascii="Times New Roman" w:hAnsi="Times New Roman" w:cs="Times New Roman"/>
          <w:sz w:val="27"/>
          <w:szCs w:val="27"/>
        </w:rPr>
        <w:t>;</w:t>
      </w:r>
      <w:r w:rsidR="008B0E75" w:rsidRPr="00AE2238">
        <w:rPr>
          <w:rFonts w:ascii="Times New Roman" w:hAnsi="Times New Roman" w:cs="Times New Roman"/>
          <w:sz w:val="27"/>
          <w:szCs w:val="27"/>
        </w:rPr>
        <w:br/>
        <w:t xml:space="preserve">всего отозвано: 0 заявок на участие в </w:t>
      </w:r>
      <w:r w:rsidR="0071524E">
        <w:rPr>
          <w:rFonts w:ascii="Times New Roman" w:hAnsi="Times New Roman" w:cs="Times New Roman"/>
          <w:sz w:val="27"/>
          <w:szCs w:val="27"/>
        </w:rPr>
        <w:t>открытом конкурсе.</w:t>
      </w:r>
      <w:r w:rsidR="008B0E75" w:rsidRPr="00367138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B0E75" w:rsidRPr="00367138" w:rsidRDefault="008B0E75" w:rsidP="008B0E75">
      <w:pPr>
        <w:keepLines/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8B0E75" w:rsidRPr="00367138" w:rsidRDefault="008B0E75" w:rsidP="008B0E7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67138">
        <w:rPr>
          <w:rFonts w:ascii="Times New Roman" w:hAnsi="Times New Roman" w:cs="Times New Roman"/>
          <w:b/>
          <w:sz w:val="27"/>
          <w:szCs w:val="27"/>
        </w:rPr>
        <w:t xml:space="preserve">Результат открытия доступа к заявкам на участие в </w:t>
      </w:r>
      <w:r w:rsidR="00860905">
        <w:rPr>
          <w:rFonts w:ascii="Times New Roman" w:hAnsi="Times New Roman" w:cs="Times New Roman"/>
          <w:b/>
          <w:sz w:val="27"/>
          <w:szCs w:val="27"/>
        </w:rPr>
        <w:t>открытом конкурсе</w:t>
      </w:r>
      <w:r w:rsidRPr="00367138">
        <w:rPr>
          <w:rFonts w:ascii="Times New Roman" w:hAnsi="Times New Roman" w:cs="Times New Roman"/>
          <w:sz w:val="27"/>
          <w:szCs w:val="27"/>
        </w:rPr>
        <w:t>:</w:t>
      </w:r>
    </w:p>
    <w:p w:rsidR="007678BD" w:rsidRDefault="008B0E75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Сведения об участниках </w:t>
      </w:r>
      <w:r w:rsidR="00860905">
        <w:rPr>
          <w:rFonts w:ascii="Times New Roman" w:hAnsi="Times New Roman" w:cs="Times New Roman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z w:val="27"/>
          <w:szCs w:val="27"/>
        </w:rPr>
        <w:t xml:space="preserve">, подавших заявки на участие в </w:t>
      </w:r>
      <w:r w:rsidR="00860905">
        <w:rPr>
          <w:rFonts w:ascii="Times New Roman" w:hAnsi="Times New Roman" w:cs="Times New Roman"/>
          <w:sz w:val="27"/>
          <w:szCs w:val="27"/>
        </w:rPr>
        <w:t>открытом конкурсе</w:t>
      </w:r>
      <w:r w:rsidRPr="00367138">
        <w:rPr>
          <w:rFonts w:ascii="Times New Roman" w:hAnsi="Times New Roman" w:cs="Times New Roman"/>
          <w:sz w:val="27"/>
          <w:szCs w:val="27"/>
        </w:rPr>
        <w:t>:</w:t>
      </w:r>
      <w:r w:rsidR="009E6DBE" w:rsidRPr="0036713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tbl>
      <w:tblPr>
        <w:tblW w:w="5056" w:type="pct"/>
        <w:jc w:val="center"/>
        <w:tblInd w:w="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2625"/>
        <w:gridCol w:w="2047"/>
        <w:gridCol w:w="3783"/>
      </w:tblGrid>
      <w:tr w:rsidR="005F209C" w:rsidRPr="00241D0D" w:rsidTr="00A84DD1">
        <w:trPr>
          <w:trHeight w:val="50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7398C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A84DD1">
            <w:pPr>
              <w:spacing w:after="0" w:line="240" w:lineRule="auto"/>
              <w:ind w:left="62" w:right="6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A84DD1">
            <w:pPr>
              <w:spacing w:after="0" w:line="240" w:lineRule="auto"/>
              <w:ind w:left="62" w:right="6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Адрес участника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A84DD1">
            <w:pPr>
              <w:spacing w:after="0" w:line="240" w:lineRule="auto"/>
              <w:ind w:left="62" w:right="6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Условия исполнения договора, </w:t>
            </w:r>
          </w:p>
          <w:p w:rsidR="005F209C" w:rsidRPr="00241D0D" w:rsidRDefault="005F209C" w:rsidP="00A84DD1">
            <w:pPr>
              <w:spacing w:after="0" w:line="240" w:lineRule="auto"/>
              <w:ind w:left="62" w:right="6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указанные</w:t>
            </w:r>
            <w:proofErr w:type="gramEnd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 заявке</w:t>
            </w:r>
          </w:p>
        </w:tc>
      </w:tr>
      <w:tr w:rsidR="005F209C" w:rsidRPr="00241D0D" w:rsidTr="00811246">
        <w:trPr>
          <w:trHeight w:val="176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8A9" w:rsidRPr="00F54A58" w:rsidRDefault="00CE68A9" w:rsidP="00AE223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(6810_С021391)</w:t>
            </w:r>
          </w:p>
          <w:p w:rsidR="005F209C" w:rsidRPr="00F54A58" w:rsidRDefault="005F209C" w:rsidP="00AE223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1FCC" w:rsidRPr="00B11FCC" w:rsidRDefault="00F8311D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8311D">
              <w:rPr>
                <w:rFonts w:ascii="Times New Roman" w:hAnsi="Times New Roman" w:cs="Times New Roman"/>
              </w:rPr>
              <w:t>ООО ПКФ «</w:t>
            </w:r>
            <w:proofErr w:type="spellStart"/>
            <w:r w:rsidRPr="00F8311D">
              <w:rPr>
                <w:rFonts w:ascii="Times New Roman" w:hAnsi="Times New Roman" w:cs="Times New Roman"/>
              </w:rPr>
              <w:t>Метэк-Энерго</w:t>
            </w:r>
            <w:proofErr w:type="spellEnd"/>
            <w:r w:rsidRPr="00F8311D">
              <w:rPr>
                <w:rFonts w:ascii="Times New Roman" w:hAnsi="Times New Roman" w:cs="Times New Roman"/>
              </w:rPr>
              <w:t>»</w:t>
            </w:r>
          </w:p>
          <w:p w:rsidR="005F209C" w:rsidRPr="00F54A58" w:rsidRDefault="005F209C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ИНН </w:t>
            </w:r>
            <w:r w:rsidR="00F8311D" w:rsidRPr="00F8311D">
              <w:rPr>
                <w:rFonts w:ascii="Times New Roman" w:hAnsi="Times New Roman" w:cs="Times New Roman"/>
              </w:rPr>
              <w:t>5260158510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F8311D" w:rsidP="00640561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8311D">
              <w:rPr>
                <w:rFonts w:ascii="Times New Roman" w:hAnsi="Times New Roman" w:cs="Times New Roman"/>
              </w:rPr>
              <w:t xml:space="preserve">603001, Россия, Нижегородская область, </w:t>
            </w:r>
            <w:r w:rsidR="00640561">
              <w:rPr>
                <w:rFonts w:ascii="Times New Roman" w:hAnsi="Times New Roman" w:cs="Times New Roman"/>
              </w:rPr>
              <w:t xml:space="preserve">г.  Нижний </w:t>
            </w:r>
            <w:r w:rsidRPr="00F8311D">
              <w:rPr>
                <w:rFonts w:ascii="Times New Roman" w:hAnsi="Times New Roman" w:cs="Times New Roman"/>
              </w:rPr>
              <w:t xml:space="preserve">Новгород, </w:t>
            </w:r>
            <w:proofErr w:type="spellStart"/>
            <w:r w:rsidRPr="00F8311D">
              <w:rPr>
                <w:rFonts w:ascii="Times New Roman" w:hAnsi="Times New Roman" w:cs="Times New Roman"/>
              </w:rPr>
              <w:t>ул</w:t>
            </w:r>
            <w:proofErr w:type="gramStart"/>
            <w:r w:rsidRPr="00F8311D">
              <w:rPr>
                <w:rFonts w:ascii="Times New Roman" w:hAnsi="Times New Roman" w:cs="Times New Roman"/>
              </w:rPr>
              <w:t>.К</w:t>
            </w:r>
            <w:proofErr w:type="gramEnd"/>
            <w:r w:rsidRPr="00F8311D">
              <w:rPr>
                <w:rFonts w:ascii="Times New Roman" w:hAnsi="Times New Roman" w:cs="Times New Roman"/>
              </w:rPr>
              <w:t>ожевенная</w:t>
            </w:r>
            <w:proofErr w:type="spellEnd"/>
            <w:r w:rsidRPr="00F8311D">
              <w:rPr>
                <w:rFonts w:ascii="Times New Roman" w:hAnsi="Times New Roman" w:cs="Times New Roman"/>
              </w:rPr>
              <w:t>, д.6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5F209C" w:rsidP="0087398C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6C640B">
              <w:rPr>
                <w:rFonts w:ascii="Times New Roman" w:hAnsi="Times New Roman" w:cs="Times New Roman"/>
              </w:rPr>
              <w:t>13 449 994,00 (тринадцать миллионов четыреста сорок девять тысяч девятьсот девяносто четыре</w:t>
            </w:r>
            <w:r w:rsidR="0089602E">
              <w:rPr>
                <w:rFonts w:ascii="Times New Roman" w:hAnsi="Times New Roman" w:cs="Times New Roman"/>
              </w:rPr>
              <w:t xml:space="preserve">) </w:t>
            </w:r>
            <w:r w:rsidR="00120AFD">
              <w:rPr>
                <w:rFonts w:ascii="Times New Roman" w:hAnsi="Times New Roman" w:cs="Times New Roman"/>
              </w:rPr>
              <w:t>рубл</w:t>
            </w:r>
            <w:r w:rsidR="006C640B">
              <w:rPr>
                <w:rFonts w:ascii="Times New Roman" w:hAnsi="Times New Roman" w:cs="Times New Roman"/>
              </w:rPr>
              <w:t>я</w:t>
            </w:r>
            <w:r w:rsidR="00120AFD">
              <w:rPr>
                <w:rFonts w:ascii="Times New Roman" w:hAnsi="Times New Roman" w:cs="Times New Roman"/>
              </w:rPr>
              <w:t xml:space="preserve"> </w:t>
            </w:r>
            <w:r w:rsidR="0089602E">
              <w:rPr>
                <w:rFonts w:ascii="Times New Roman" w:hAnsi="Times New Roman" w:cs="Times New Roman"/>
              </w:rPr>
              <w:t>00</w:t>
            </w:r>
            <w:r w:rsidR="00860905" w:rsidRPr="00F54A58">
              <w:rPr>
                <w:rFonts w:ascii="Times New Roman" w:hAnsi="Times New Roman" w:cs="Times New Roman"/>
              </w:rPr>
              <w:t xml:space="preserve"> копе</w:t>
            </w:r>
            <w:r w:rsidR="00C05443">
              <w:rPr>
                <w:rFonts w:ascii="Times New Roman" w:hAnsi="Times New Roman" w:cs="Times New Roman"/>
              </w:rPr>
              <w:t>е</w:t>
            </w:r>
            <w:r w:rsidR="00860905" w:rsidRPr="00F54A58">
              <w:rPr>
                <w:rFonts w:ascii="Times New Roman" w:hAnsi="Times New Roman" w:cs="Times New Roman"/>
              </w:rPr>
              <w:t>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5F209C" w:rsidRPr="00F54A58" w:rsidRDefault="005F209C" w:rsidP="00B0657D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B0657D">
              <w:rPr>
                <w:rFonts w:ascii="Times New Roman" w:hAnsi="Times New Roman" w:cs="Times New Roman"/>
              </w:rPr>
              <w:t>11 398 300,00 (одиннадцать миллионов триста девяносто восемь тысяч триста</w:t>
            </w:r>
            <w:r w:rsidR="000C4C1F" w:rsidRPr="00F54A58">
              <w:rPr>
                <w:rFonts w:ascii="Times New Roman" w:hAnsi="Times New Roman" w:cs="Times New Roman"/>
              </w:rPr>
              <w:t>) рубл</w:t>
            </w:r>
            <w:r w:rsidR="00E35821">
              <w:rPr>
                <w:rFonts w:ascii="Times New Roman" w:hAnsi="Times New Roman" w:cs="Times New Roman"/>
              </w:rPr>
              <w:t>ей</w:t>
            </w:r>
            <w:r w:rsidR="000C4C1F" w:rsidRPr="00F54A58">
              <w:rPr>
                <w:rFonts w:ascii="Times New Roman" w:hAnsi="Times New Roman" w:cs="Times New Roman"/>
              </w:rPr>
              <w:t xml:space="preserve"> 00 копеек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  <w:tr w:rsidR="000F691A" w:rsidRPr="00241D0D" w:rsidTr="00811246">
        <w:trPr>
          <w:trHeight w:val="176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F54A58" w:rsidRDefault="000F691A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(5156_С021391)</w:t>
            </w:r>
          </w:p>
          <w:p w:rsidR="000F691A" w:rsidRPr="00F54A58" w:rsidRDefault="000F691A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B11FCC" w:rsidRDefault="000F691A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0F691A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0F691A">
              <w:rPr>
                <w:rFonts w:ascii="Times New Roman" w:hAnsi="Times New Roman" w:cs="Times New Roman"/>
              </w:rPr>
              <w:t>ЭнергомашКапитал</w:t>
            </w:r>
            <w:proofErr w:type="spellEnd"/>
            <w:r w:rsidRPr="00F8311D">
              <w:rPr>
                <w:rFonts w:ascii="Times New Roman" w:hAnsi="Times New Roman" w:cs="Times New Roman"/>
              </w:rPr>
              <w:t>»</w:t>
            </w:r>
          </w:p>
          <w:p w:rsidR="000F691A" w:rsidRPr="00F54A58" w:rsidRDefault="000F691A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ИНН </w:t>
            </w:r>
            <w:r w:rsidRPr="000F691A">
              <w:rPr>
                <w:rFonts w:ascii="Times New Roman" w:hAnsi="Times New Roman" w:cs="Times New Roman"/>
              </w:rPr>
              <w:t>7705454045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F54A58" w:rsidRDefault="000F691A" w:rsidP="00750B04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0F691A">
              <w:rPr>
                <w:rFonts w:ascii="Times New Roman" w:hAnsi="Times New Roman" w:cs="Times New Roman"/>
              </w:rPr>
              <w:t xml:space="preserve">121019, Россия,  </w:t>
            </w:r>
            <w:proofErr w:type="spellStart"/>
            <w:r w:rsidRPr="000F691A">
              <w:rPr>
                <w:rFonts w:ascii="Times New Roman" w:hAnsi="Times New Roman" w:cs="Times New Roman"/>
              </w:rPr>
              <w:t>г</w:t>
            </w:r>
            <w:proofErr w:type="gramStart"/>
            <w:r w:rsidRPr="000F691A">
              <w:rPr>
                <w:rFonts w:ascii="Times New Roman" w:hAnsi="Times New Roman" w:cs="Times New Roman"/>
              </w:rPr>
              <w:t>.М</w:t>
            </w:r>
            <w:proofErr w:type="gramEnd"/>
            <w:r w:rsidRPr="000F691A">
              <w:rPr>
                <w:rFonts w:ascii="Times New Roman" w:hAnsi="Times New Roman" w:cs="Times New Roman"/>
              </w:rPr>
              <w:t>осква</w:t>
            </w:r>
            <w:proofErr w:type="spellEnd"/>
            <w:r w:rsidRPr="000F691A">
              <w:rPr>
                <w:rFonts w:ascii="Times New Roman" w:hAnsi="Times New Roman" w:cs="Times New Roman"/>
              </w:rPr>
              <w:t>, Большой Знаменский переулок ,</w:t>
            </w:r>
            <w:r w:rsidR="00FB4388">
              <w:rPr>
                <w:rFonts w:ascii="Times New Roman" w:hAnsi="Times New Roman" w:cs="Times New Roman"/>
              </w:rPr>
              <w:t xml:space="preserve"> д.</w:t>
            </w:r>
            <w:r w:rsidRPr="000F691A">
              <w:rPr>
                <w:rFonts w:ascii="Times New Roman" w:hAnsi="Times New Roman" w:cs="Times New Roman"/>
              </w:rPr>
              <w:t xml:space="preserve"> 4 оф.13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F54A58" w:rsidRDefault="000F691A" w:rsidP="00535328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FB4388">
              <w:rPr>
                <w:rFonts w:ascii="Times New Roman" w:hAnsi="Times New Roman" w:cs="Times New Roman"/>
              </w:rPr>
              <w:t>14 259 195,35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FB4388">
              <w:rPr>
                <w:rFonts w:ascii="Times New Roman" w:hAnsi="Times New Roman" w:cs="Times New Roman"/>
              </w:rPr>
              <w:t>четырнадцать миллионов двести пятьдесят девять тысяч сто девяносто пять</w:t>
            </w:r>
            <w:r>
              <w:rPr>
                <w:rFonts w:ascii="Times New Roman" w:hAnsi="Times New Roman" w:cs="Times New Roman"/>
              </w:rPr>
              <w:t>) рубл</w:t>
            </w:r>
            <w:r w:rsidR="00FB4388">
              <w:rPr>
                <w:rFonts w:ascii="Times New Roman" w:hAnsi="Times New Roman" w:cs="Times New Roman"/>
              </w:rPr>
              <w:t>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B4388">
              <w:rPr>
                <w:rFonts w:ascii="Times New Roman" w:hAnsi="Times New Roman" w:cs="Times New Roman"/>
              </w:rPr>
              <w:t>35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</w:t>
            </w:r>
            <w:r w:rsidRPr="00F54A58">
              <w:rPr>
                <w:rFonts w:ascii="Times New Roman" w:hAnsi="Times New Roman" w:cs="Times New Roman"/>
              </w:rPr>
              <w:t>к, включая НДС;</w:t>
            </w:r>
          </w:p>
          <w:p w:rsidR="000F691A" w:rsidRPr="00F54A58" w:rsidRDefault="000F691A" w:rsidP="00353359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353359">
              <w:rPr>
                <w:rFonts w:ascii="Times New Roman" w:hAnsi="Times New Roman" w:cs="Times New Roman"/>
              </w:rPr>
              <w:t>12 084 063,86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353359">
              <w:rPr>
                <w:rFonts w:ascii="Times New Roman" w:hAnsi="Times New Roman" w:cs="Times New Roman"/>
              </w:rPr>
              <w:t>двенадцать миллионов восемьдесят четыре тысячи шестьдесят три</w:t>
            </w:r>
            <w:r w:rsidRPr="00F54A58">
              <w:rPr>
                <w:rFonts w:ascii="Times New Roman" w:hAnsi="Times New Roman" w:cs="Times New Roman"/>
              </w:rPr>
              <w:t>) рубл</w:t>
            </w:r>
            <w:r w:rsidR="00353359">
              <w:rPr>
                <w:rFonts w:ascii="Times New Roman" w:hAnsi="Times New Roman" w:cs="Times New Roman"/>
              </w:rPr>
              <w:t>я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353359">
              <w:rPr>
                <w:rFonts w:ascii="Times New Roman" w:hAnsi="Times New Roman" w:cs="Times New Roman"/>
              </w:rPr>
              <w:t>86</w:t>
            </w:r>
            <w:r w:rsidRPr="00F54A58">
              <w:rPr>
                <w:rFonts w:ascii="Times New Roman" w:hAnsi="Times New Roman" w:cs="Times New Roman"/>
              </w:rPr>
              <w:t xml:space="preserve"> копеек, без учета НДС.</w:t>
            </w:r>
          </w:p>
        </w:tc>
      </w:tr>
      <w:tr w:rsidR="000F691A" w:rsidRPr="00241D0D" w:rsidTr="00811246">
        <w:trPr>
          <w:trHeight w:val="694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B11FCC" w:rsidRDefault="00571D45" w:rsidP="00AE223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(1502_С021391)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571D45" w:rsidRDefault="00571D45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АО </w:t>
            </w:r>
            <w:r w:rsidR="00396910">
              <w:rPr>
                <w:rFonts w:ascii="Times New Roman" w:hAnsi="Times New Roman" w:cs="Times New Roman"/>
              </w:rPr>
              <w:t>«ЭЦН»</w:t>
            </w:r>
          </w:p>
          <w:p w:rsidR="00571D45" w:rsidRPr="00B11FCC" w:rsidRDefault="00571D45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>ИНН 7730035496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91A" w:rsidRPr="00B11FCC" w:rsidRDefault="00571D45" w:rsidP="00371312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121059, Россия, </w:t>
            </w:r>
            <w:r w:rsidR="006814C9">
              <w:rPr>
                <w:rFonts w:ascii="Times New Roman" w:hAnsi="Times New Roman" w:cs="Times New Roman"/>
              </w:rPr>
              <w:t xml:space="preserve">г. </w:t>
            </w:r>
            <w:r w:rsidRPr="00571D45">
              <w:rPr>
                <w:rFonts w:ascii="Times New Roman" w:hAnsi="Times New Roman" w:cs="Times New Roman"/>
              </w:rPr>
              <w:t xml:space="preserve">Москва, </w:t>
            </w:r>
            <w:proofErr w:type="spellStart"/>
            <w:r w:rsidRPr="00571D45">
              <w:rPr>
                <w:rFonts w:ascii="Times New Roman" w:hAnsi="Times New Roman" w:cs="Times New Roman"/>
              </w:rPr>
              <w:t>Бережковская</w:t>
            </w:r>
            <w:proofErr w:type="spellEnd"/>
            <w:r w:rsidRPr="00571D45">
              <w:rPr>
                <w:rFonts w:ascii="Times New Roman" w:hAnsi="Times New Roman" w:cs="Times New Roman"/>
              </w:rPr>
              <w:t xml:space="preserve"> набережная, д. 16, корпус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1E25" w:rsidRPr="00F54A58" w:rsidRDefault="00A01E25" w:rsidP="00A01E25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>
              <w:rPr>
                <w:rFonts w:ascii="Times New Roman" w:hAnsi="Times New Roman" w:cs="Times New Roman"/>
              </w:rPr>
              <w:t>23 168 326,00 (двадцать три миллиона сто шестьдесят восемь тысяч триста двадцать шесть) рублей 00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</w:t>
            </w:r>
            <w:r w:rsidRPr="00F54A58">
              <w:rPr>
                <w:rFonts w:ascii="Times New Roman" w:hAnsi="Times New Roman" w:cs="Times New Roman"/>
              </w:rPr>
              <w:t>к, включая НДС;</w:t>
            </w:r>
          </w:p>
          <w:p w:rsidR="000F691A" w:rsidRPr="00F54A58" w:rsidRDefault="00A01E25" w:rsidP="0091769F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91769F">
              <w:rPr>
                <w:rFonts w:ascii="Times New Roman" w:hAnsi="Times New Roman" w:cs="Times New Roman"/>
              </w:rPr>
              <w:t>19 634 174,58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91769F">
              <w:rPr>
                <w:rFonts w:ascii="Times New Roman" w:hAnsi="Times New Roman" w:cs="Times New Roman"/>
              </w:rPr>
              <w:t>девятнадцать миллионов шестьсот тридцать четыре тысячи сто семьдесят четыре</w:t>
            </w:r>
            <w:r w:rsidRPr="00F54A58">
              <w:rPr>
                <w:rFonts w:ascii="Times New Roman" w:hAnsi="Times New Roman" w:cs="Times New Roman"/>
              </w:rPr>
              <w:t>) рубл</w:t>
            </w:r>
            <w:r>
              <w:rPr>
                <w:rFonts w:ascii="Times New Roman" w:hAnsi="Times New Roman" w:cs="Times New Roman"/>
              </w:rPr>
              <w:t>я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91769F">
              <w:rPr>
                <w:rFonts w:ascii="Times New Roman" w:hAnsi="Times New Roman" w:cs="Times New Roman"/>
              </w:rPr>
              <w:t>58</w:t>
            </w:r>
            <w:r w:rsidRPr="00F54A58">
              <w:rPr>
                <w:rFonts w:ascii="Times New Roman" w:hAnsi="Times New Roman" w:cs="Times New Roman"/>
              </w:rPr>
              <w:t xml:space="preserve"> копеек, без учета НДС.</w:t>
            </w:r>
          </w:p>
        </w:tc>
      </w:tr>
      <w:tr w:rsidR="00396910" w:rsidRPr="00241D0D" w:rsidTr="00811246">
        <w:trPr>
          <w:trHeight w:val="176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6910" w:rsidRPr="00B11FCC" w:rsidRDefault="00396910" w:rsidP="006814C9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 (</w:t>
            </w:r>
            <w:r w:rsidR="006814C9">
              <w:rPr>
                <w:rFonts w:ascii="Times New Roman" w:hAnsi="Times New Roman" w:cs="Times New Roman"/>
              </w:rPr>
              <w:t>3304</w:t>
            </w:r>
            <w:r>
              <w:rPr>
                <w:rFonts w:ascii="Times New Roman" w:hAnsi="Times New Roman" w:cs="Times New Roman"/>
              </w:rPr>
              <w:t>_С021391)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6910" w:rsidRPr="00571D45" w:rsidRDefault="006814C9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6814C9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6814C9">
              <w:rPr>
                <w:rFonts w:ascii="Times New Roman" w:hAnsi="Times New Roman" w:cs="Times New Roman"/>
              </w:rPr>
              <w:t>Энергоспецтранспроект</w:t>
            </w:r>
            <w:proofErr w:type="spellEnd"/>
            <w:r w:rsidRPr="006814C9">
              <w:rPr>
                <w:rFonts w:ascii="Times New Roman" w:hAnsi="Times New Roman" w:cs="Times New Roman"/>
              </w:rPr>
              <w:t>»</w:t>
            </w:r>
          </w:p>
          <w:p w:rsidR="00396910" w:rsidRPr="00B11FCC" w:rsidRDefault="00396910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ИНН </w:t>
            </w:r>
            <w:r w:rsidR="006814C9" w:rsidRPr="006814C9">
              <w:rPr>
                <w:rFonts w:ascii="Times New Roman" w:hAnsi="Times New Roman" w:cs="Times New Roman"/>
              </w:rPr>
              <w:t>7719535801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6910" w:rsidRPr="00B11FCC" w:rsidRDefault="006814C9" w:rsidP="006814C9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6814C9">
              <w:rPr>
                <w:rFonts w:ascii="Times New Roman" w:hAnsi="Times New Roman" w:cs="Times New Roman"/>
              </w:rPr>
              <w:t xml:space="preserve">107564, Россия, 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6814C9">
              <w:rPr>
                <w:rFonts w:ascii="Times New Roman" w:hAnsi="Times New Roman" w:cs="Times New Roman"/>
              </w:rPr>
              <w:t xml:space="preserve">Москва, </w:t>
            </w:r>
            <w:r>
              <w:rPr>
                <w:rFonts w:ascii="Times New Roman" w:hAnsi="Times New Roman" w:cs="Times New Roman"/>
              </w:rPr>
              <w:t xml:space="preserve">ул. </w:t>
            </w:r>
            <w:r w:rsidRPr="006814C9">
              <w:rPr>
                <w:rFonts w:ascii="Times New Roman" w:hAnsi="Times New Roman" w:cs="Times New Roman"/>
              </w:rPr>
              <w:t xml:space="preserve">Краснобогатырская, </w:t>
            </w:r>
            <w:r>
              <w:rPr>
                <w:rFonts w:ascii="Times New Roman" w:hAnsi="Times New Roman" w:cs="Times New Roman"/>
              </w:rPr>
              <w:t>д.</w:t>
            </w:r>
            <w:r w:rsidRPr="006814C9">
              <w:rPr>
                <w:rFonts w:ascii="Times New Roman" w:hAnsi="Times New Roman" w:cs="Times New Roman"/>
              </w:rPr>
              <w:t>42 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96910" w:rsidRPr="00F54A58" w:rsidRDefault="00396910" w:rsidP="00535328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6D6A91">
              <w:rPr>
                <w:rFonts w:ascii="Times New Roman" w:hAnsi="Times New Roman" w:cs="Times New Roman"/>
              </w:rPr>
              <w:t>18 003 912,81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6D6A91">
              <w:rPr>
                <w:rFonts w:ascii="Times New Roman" w:hAnsi="Times New Roman" w:cs="Times New Roman"/>
              </w:rPr>
              <w:t>восемнадцать миллионов три тысячи девятьсот двенадцать</w:t>
            </w:r>
            <w:r>
              <w:rPr>
                <w:rFonts w:ascii="Times New Roman" w:hAnsi="Times New Roman" w:cs="Times New Roman"/>
              </w:rPr>
              <w:t xml:space="preserve">) рублей </w:t>
            </w:r>
            <w:r w:rsidR="006D6A91">
              <w:rPr>
                <w:rFonts w:ascii="Times New Roman" w:hAnsi="Times New Roman" w:cs="Times New Roman"/>
              </w:rPr>
              <w:t xml:space="preserve">81 </w:t>
            </w:r>
            <w:r w:rsidRPr="00F54A58">
              <w:rPr>
                <w:rFonts w:ascii="Times New Roman" w:hAnsi="Times New Roman" w:cs="Times New Roman"/>
              </w:rPr>
              <w:t>копе</w:t>
            </w:r>
            <w:r w:rsidR="006D6A91">
              <w:rPr>
                <w:rFonts w:ascii="Times New Roman" w:hAnsi="Times New Roman" w:cs="Times New Roman"/>
              </w:rPr>
              <w:t>йка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396910" w:rsidRPr="00F54A58" w:rsidRDefault="00396910" w:rsidP="00B370D4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B370D4">
              <w:rPr>
                <w:rFonts w:ascii="Times New Roman" w:hAnsi="Times New Roman" w:cs="Times New Roman"/>
              </w:rPr>
              <w:t>15 257 553,23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B370D4">
              <w:rPr>
                <w:rFonts w:ascii="Times New Roman" w:hAnsi="Times New Roman" w:cs="Times New Roman"/>
              </w:rPr>
              <w:t>пятнадцать миллионов двести пятьдесят семь тысяч пятьсот пятьдесят три</w:t>
            </w:r>
            <w:r w:rsidRPr="00F54A58">
              <w:rPr>
                <w:rFonts w:ascii="Times New Roman" w:hAnsi="Times New Roman" w:cs="Times New Roman"/>
              </w:rPr>
              <w:t>) рубл</w:t>
            </w:r>
            <w:r>
              <w:rPr>
                <w:rFonts w:ascii="Times New Roman" w:hAnsi="Times New Roman" w:cs="Times New Roman"/>
              </w:rPr>
              <w:t>я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B370D4">
              <w:rPr>
                <w:rFonts w:ascii="Times New Roman" w:hAnsi="Times New Roman" w:cs="Times New Roman"/>
              </w:rPr>
              <w:t>23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 w:rsidR="00B370D4">
              <w:rPr>
                <w:rFonts w:ascii="Times New Roman" w:hAnsi="Times New Roman" w:cs="Times New Roman"/>
              </w:rPr>
              <w:t>йки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  <w:tr w:rsidR="00811246" w:rsidRPr="00241D0D" w:rsidTr="00811246">
        <w:trPr>
          <w:trHeight w:val="176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1246" w:rsidRPr="00B11FCC" w:rsidRDefault="00811246" w:rsidP="00811246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(3595_С021391)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0587" w:rsidRPr="001E0587" w:rsidRDefault="001E0587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1E0587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1E0587">
              <w:rPr>
                <w:rFonts w:ascii="Times New Roman" w:hAnsi="Times New Roman" w:cs="Times New Roman"/>
              </w:rPr>
              <w:t>КомплектЭнерго</w:t>
            </w:r>
            <w:proofErr w:type="spellEnd"/>
            <w:r w:rsidRPr="001E0587">
              <w:rPr>
                <w:rFonts w:ascii="Times New Roman" w:hAnsi="Times New Roman" w:cs="Times New Roman"/>
              </w:rPr>
              <w:t>»</w:t>
            </w:r>
          </w:p>
          <w:p w:rsidR="00811246" w:rsidRPr="00B11FCC" w:rsidRDefault="00811246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ИНН </w:t>
            </w:r>
            <w:r w:rsidR="001E0587" w:rsidRPr="001E0587">
              <w:rPr>
                <w:rFonts w:ascii="Times New Roman" w:hAnsi="Times New Roman" w:cs="Times New Roman"/>
              </w:rPr>
              <w:t>7713328936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1246" w:rsidRPr="00B11FCC" w:rsidRDefault="001E0587" w:rsidP="00B44110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1E0587">
              <w:rPr>
                <w:rFonts w:ascii="Times New Roman" w:hAnsi="Times New Roman" w:cs="Times New Roman"/>
              </w:rPr>
              <w:t xml:space="preserve">127247, Россия, г. Москва, </w:t>
            </w:r>
            <w:proofErr w:type="spellStart"/>
            <w:r w:rsidRPr="001E0587">
              <w:rPr>
                <w:rFonts w:ascii="Times New Roman" w:hAnsi="Times New Roman" w:cs="Times New Roman"/>
              </w:rPr>
              <w:t>Бескудниковский</w:t>
            </w:r>
            <w:proofErr w:type="spellEnd"/>
            <w:r w:rsidRPr="001E0587">
              <w:rPr>
                <w:rFonts w:ascii="Times New Roman" w:hAnsi="Times New Roman" w:cs="Times New Roman"/>
              </w:rPr>
              <w:t xml:space="preserve"> б-р, д. 46, </w:t>
            </w:r>
            <w:proofErr w:type="spellStart"/>
            <w:r w:rsidRPr="001E0587">
              <w:rPr>
                <w:rFonts w:ascii="Times New Roman" w:hAnsi="Times New Roman" w:cs="Times New Roman"/>
              </w:rPr>
              <w:t>кор</w:t>
            </w:r>
            <w:proofErr w:type="spellEnd"/>
            <w:r w:rsidRPr="001E0587">
              <w:rPr>
                <w:rFonts w:ascii="Times New Roman" w:hAnsi="Times New Roman" w:cs="Times New Roman"/>
              </w:rPr>
              <w:t>. 3, кв. 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1246" w:rsidRPr="00F54A58" w:rsidRDefault="00811246" w:rsidP="00535328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DA297B">
              <w:rPr>
                <w:rFonts w:ascii="Times New Roman" w:hAnsi="Times New Roman" w:cs="Times New Roman"/>
              </w:rPr>
              <w:t>18 290 000,00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DA297B">
              <w:rPr>
                <w:rFonts w:ascii="Times New Roman" w:hAnsi="Times New Roman" w:cs="Times New Roman"/>
              </w:rPr>
              <w:t>восемнадцать миллионов двести девяносто</w:t>
            </w:r>
            <w:r w:rsidR="00750B04">
              <w:rPr>
                <w:rFonts w:ascii="Times New Roman" w:hAnsi="Times New Roman" w:cs="Times New Roman"/>
              </w:rPr>
              <w:t xml:space="preserve"> тысяч</w:t>
            </w:r>
            <w:r>
              <w:rPr>
                <w:rFonts w:ascii="Times New Roman" w:hAnsi="Times New Roman" w:cs="Times New Roman"/>
              </w:rPr>
              <w:t xml:space="preserve">) рублей </w:t>
            </w:r>
            <w:r w:rsidR="00DA297B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4A58">
              <w:rPr>
                <w:rFonts w:ascii="Times New Roman" w:hAnsi="Times New Roman" w:cs="Times New Roman"/>
              </w:rPr>
              <w:t>копе</w:t>
            </w:r>
            <w:r w:rsidR="00DA297B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811246" w:rsidRPr="00F54A58" w:rsidRDefault="00811246" w:rsidP="00A37B62">
            <w:pPr>
              <w:spacing w:after="0"/>
              <w:ind w:left="142" w:right="130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DA297B">
              <w:rPr>
                <w:rFonts w:ascii="Times New Roman" w:hAnsi="Times New Roman" w:cs="Times New Roman"/>
              </w:rPr>
              <w:t>15 500 000,00</w:t>
            </w:r>
            <w:r>
              <w:rPr>
                <w:rFonts w:ascii="Times New Roman" w:hAnsi="Times New Roman" w:cs="Times New Roman"/>
              </w:rPr>
              <w:t xml:space="preserve"> (пятнадцать миллионов </w:t>
            </w:r>
            <w:r w:rsidR="00DA297B">
              <w:rPr>
                <w:rFonts w:ascii="Times New Roman" w:hAnsi="Times New Roman" w:cs="Times New Roman"/>
              </w:rPr>
              <w:t>пятьсот тысяч)</w:t>
            </w:r>
            <w:r w:rsidRPr="00F54A58">
              <w:rPr>
                <w:rFonts w:ascii="Times New Roman" w:hAnsi="Times New Roman" w:cs="Times New Roman"/>
              </w:rPr>
              <w:t xml:space="preserve"> рубл</w:t>
            </w:r>
            <w:r w:rsidR="00DA297B">
              <w:rPr>
                <w:rFonts w:ascii="Times New Roman" w:hAnsi="Times New Roman" w:cs="Times New Roman"/>
              </w:rPr>
              <w:t>ей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DA297B">
              <w:rPr>
                <w:rFonts w:ascii="Times New Roman" w:hAnsi="Times New Roman" w:cs="Times New Roman"/>
              </w:rPr>
              <w:t>00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 w:rsidR="00DA297B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  <w:tr w:rsidR="00200B7B" w:rsidRPr="00241D0D" w:rsidTr="00097576">
        <w:trPr>
          <w:trHeight w:val="2847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0B7B" w:rsidRPr="00B11FCC" w:rsidRDefault="00200B7B" w:rsidP="00200B7B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(4905_С021391)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0B7B" w:rsidRPr="001E0587" w:rsidRDefault="00A404BB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A404BB">
              <w:rPr>
                <w:rFonts w:ascii="Times New Roman" w:hAnsi="Times New Roman" w:cs="Times New Roman"/>
              </w:rPr>
              <w:t>АО НПП «</w:t>
            </w:r>
            <w:proofErr w:type="spellStart"/>
            <w:r w:rsidRPr="00A404BB">
              <w:rPr>
                <w:rFonts w:ascii="Times New Roman" w:hAnsi="Times New Roman" w:cs="Times New Roman"/>
              </w:rPr>
              <w:t>ЭнергопромСервис</w:t>
            </w:r>
            <w:proofErr w:type="spellEnd"/>
            <w:r w:rsidRPr="00A404BB">
              <w:rPr>
                <w:rFonts w:ascii="Times New Roman" w:hAnsi="Times New Roman" w:cs="Times New Roman"/>
              </w:rPr>
              <w:t>»</w:t>
            </w:r>
          </w:p>
          <w:p w:rsidR="00200B7B" w:rsidRPr="00B11FCC" w:rsidRDefault="00200B7B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ИНН </w:t>
            </w:r>
            <w:r w:rsidR="00A404BB" w:rsidRPr="00A404BB">
              <w:rPr>
                <w:rFonts w:ascii="Times New Roman" w:hAnsi="Times New Roman" w:cs="Times New Roman"/>
              </w:rPr>
              <w:t>7709548784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0B7B" w:rsidRPr="00B11FCC" w:rsidRDefault="00A404BB" w:rsidP="00995377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A404BB">
              <w:rPr>
                <w:rFonts w:ascii="Times New Roman" w:hAnsi="Times New Roman" w:cs="Times New Roman"/>
              </w:rPr>
              <w:t xml:space="preserve">105120, Россия, </w:t>
            </w:r>
            <w:r w:rsidR="00995377">
              <w:rPr>
                <w:rFonts w:ascii="Times New Roman" w:hAnsi="Times New Roman" w:cs="Times New Roman"/>
              </w:rPr>
              <w:t>г.</w:t>
            </w:r>
            <w:r w:rsidRPr="00A404BB">
              <w:rPr>
                <w:rFonts w:ascii="Times New Roman" w:hAnsi="Times New Roman" w:cs="Times New Roman"/>
              </w:rPr>
              <w:t xml:space="preserve"> Москва, </w:t>
            </w:r>
            <w:proofErr w:type="spellStart"/>
            <w:r w:rsidRPr="00A404BB">
              <w:rPr>
                <w:rFonts w:ascii="Times New Roman" w:hAnsi="Times New Roman" w:cs="Times New Roman"/>
              </w:rPr>
              <w:t>Костомаровский</w:t>
            </w:r>
            <w:proofErr w:type="spellEnd"/>
            <w:r w:rsidRPr="00A404BB">
              <w:rPr>
                <w:rFonts w:ascii="Times New Roman" w:hAnsi="Times New Roman" w:cs="Times New Roman"/>
              </w:rPr>
              <w:t xml:space="preserve"> переулок, дом 3, офис 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0B7B" w:rsidRPr="00F54A58" w:rsidRDefault="00200B7B" w:rsidP="00535328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A404BB">
              <w:rPr>
                <w:rFonts w:ascii="Times New Roman" w:hAnsi="Times New Roman" w:cs="Times New Roman"/>
              </w:rPr>
              <w:t>15 210 600,00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A404BB">
              <w:rPr>
                <w:rFonts w:ascii="Times New Roman" w:hAnsi="Times New Roman" w:cs="Times New Roman"/>
              </w:rPr>
              <w:t>пятнадцать миллионов двести десять тысяч шестьсот</w:t>
            </w:r>
            <w:r>
              <w:rPr>
                <w:rFonts w:ascii="Times New Roman" w:hAnsi="Times New Roman" w:cs="Times New Roman"/>
              </w:rPr>
              <w:t xml:space="preserve">) рублей 00 </w:t>
            </w:r>
            <w:r w:rsidRPr="00F54A58">
              <w:rPr>
                <w:rFonts w:ascii="Times New Roman" w:hAnsi="Times New Roman" w:cs="Times New Roman"/>
              </w:rPr>
              <w:t>копе</w:t>
            </w:r>
            <w:r>
              <w:rPr>
                <w:rFonts w:ascii="Times New Roman" w:hAnsi="Times New Roman" w:cs="Times New Roman"/>
              </w:rPr>
              <w:t>ек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200B7B" w:rsidRPr="00F54A58" w:rsidRDefault="00200B7B" w:rsidP="00A37B62">
            <w:pPr>
              <w:spacing w:after="0" w:line="240" w:lineRule="auto"/>
              <w:ind w:left="142" w:right="130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1B5003">
              <w:rPr>
                <w:rFonts w:ascii="Times New Roman" w:hAnsi="Times New Roman" w:cs="Times New Roman"/>
              </w:rPr>
              <w:t>12 890 338,98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1B5003">
              <w:rPr>
                <w:rFonts w:ascii="Times New Roman" w:hAnsi="Times New Roman" w:cs="Times New Roman"/>
              </w:rPr>
              <w:t>двенадцать миллионов восемьсот девяносто тысяч триста тридцать восемь</w:t>
            </w:r>
            <w:r>
              <w:rPr>
                <w:rFonts w:ascii="Times New Roman" w:hAnsi="Times New Roman" w:cs="Times New Roman"/>
              </w:rPr>
              <w:t>)</w:t>
            </w:r>
            <w:r w:rsidRPr="00F54A58">
              <w:rPr>
                <w:rFonts w:ascii="Times New Roman" w:hAnsi="Times New Roman" w:cs="Times New Roman"/>
              </w:rPr>
              <w:t xml:space="preserve"> рубл</w:t>
            </w:r>
            <w:r>
              <w:rPr>
                <w:rFonts w:ascii="Times New Roman" w:hAnsi="Times New Roman" w:cs="Times New Roman"/>
              </w:rPr>
              <w:t>ей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1B5003">
              <w:rPr>
                <w:rFonts w:ascii="Times New Roman" w:hAnsi="Times New Roman" w:cs="Times New Roman"/>
              </w:rPr>
              <w:t>98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>
              <w:rPr>
                <w:rFonts w:ascii="Times New Roman" w:hAnsi="Times New Roman" w:cs="Times New Roman"/>
              </w:rPr>
              <w:t>ек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  <w:tr w:rsidR="004C18E6" w:rsidRPr="00241D0D" w:rsidTr="00811246">
        <w:trPr>
          <w:trHeight w:val="1765"/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8E6" w:rsidRPr="00B11FCC" w:rsidRDefault="004C18E6" w:rsidP="004C18E6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(9438_С021391)</w:t>
            </w:r>
          </w:p>
        </w:tc>
        <w:tc>
          <w:tcPr>
            <w:tcW w:w="12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8E6" w:rsidRPr="001E0587" w:rsidRDefault="004C18E6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4C18E6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4C18E6">
              <w:rPr>
                <w:rFonts w:ascii="Times New Roman" w:hAnsi="Times New Roman" w:cs="Times New Roman"/>
              </w:rPr>
              <w:t>Интеркон</w:t>
            </w:r>
            <w:proofErr w:type="spellEnd"/>
            <w:r w:rsidRPr="00A404BB">
              <w:rPr>
                <w:rFonts w:ascii="Times New Roman" w:hAnsi="Times New Roman" w:cs="Times New Roman"/>
              </w:rPr>
              <w:t>»</w:t>
            </w:r>
          </w:p>
          <w:p w:rsidR="004C18E6" w:rsidRPr="00B11FCC" w:rsidRDefault="004C18E6" w:rsidP="0053532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571D45">
              <w:rPr>
                <w:rFonts w:ascii="Times New Roman" w:hAnsi="Times New Roman" w:cs="Times New Roman"/>
              </w:rPr>
              <w:t xml:space="preserve">ИНН </w:t>
            </w:r>
            <w:r w:rsidRPr="004C18E6">
              <w:rPr>
                <w:rFonts w:ascii="Times New Roman" w:hAnsi="Times New Roman" w:cs="Times New Roman"/>
              </w:rPr>
              <w:t>6732024096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B04" w:rsidRDefault="004C18E6" w:rsidP="00750B04">
            <w:pPr>
              <w:spacing w:after="0"/>
              <w:ind w:left="62" w:right="68"/>
              <w:jc w:val="center"/>
              <w:rPr>
                <w:rFonts w:ascii="Times New Roman" w:hAnsi="Times New Roman" w:cs="Times New Roman"/>
              </w:rPr>
            </w:pPr>
            <w:r w:rsidRPr="004C18E6">
              <w:rPr>
                <w:rFonts w:ascii="Times New Roman" w:hAnsi="Times New Roman" w:cs="Times New Roman"/>
              </w:rPr>
              <w:t>216400, Россия, Смоленская</w:t>
            </w:r>
            <w:r w:rsidR="00750B04">
              <w:rPr>
                <w:rFonts w:ascii="Times New Roman" w:hAnsi="Times New Roman" w:cs="Times New Roman"/>
              </w:rPr>
              <w:t xml:space="preserve"> область, </w:t>
            </w:r>
            <w:proofErr w:type="spellStart"/>
            <w:r w:rsidR="00750B04">
              <w:rPr>
                <w:rFonts w:ascii="Times New Roman" w:hAnsi="Times New Roman" w:cs="Times New Roman"/>
              </w:rPr>
              <w:t>г</w:t>
            </w:r>
            <w:proofErr w:type="gramStart"/>
            <w:r w:rsidR="00750B04">
              <w:rPr>
                <w:rFonts w:ascii="Times New Roman" w:hAnsi="Times New Roman" w:cs="Times New Roman"/>
              </w:rPr>
              <w:t>.Д</w:t>
            </w:r>
            <w:proofErr w:type="gramEnd"/>
            <w:r w:rsidR="00750B04">
              <w:rPr>
                <w:rFonts w:ascii="Times New Roman" w:hAnsi="Times New Roman" w:cs="Times New Roman"/>
              </w:rPr>
              <w:t>есногорск</w:t>
            </w:r>
            <w:proofErr w:type="spellEnd"/>
            <w:r w:rsidR="00750B04">
              <w:rPr>
                <w:rFonts w:ascii="Times New Roman" w:hAnsi="Times New Roman" w:cs="Times New Roman"/>
              </w:rPr>
              <w:t>,</w:t>
            </w:r>
          </w:p>
          <w:p w:rsidR="004C18E6" w:rsidRPr="00B11FCC" w:rsidRDefault="00750B04" w:rsidP="00750B04">
            <w:pPr>
              <w:spacing w:after="0"/>
              <w:ind w:left="62" w:right="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мк</w:t>
            </w:r>
            <w:proofErr w:type="spellEnd"/>
            <w:r>
              <w:rPr>
                <w:rFonts w:ascii="Times New Roman" w:hAnsi="Times New Roman" w:cs="Times New Roman"/>
              </w:rPr>
              <w:t>-н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8E6" w:rsidRPr="00F54A58" w:rsidRDefault="004C18E6" w:rsidP="00535328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>
              <w:rPr>
                <w:rFonts w:ascii="Times New Roman" w:hAnsi="Times New Roman" w:cs="Times New Roman"/>
              </w:rPr>
              <w:t xml:space="preserve">23 884 731,90 (двадцать три миллиона восемьсот восемьдесят четыре тысячи семьсот тридцать один) рубль 90 </w:t>
            </w:r>
            <w:r w:rsidRPr="00F54A58">
              <w:rPr>
                <w:rFonts w:ascii="Times New Roman" w:hAnsi="Times New Roman" w:cs="Times New Roman"/>
              </w:rPr>
              <w:t>копе</w:t>
            </w:r>
            <w:r>
              <w:rPr>
                <w:rFonts w:ascii="Times New Roman" w:hAnsi="Times New Roman" w:cs="Times New Roman"/>
              </w:rPr>
              <w:t>ек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4C18E6" w:rsidRPr="00F54A58" w:rsidRDefault="004C18E6" w:rsidP="00A37B62">
            <w:pPr>
              <w:spacing w:after="0"/>
              <w:ind w:left="142" w:right="130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4541B1">
              <w:rPr>
                <w:rFonts w:ascii="Times New Roman" w:hAnsi="Times New Roman" w:cs="Times New Roman"/>
              </w:rPr>
              <w:t>20 241 298</w:t>
            </w:r>
            <w:bookmarkStart w:id="0" w:name="_GoBack"/>
            <w:bookmarkEnd w:id="0"/>
            <w:r w:rsidR="004541B1">
              <w:rPr>
                <w:rFonts w:ascii="Times New Roman" w:hAnsi="Times New Roman" w:cs="Times New Roman"/>
              </w:rPr>
              <w:t>,22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4541B1">
              <w:rPr>
                <w:rFonts w:ascii="Times New Roman" w:hAnsi="Times New Roman" w:cs="Times New Roman"/>
              </w:rPr>
              <w:t>двадцать миллионов двести сорок одна тысяча двести девяносто восемь</w:t>
            </w:r>
            <w:r>
              <w:rPr>
                <w:rFonts w:ascii="Times New Roman" w:hAnsi="Times New Roman" w:cs="Times New Roman"/>
              </w:rPr>
              <w:t>)</w:t>
            </w:r>
            <w:r w:rsidRPr="00F54A58">
              <w:rPr>
                <w:rFonts w:ascii="Times New Roman" w:hAnsi="Times New Roman" w:cs="Times New Roman"/>
              </w:rPr>
              <w:t xml:space="preserve"> рубл</w:t>
            </w:r>
            <w:r>
              <w:rPr>
                <w:rFonts w:ascii="Times New Roman" w:hAnsi="Times New Roman" w:cs="Times New Roman"/>
              </w:rPr>
              <w:t>ей</w:t>
            </w:r>
            <w:r w:rsidRPr="00F54A58">
              <w:rPr>
                <w:rFonts w:ascii="Times New Roman" w:hAnsi="Times New Roman" w:cs="Times New Roman"/>
              </w:rPr>
              <w:t xml:space="preserve"> </w:t>
            </w:r>
            <w:r w:rsidR="004541B1">
              <w:rPr>
                <w:rFonts w:ascii="Times New Roman" w:hAnsi="Times New Roman" w:cs="Times New Roman"/>
              </w:rPr>
              <w:t>22</w:t>
            </w:r>
            <w:r w:rsidRPr="00F54A58">
              <w:rPr>
                <w:rFonts w:ascii="Times New Roman" w:hAnsi="Times New Roman" w:cs="Times New Roman"/>
              </w:rPr>
              <w:t xml:space="preserve"> копе</w:t>
            </w:r>
            <w:r w:rsidR="004541B1">
              <w:rPr>
                <w:rFonts w:ascii="Times New Roman" w:hAnsi="Times New Roman" w:cs="Times New Roman"/>
              </w:rPr>
              <w:t>йки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</w:tbl>
    <w:p w:rsidR="003A63B1" w:rsidRPr="00DE35FB" w:rsidRDefault="003A63B1" w:rsidP="0037150C">
      <w:pPr>
        <w:ind w:left="61" w:right="69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DE35FB">
        <w:rPr>
          <w:rFonts w:ascii="Times New Roman" w:hAnsi="Times New Roman"/>
          <w:bCs/>
          <w:sz w:val="27"/>
          <w:szCs w:val="27"/>
          <w:lang w:eastAsia="ru-RU"/>
        </w:rPr>
        <w:t>Заявк</w:t>
      </w:r>
      <w:r w:rsidR="0037150C">
        <w:rPr>
          <w:rFonts w:ascii="Times New Roman" w:hAnsi="Times New Roman"/>
          <w:bCs/>
          <w:sz w:val="27"/>
          <w:szCs w:val="27"/>
          <w:lang w:eastAsia="ru-RU"/>
        </w:rPr>
        <w:t>и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участник</w:t>
      </w:r>
      <w:r w:rsidR="0037150C">
        <w:rPr>
          <w:rFonts w:ascii="Times New Roman" w:hAnsi="Times New Roman"/>
          <w:bCs/>
          <w:sz w:val="27"/>
          <w:szCs w:val="27"/>
          <w:lang w:eastAsia="ru-RU"/>
        </w:rPr>
        <w:t xml:space="preserve">ов </w:t>
      </w:r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ООО ПКФ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Метэк-Энерго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», ООО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ЭнергомашКапитал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», АО «ЭЦН»</w:t>
      </w:r>
      <w:r w:rsidR="0037150C">
        <w:rPr>
          <w:rFonts w:ascii="Times New Roman" w:hAnsi="Times New Roman"/>
          <w:bCs/>
          <w:sz w:val="27"/>
          <w:szCs w:val="27"/>
          <w:lang w:eastAsia="ru-RU"/>
        </w:rPr>
        <w:t xml:space="preserve">, 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ООО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Энергоспецтранспроект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», ООО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КомплектЭнерго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», АО НПП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ЭнергопромСервис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»</w:t>
      </w:r>
      <w:r w:rsidR="0037150C">
        <w:rPr>
          <w:rFonts w:ascii="Times New Roman" w:hAnsi="Times New Roman"/>
          <w:bCs/>
          <w:sz w:val="27"/>
          <w:szCs w:val="27"/>
          <w:lang w:eastAsia="ru-RU"/>
        </w:rPr>
        <w:t xml:space="preserve">, </w:t>
      </w:r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ООО «</w:t>
      </w:r>
      <w:proofErr w:type="spellStart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>Интеркон</w:t>
      </w:r>
      <w:proofErr w:type="spellEnd"/>
      <w:r w:rsidR="0037150C" w:rsidRPr="0037150C">
        <w:rPr>
          <w:rFonts w:ascii="Times New Roman" w:hAnsi="Times New Roman"/>
          <w:bCs/>
          <w:sz w:val="27"/>
          <w:szCs w:val="27"/>
          <w:lang w:eastAsia="ru-RU"/>
        </w:rPr>
        <w:t xml:space="preserve">» 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>принят</w:t>
      </w:r>
      <w:r w:rsidR="0037150C">
        <w:rPr>
          <w:rFonts w:ascii="Times New Roman" w:hAnsi="Times New Roman"/>
          <w:bCs/>
          <w:sz w:val="27"/>
          <w:szCs w:val="27"/>
          <w:lang w:eastAsia="ru-RU"/>
        </w:rPr>
        <w:t>ы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8B0E75" w:rsidRPr="00367138" w:rsidTr="008739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8B0E75" w:rsidRPr="00367138" w:rsidTr="008739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комиссии:</w:t>
            </w:r>
          </w:p>
        </w:tc>
      </w:tr>
      <w:tr w:rsidR="008B0E75" w:rsidRPr="00367138" w:rsidTr="008739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BC1EA9" w:rsidP="0087398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sz w:val="27"/>
                <w:szCs w:val="27"/>
              </w:rPr>
              <w:t>Ртищева Надежда Игоревна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7678BD" w:rsidRPr="00367138" w:rsidRDefault="007678BD" w:rsidP="008505DE">
      <w:pPr>
        <w:pStyle w:val="af5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7"/>
          <w:szCs w:val="27"/>
        </w:rPr>
      </w:pPr>
    </w:p>
    <w:sectPr w:rsidR="007678BD" w:rsidRPr="00367138" w:rsidSect="00375EB1">
      <w:footerReference w:type="default" r:id="rId15"/>
      <w:pgSz w:w="11906" w:h="16838"/>
      <w:pgMar w:top="568" w:right="737" w:bottom="1134" w:left="1134" w:header="709" w:footer="3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561" w:rsidRDefault="00640561">
      <w:pPr>
        <w:spacing w:after="0" w:line="240" w:lineRule="auto"/>
      </w:pPr>
      <w:r>
        <w:separator/>
      </w:r>
    </w:p>
  </w:endnote>
  <w:endnote w:type="continuationSeparator" w:id="0">
    <w:p w:rsidR="00640561" w:rsidRDefault="00640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561" w:rsidRPr="0034401C" w:rsidRDefault="00640561" w:rsidP="0034401C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34401C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7453-274-КУР-15-ПВ</w:t>
    </w:r>
  </w:p>
  <w:p w:rsidR="00640561" w:rsidRPr="0034401C" w:rsidRDefault="00640561" w:rsidP="0034401C">
    <w:pPr>
      <w:spacing w:after="0" w:line="240" w:lineRule="auto"/>
      <w:ind w:hanging="283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34401C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Открытия доступа к заявкам на участие в открытом конкурсе в электронной форме, на право заключения договора по лоту №7453-274-КУР-15 «Выполнение работ по теме « Разработка рабочей документации на внешнее электроснабжение объектов комплекса по переработке радиоактивных отходов (КП РАО) Курской АЭС» </w:t>
    </w:r>
  </w:p>
  <w:p w:rsidR="00640561" w:rsidRPr="0034401C" w:rsidRDefault="00452373" w:rsidP="00E2548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40561" w:rsidRPr="0034401C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561" w:rsidRDefault="00640561">
      <w:pPr>
        <w:spacing w:after="0" w:line="240" w:lineRule="auto"/>
      </w:pPr>
      <w:r>
        <w:separator/>
      </w:r>
    </w:p>
  </w:footnote>
  <w:footnote w:type="continuationSeparator" w:id="0">
    <w:p w:rsidR="00640561" w:rsidRDefault="00640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EA9"/>
    <w:rsid w:val="00024AC7"/>
    <w:rsid w:val="000402EC"/>
    <w:rsid w:val="00097576"/>
    <w:rsid w:val="000C4C1F"/>
    <w:rsid w:val="000F5866"/>
    <w:rsid w:val="000F691A"/>
    <w:rsid w:val="001101A9"/>
    <w:rsid w:val="00120AFD"/>
    <w:rsid w:val="00151BCB"/>
    <w:rsid w:val="0016644F"/>
    <w:rsid w:val="0019096E"/>
    <w:rsid w:val="001B5003"/>
    <w:rsid w:val="001D5349"/>
    <w:rsid w:val="001E0587"/>
    <w:rsid w:val="001E3345"/>
    <w:rsid w:val="00200B7B"/>
    <w:rsid w:val="00236AB3"/>
    <w:rsid w:val="002856DB"/>
    <w:rsid w:val="002B318A"/>
    <w:rsid w:val="00305A16"/>
    <w:rsid w:val="00324F19"/>
    <w:rsid w:val="0034401C"/>
    <w:rsid w:val="00350562"/>
    <w:rsid w:val="00353359"/>
    <w:rsid w:val="00367138"/>
    <w:rsid w:val="00371312"/>
    <w:rsid w:val="0037150C"/>
    <w:rsid w:val="00375EB1"/>
    <w:rsid w:val="00391518"/>
    <w:rsid w:val="00396910"/>
    <w:rsid w:val="003975EF"/>
    <w:rsid w:val="003A63B1"/>
    <w:rsid w:val="003C0393"/>
    <w:rsid w:val="003C5D32"/>
    <w:rsid w:val="003D52B6"/>
    <w:rsid w:val="003E53E4"/>
    <w:rsid w:val="003F1006"/>
    <w:rsid w:val="004103EE"/>
    <w:rsid w:val="00410DD2"/>
    <w:rsid w:val="00422470"/>
    <w:rsid w:val="00425BF7"/>
    <w:rsid w:val="00452373"/>
    <w:rsid w:val="004541B1"/>
    <w:rsid w:val="00463023"/>
    <w:rsid w:val="00480008"/>
    <w:rsid w:val="004C18E6"/>
    <w:rsid w:val="004F5970"/>
    <w:rsid w:val="00522732"/>
    <w:rsid w:val="00571D45"/>
    <w:rsid w:val="00592832"/>
    <w:rsid w:val="005A3914"/>
    <w:rsid w:val="005A4E16"/>
    <w:rsid w:val="005B31DC"/>
    <w:rsid w:val="005F209C"/>
    <w:rsid w:val="005F680C"/>
    <w:rsid w:val="006216A1"/>
    <w:rsid w:val="00640561"/>
    <w:rsid w:val="006814C9"/>
    <w:rsid w:val="006C640B"/>
    <w:rsid w:val="006D6A91"/>
    <w:rsid w:val="006E2029"/>
    <w:rsid w:val="00705611"/>
    <w:rsid w:val="0071524E"/>
    <w:rsid w:val="00720C3C"/>
    <w:rsid w:val="00724AB7"/>
    <w:rsid w:val="00750B04"/>
    <w:rsid w:val="007678BD"/>
    <w:rsid w:val="007D33D7"/>
    <w:rsid w:val="007D3E79"/>
    <w:rsid w:val="007E0C1E"/>
    <w:rsid w:val="007F3999"/>
    <w:rsid w:val="00811246"/>
    <w:rsid w:val="008505DE"/>
    <w:rsid w:val="008559C2"/>
    <w:rsid w:val="00860905"/>
    <w:rsid w:val="0087398C"/>
    <w:rsid w:val="0087738E"/>
    <w:rsid w:val="0089602E"/>
    <w:rsid w:val="008B0E75"/>
    <w:rsid w:val="008E542C"/>
    <w:rsid w:val="008E736D"/>
    <w:rsid w:val="009030F7"/>
    <w:rsid w:val="0091769F"/>
    <w:rsid w:val="00963F68"/>
    <w:rsid w:val="00977F57"/>
    <w:rsid w:val="00995377"/>
    <w:rsid w:val="009D420D"/>
    <w:rsid w:val="009E6DBE"/>
    <w:rsid w:val="00A01E25"/>
    <w:rsid w:val="00A37B62"/>
    <w:rsid w:val="00A404BB"/>
    <w:rsid w:val="00A41CDF"/>
    <w:rsid w:val="00A67144"/>
    <w:rsid w:val="00A74FCD"/>
    <w:rsid w:val="00A84C4A"/>
    <w:rsid w:val="00A84DD1"/>
    <w:rsid w:val="00AC3B87"/>
    <w:rsid w:val="00AE2238"/>
    <w:rsid w:val="00B061E9"/>
    <w:rsid w:val="00B0657D"/>
    <w:rsid w:val="00B11FCC"/>
    <w:rsid w:val="00B205AC"/>
    <w:rsid w:val="00B370D4"/>
    <w:rsid w:val="00B44110"/>
    <w:rsid w:val="00B717CE"/>
    <w:rsid w:val="00B71A9C"/>
    <w:rsid w:val="00BC1EA9"/>
    <w:rsid w:val="00BC58E0"/>
    <w:rsid w:val="00BE4193"/>
    <w:rsid w:val="00C05443"/>
    <w:rsid w:val="00C34416"/>
    <w:rsid w:val="00C43A35"/>
    <w:rsid w:val="00C64E86"/>
    <w:rsid w:val="00C925AB"/>
    <w:rsid w:val="00CE68A9"/>
    <w:rsid w:val="00D00AAA"/>
    <w:rsid w:val="00D44D84"/>
    <w:rsid w:val="00D6392C"/>
    <w:rsid w:val="00D664CF"/>
    <w:rsid w:val="00D76A50"/>
    <w:rsid w:val="00DA297B"/>
    <w:rsid w:val="00DD3F25"/>
    <w:rsid w:val="00DE35FB"/>
    <w:rsid w:val="00E2548F"/>
    <w:rsid w:val="00E33295"/>
    <w:rsid w:val="00E35821"/>
    <w:rsid w:val="00E42AD6"/>
    <w:rsid w:val="00E7536D"/>
    <w:rsid w:val="00E820C4"/>
    <w:rsid w:val="00EB7665"/>
    <w:rsid w:val="00ED18DF"/>
    <w:rsid w:val="00ED49B3"/>
    <w:rsid w:val="00F0622F"/>
    <w:rsid w:val="00F118FB"/>
    <w:rsid w:val="00F51E0A"/>
    <w:rsid w:val="00F54A58"/>
    <w:rsid w:val="00F71EEB"/>
    <w:rsid w:val="00F8311D"/>
    <w:rsid w:val="00FB4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uiPriority w:val="34"/>
    <w:rsid w:val="00F118F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uiPriority w:val="34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uiPriority w:val="34"/>
    <w:rsid w:val="00F118F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6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__________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F0DB9-D1E0-4901-97CE-F81C9D437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268</TotalTime>
  <Pages>3</Pages>
  <Words>777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114</cp:revision>
  <cp:lastPrinted>2015-12-21T12:46:00Z</cp:lastPrinted>
  <dcterms:created xsi:type="dcterms:W3CDTF">2015-08-12T10:59:00Z</dcterms:created>
  <dcterms:modified xsi:type="dcterms:W3CDTF">2015-12-21T12:55:00Z</dcterms:modified>
</cp:coreProperties>
</file>