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E1B" w:rsidRDefault="00ED0E1B" w:rsidP="00B812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0E1B" w:rsidRDefault="00ED0E1B" w:rsidP="00B812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678BD" w:rsidRPr="00F3211C" w:rsidRDefault="009E6DBE" w:rsidP="00B812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21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375EB1" w:rsidRPr="00F321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A42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48-озп-2015/2</w:t>
      </w:r>
    </w:p>
    <w:p w:rsidR="00BA42AA" w:rsidRPr="00784E5D" w:rsidRDefault="00BA42AA" w:rsidP="00BA42A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84E5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784E5D">
        <w:rPr>
          <w:rFonts w:ascii="Times New Roman" w:hAnsi="Times New Roman"/>
          <w:b/>
          <w:bCs/>
          <w:sz w:val="28"/>
          <w:szCs w:val="28"/>
        </w:rPr>
        <w:t xml:space="preserve">на участие в открытом запросе предложений в электронной форме на право заключения договора </w:t>
      </w:r>
      <w:r w:rsidRPr="00784E5D">
        <w:rPr>
          <w:rFonts w:ascii="Times New Roman" w:hAnsi="Times New Roman"/>
          <w:b/>
          <w:sz w:val="28"/>
          <w:szCs w:val="28"/>
        </w:rPr>
        <w:t>на оказание</w:t>
      </w:r>
      <w:proofErr w:type="gramEnd"/>
      <w:r w:rsidRPr="00784E5D">
        <w:rPr>
          <w:rFonts w:ascii="Times New Roman" w:hAnsi="Times New Roman"/>
          <w:b/>
          <w:sz w:val="28"/>
          <w:szCs w:val="28"/>
        </w:rPr>
        <w:t xml:space="preserve"> услуг по перевозке персонала Заказчика и Генподрядчика строительства Балтийской атомной станции на 201</w:t>
      </w:r>
      <w:r w:rsidR="001D712A">
        <w:rPr>
          <w:rFonts w:ascii="Times New Roman" w:hAnsi="Times New Roman"/>
          <w:b/>
          <w:sz w:val="28"/>
          <w:szCs w:val="28"/>
        </w:rPr>
        <w:t>6</w:t>
      </w:r>
      <w:r w:rsidRPr="00784E5D">
        <w:rPr>
          <w:rFonts w:ascii="Times New Roman" w:hAnsi="Times New Roman"/>
          <w:b/>
          <w:sz w:val="28"/>
          <w:szCs w:val="28"/>
        </w:rPr>
        <w:t xml:space="preserve"> г.</w:t>
      </w:r>
    </w:p>
    <w:p w:rsidR="007678BD" w:rsidRPr="00F3211C" w:rsidRDefault="007678BD" w:rsidP="00BA42AA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8BD" w:rsidRPr="00F3211C">
        <w:tc>
          <w:tcPr>
            <w:tcW w:w="5149" w:type="dxa"/>
            <w:hideMark/>
          </w:tcPr>
          <w:p w:rsidR="007678BD" w:rsidRPr="00F3211C" w:rsidRDefault="00BA42AA" w:rsidP="00B8122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7678BD" w:rsidRPr="00F3211C" w:rsidRDefault="009E6DBE" w:rsidP="001D712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A4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B8122C" w:rsidRPr="00F321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E916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  <w:r w:rsidRPr="00BA4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» </w:t>
            </w:r>
            <w:r w:rsidR="00BA4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декабря </w:t>
            </w:r>
            <w:r w:rsidRPr="00BA4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2015</w:t>
            </w:r>
            <w:r w:rsidRPr="00F321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678BD" w:rsidRPr="00F3211C" w:rsidRDefault="007678BD" w:rsidP="00B812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AB0" w:rsidRPr="00D45E99" w:rsidRDefault="009A0AB0" w:rsidP="009A0AB0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</w:t>
      </w:r>
      <w:r w:rsidRPr="009921CC">
        <w:rPr>
          <w:rFonts w:ascii="Times New Roman" w:hAnsi="Times New Roman"/>
          <w:sz w:val="28"/>
          <w:szCs w:val="28"/>
        </w:rPr>
        <w:t xml:space="preserve">соответствии с Единым </w:t>
      </w:r>
      <w:r w:rsidRPr="009921CC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Pr="009921CC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21CC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9921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921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21CC">
        <w:rPr>
          <w:rFonts w:ascii="Times New Roman" w:hAnsi="Times New Roman"/>
          <w:sz w:val="28"/>
          <w:szCs w:val="28"/>
        </w:rPr>
        <w:t>»</w:t>
      </w:r>
      <w:r w:rsidRPr="009921CC">
        <w:rPr>
          <w:rFonts w:ascii="Times New Roman" w:hAnsi="Times New Roman"/>
        </w:rPr>
        <w:t xml:space="preserve"> </w:t>
      </w:r>
      <w:r w:rsidR="00FE1DAD">
        <w:rPr>
          <w:rFonts w:ascii="Times New Roman" w:hAnsi="Times New Roman"/>
          <w:sz w:val="28"/>
          <w:szCs w:val="28"/>
        </w:rPr>
        <w:t>от  07.02.</w:t>
      </w:r>
      <w:r w:rsidRPr="009921CC">
        <w:rPr>
          <w:rFonts w:ascii="Times New Roman" w:hAnsi="Times New Roman"/>
          <w:sz w:val="28"/>
          <w:szCs w:val="28"/>
        </w:rPr>
        <w:t xml:space="preserve">2012 № 37 (в редакции с изменениями, утвержденными решением наблюдательного совета </w:t>
      </w:r>
      <w:proofErr w:type="spellStart"/>
      <w:r w:rsidRPr="009921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921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21CC">
        <w:rPr>
          <w:rFonts w:ascii="Times New Roman" w:hAnsi="Times New Roman"/>
          <w:sz w:val="28"/>
          <w:szCs w:val="28"/>
        </w:rPr>
        <w:t>» от 22.09.2015 № 76)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Pr="00D45E9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«a-k-d.ru» согласно регламенту</w:t>
      </w:r>
      <w:proofErr w:type="gramEnd"/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работы.</w:t>
      </w:r>
    </w:p>
    <w:p w:rsidR="007678BD" w:rsidRPr="00F3211C" w:rsidRDefault="007678BD" w:rsidP="00B812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EB1" w:rsidRPr="00F3211C" w:rsidRDefault="009E6DBE" w:rsidP="00B8122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21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A42AA" w:rsidRPr="00FA1BE6" w:rsidRDefault="00BA42AA" w:rsidP="00BA42A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Заказчик: А</w:t>
      </w:r>
      <w:r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Pr="00FA1BE6">
        <w:rPr>
          <w:rFonts w:ascii="Times New Roman" w:hAnsi="Times New Roman" w:cs="Times New Roman"/>
          <w:sz w:val="28"/>
          <w:szCs w:val="28"/>
        </w:rPr>
        <w:t>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BA42AA" w:rsidRPr="00FA1BE6" w:rsidRDefault="00BA42AA" w:rsidP="00BA42A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A42AA" w:rsidRPr="009921CC" w:rsidRDefault="00013B03" w:rsidP="00013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A4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42AA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BA42AA"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</w:t>
      </w:r>
      <w:r w:rsidR="00BA42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</w:t>
      </w:r>
      <w:r w:rsidR="00BA42AA"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ложений</w:t>
      </w:r>
      <w:r w:rsidR="00BA42AA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 w:rsidR="00BA42AA" w:rsidRPr="00FA1BE6">
        <w:rPr>
          <w:rFonts w:ascii="Times New Roman" w:hAnsi="Times New Roman" w:cs="Times New Roman"/>
          <w:sz w:val="28"/>
          <w:szCs w:val="28"/>
        </w:rPr>
        <w:t xml:space="preserve">оказание услуг по </w:t>
      </w:r>
      <w:r w:rsidR="00BA42AA" w:rsidRPr="00D45E99">
        <w:rPr>
          <w:rFonts w:ascii="Times New Roman" w:hAnsi="Times New Roman" w:cs="Times New Roman"/>
          <w:sz w:val="28"/>
          <w:szCs w:val="28"/>
        </w:rPr>
        <w:t xml:space="preserve">перевозке персонала Заказчика и Генподрядчика строительства Балтийской атомной </w:t>
      </w:r>
      <w:r w:rsidR="00BA42AA" w:rsidRPr="009921CC">
        <w:rPr>
          <w:rFonts w:ascii="Times New Roman" w:hAnsi="Times New Roman" w:cs="Times New Roman"/>
          <w:sz w:val="28"/>
          <w:szCs w:val="28"/>
        </w:rPr>
        <w:t>станции на 201</w:t>
      </w:r>
      <w:r w:rsidR="001D712A">
        <w:rPr>
          <w:rFonts w:ascii="Times New Roman" w:hAnsi="Times New Roman" w:cs="Times New Roman"/>
          <w:sz w:val="28"/>
          <w:szCs w:val="28"/>
        </w:rPr>
        <w:t>6</w:t>
      </w:r>
      <w:r w:rsidR="00BA42AA" w:rsidRPr="009921CC">
        <w:rPr>
          <w:rFonts w:ascii="Times New Roman" w:hAnsi="Times New Roman" w:cs="Times New Roman"/>
          <w:sz w:val="28"/>
          <w:szCs w:val="28"/>
        </w:rPr>
        <w:t xml:space="preserve"> г.</w:t>
      </w:r>
      <w:r w:rsidR="00BA42AA" w:rsidRPr="009921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42A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BA42AA" w:rsidRPr="009921CC" w:rsidRDefault="00BA42AA" w:rsidP="00013B0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9921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1C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9 007 302,14 </w:t>
      </w:r>
      <w:r w:rsidRPr="009921CC">
        <w:rPr>
          <w:rFonts w:ascii="Times New Roman" w:hAnsi="Times New Roman" w:cs="Times New Roman"/>
          <w:bCs/>
          <w:color w:val="000000"/>
          <w:sz w:val="28"/>
          <w:szCs w:val="28"/>
        </w:rPr>
        <w:t>(Девять миллионов семь тысяч триста два) рубля 14 копеек, в том числе НДС 18% – 1 373 995 (Один миллион триста семьдесят три тысячи девятьсот девяносто пять) рублей 24 копейки</w:t>
      </w:r>
      <w:r w:rsidR="00013B03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9921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BA42AA" w:rsidRPr="009921CC" w:rsidRDefault="00BA42AA" w:rsidP="00013B03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BA42AA" w:rsidRPr="009921CC" w:rsidRDefault="00BA42AA" w:rsidP="00013B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9921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 опубликовано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921C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921CC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921CC">
        <w:rPr>
          <w:rFonts w:ascii="Times New Roman" w:hAnsi="Times New Roman" w:cs="Times New Roman"/>
          <w:sz w:val="28"/>
          <w:szCs w:val="28"/>
        </w:rPr>
        <w:t xml:space="preserve"> 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Pr="009921CC">
        <w:rPr>
          <w:rFonts w:ascii="Times New Roman" w:hAnsi="Times New Roman" w:cs="Times New Roman"/>
          <w:sz w:val="28"/>
          <w:szCs w:val="28"/>
        </w:rPr>
        <w:t>31503005106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9921C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Pr="009921CC">
        <w:rPr>
          <w:rFonts w:ascii="Times New Roman" w:hAnsi="Times New Roman" w:cs="Times New Roman"/>
          <w:sz w:val="28"/>
          <w:szCs w:val="28"/>
        </w:rPr>
        <w:t>151126/0536/1579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«a-k-d.ru», закупка </w:t>
      </w:r>
      <w:r w:rsidRPr="009921CC">
        <w:rPr>
          <w:rFonts w:ascii="Times New Roman" w:hAnsi="Times New Roman" w:cs="Times New Roman"/>
          <w:sz w:val="28"/>
          <w:szCs w:val="28"/>
        </w:rPr>
        <w:t>R028396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122C" w:rsidRPr="00F3211C" w:rsidRDefault="00013B03" w:rsidP="00B8122C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04DD1" w:rsidRPr="00D63EB5" w:rsidRDefault="00F3211C" w:rsidP="00C04DD1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F3211C">
        <w:rPr>
          <w:sz w:val="28"/>
          <w:szCs w:val="28"/>
        </w:rPr>
        <w:t>Заседание закупочной комиссии проводится в 10:00:00  «</w:t>
      </w:r>
      <w:r w:rsidR="00993B0D">
        <w:rPr>
          <w:b w:val="0"/>
          <w:sz w:val="28"/>
          <w:szCs w:val="28"/>
        </w:rPr>
        <w:t>15</w:t>
      </w:r>
      <w:r w:rsidRPr="00910A58">
        <w:rPr>
          <w:b w:val="0"/>
          <w:sz w:val="28"/>
          <w:szCs w:val="28"/>
        </w:rPr>
        <w:t>» </w:t>
      </w:r>
      <w:r w:rsidR="00C04DD1" w:rsidRPr="00910A58">
        <w:rPr>
          <w:b w:val="0"/>
          <w:sz w:val="28"/>
          <w:szCs w:val="28"/>
        </w:rPr>
        <w:t>декабря</w:t>
      </w:r>
      <w:r w:rsidRPr="00910A58">
        <w:rPr>
          <w:b w:val="0"/>
          <w:sz w:val="28"/>
          <w:szCs w:val="28"/>
        </w:rPr>
        <w:t xml:space="preserve"> 2015 года, по адресу:</w:t>
      </w:r>
      <w:r w:rsidRPr="00F3211C">
        <w:rPr>
          <w:sz w:val="28"/>
          <w:szCs w:val="28"/>
        </w:rPr>
        <w:t xml:space="preserve"> </w:t>
      </w:r>
      <w:r w:rsidR="00C04DD1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C04DD1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C04DD1">
        <w:rPr>
          <w:b w:val="0"/>
          <w:bCs w:val="0"/>
          <w:color w:val="000000"/>
          <w:sz w:val="28"/>
          <w:szCs w:val="28"/>
        </w:rPr>
        <w:t>, ул. Центральная д.1 б.</w:t>
      </w:r>
    </w:p>
    <w:p w:rsidR="00C04DD1" w:rsidRDefault="00C04DD1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ED0E1B" w:rsidRDefault="00ED0E1B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ED0E1B" w:rsidRDefault="00ED0E1B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ED0E1B" w:rsidRDefault="00ED0E1B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ED0E1B" w:rsidRDefault="00ED0E1B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C04DD1" w:rsidRPr="00D63EB5" w:rsidRDefault="00C04DD1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bookmarkStart w:id="0" w:name="_GoBack"/>
      <w:bookmarkEnd w:id="0"/>
    </w:p>
    <w:p w:rsidR="001D712A" w:rsidRPr="00D63EB5" w:rsidRDefault="001D712A" w:rsidP="001D712A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D712A" w:rsidRPr="00D63EB5" w:rsidTr="000E2C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D712A" w:rsidRPr="00D63EB5" w:rsidTr="001D712A">
        <w:trPr>
          <w:trHeight w:val="738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1D712A" w:rsidRPr="00D63EB5" w:rsidTr="006E10E5">
        <w:trPr>
          <w:trHeight w:val="518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6E10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1A7B4D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B4D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1A7B4D" w:rsidRDefault="001A7B4D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B4D">
              <w:rPr>
                <w:rFonts w:ascii="Times New Roman" w:hAnsi="Times New Roman"/>
                <w:sz w:val="28"/>
                <w:szCs w:val="28"/>
              </w:rPr>
              <w:t>Начальник отдела специальной безопасности</w:t>
            </w:r>
          </w:p>
        </w:tc>
      </w:tr>
      <w:tr w:rsidR="001D712A" w:rsidRPr="00D63EB5" w:rsidTr="000E2C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</w:tr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1D712A" w:rsidRPr="00D63EB5" w:rsidTr="00C225A9">
        <w:trPr>
          <w:trHeight w:val="718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1D712A" w:rsidRPr="00D63EB5" w:rsidTr="000E2C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A7B4D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Экономист 1 категории финансового отдела</w:t>
            </w:r>
          </w:p>
        </w:tc>
      </w:tr>
    </w:tbl>
    <w:p w:rsidR="00B8122C" w:rsidRPr="00F3211C" w:rsidRDefault="00B8122C" w:rsidP="00B8122C">
      <w:pPr>
        <w:pStyle w:val="31"/>
        <w:ind w:firstLine="0"/>
        <w:rPr>
          <w:b w:val="0"/>
        </w:rPr>
      </w:pPr>
    </w:p>
    <w:p w:rsidR="00C04DD1" w:rsidRDefault="001D712A" w:rsidP="002A1CF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>
        <w:rPr>
          <w:rFonts w:ascii="Times New Roman" w:hAnsi="Times New Roman"/>
          <w:sz w:val="28"/>
          <w:szCs w:val="28"/>
        </w:rPr>
        <w:t xml:space="preserve">ание проводится в присутствии 5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>
        <w:rPr>
          <w:rFonts w:ascii="Times New Roman" w:hAnsi="Times New Roman"/>
          <w:sz w:val="28"/>
          <w:szCs w:val="28"/>
        </w:rPr>
        <w:t>чной комиссии, что составляет 86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742A97" w:rsidRDefault="00742A97" w:rsidP="002A1CF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211C">
        <w:rPr>
          <w:rFonts w:ascii="Times New Roman" w:hAnsi="Times New Roman" w:cs="Times New Roman"/>
          <w:sz w:val="28"/>
          <w:szCs w:val="28"/>
        </w:rPr>
        <w:t>1. Согласно протоколу открытия доступа к заявкам на участие в запросе предложений от «</w:t>
      </w:r>
      <w:r w:rsidR="001D712A">
        <w:rPr>
          <w:rFonts w:ascii="Times New Roman" w:hAnsi="Times New Roman" w:cs="Times New Roman"/>
          <w:sz w:val="28"/>
          <w:szCs w:val="28"/>
        </w:rPr>
        <w:t>09</w:t>
      </w:r>
      <w:r w:rsidRPr="00F3211C">
        <w:rPr>
          <w:rFonts w:ascii="Times New Roman" w:hAnsi="Times New Roman" w:cs="Times New Roman"/>
          <w:sz w:val="28"/>
          <w:szCs w:val="28"/>
        </w:rPr>
        <w:t>» </w:t>
      </w:r>
      <w:r w:rsidR="001D712A">
        <w:rPr>
          <w:rFonts w:ascii="Times New Roman" w:hAnsi="Times New Roman" w:cs="Times New Roman"/>
          <w:sz w:val="28"/>
          <w:szCs w:val="28"/>
        </w:rPr>
        <w:t>дека</w:t>
      </w:r>
      <w:r w:rsidR="00B8122C" w:rsidRPr="00F3211C">
        <w:rPr>
          <w:rFonts w:ascii="Times New Roman" w:hAnsi="Times New Roman" w:cs="Times New Roman"/>
          <w:sz w:val="28"/>
          <w:szCs w:val="28"/>
        </w:rPr>
        <w:t>бря</w:t>
      </w:r>
      <w:r w:rsidRPr="00F3211C">
        <w:rPr>
          <w:rFonts w:ascii="Times New Roman" w:hAnsi="Times New Roman" w:cs="Times New Roman"/>
          <w:sz w:val="28"/>
          <w:szCs w:val="28"/>
        </w:rPr>
        <w:t xml:space="preserve"> 2015 года №</w:t>
      </w:r>
      <w:r w:rsidR="008C1599" w:rsidRPr="00F3211C">
        <w:rPr>
          <w:rFonts w:ascii="Times New Roman" w:hAnsi="Times New Roman" w:cs="Times New Roman"/>
          <w:sz w:val="28"/>
          <w:szCs w:val="28"/>
        </w:rPr>
        <w:t> </w:t>
      </w:r>
      <w:r w:rsidR="001D712A">
        <w:rPr>
          <w:rFonts w:ascii="Times New Roman" w:hAnsi="Times New Roman" w:cs="Times New Roman"/>
          <w:sz w:val="28"/>
          <w:szCs w:val="28"/>
        </w:rPr>
        <w:t>48-озп-2015/1</w:t>
      </w:r>
      <w:r w:rsidRPr="00F3211C">
        <w:rPr>
          <w:rFonts w:ascii="Times New Roman" w:hAnsi="Times New Roman" w:cs="Times New Roman"/>
          <w:sz w:val="28"/>
          <w:szCs w:val="28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1D712A" w:rsidRPr="002A1CF2" w:rsidTr="000E2C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12A" w:rsidRPr="002A1CF2" w:rsidRDefault="001D712A" w:rsidP="000E2C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1CF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12A" w:rsidRPr="002A1CF2" w:rsidRDefault="001D712A" w:rsidP="000E2C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1CF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12A" w:rsidRPr="002A1CF2" w:rsidRDefault="001D712A" w:rsidP="000E2C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1CF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Адрес участника запроса предложений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12A" w:rsidRPr="002A1CF2" w:rsidRDefault="001D712A" w:rsidP="000E2C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1CF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D712A" w:rsidRPr="002A1CF2" w:rsidTr="000E2C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12A" w:rsidRPr="002A1CF2" w:rsidRDefault="001D712A" w:rsidP="000E2C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1C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12A" w:rsidRPr="002A1CF2" w:rsidRDefault="00911695" w:rsidP="000E2C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1D712A" w:rsidRPr="002A1CF2">
                <w:rPr>
                  <w:rStyle w:val="a3"/>
                  <w:rFonts w:ascii="Times New Roman" w:hAnsi="Times New Roman" w:cs="Times New Roman"/>
                  <w:bCs/>
                  <w:color w:val="auto"/>
                  <w:sz w:val="24"/>
                  <w:szCs w:val="24"/>
                </w:rPr>
                <w:t>ООО «Аркада-СЗП»</w:t>
              </w:r>
            </w:hyperlink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12A" w:rsidRPr="002A1CF2" w:rsidRDefault="001D712A" w:rsidP="000E2C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1CF2">
              <w:rPr>
                <w:rFonts w:ascii="Times New Roman" w:hAnsi="Times New Roman" w:cs="Times New Roman"/>
                <w:sz w:val="24"/>
                <w:szCs w:val="24"/>
              </w:rPr>
              <w:t>Калининградская область, город Советск, ул. Суворова, д. 1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12A" w:rsidRPr="002A1CF2" w:rsidRDefault="001D712A" w:rsidP="000E2C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1CF2">
              <w:rPr>
                <w:rStyle w:val="af7"/>
                <w:rFonts w:ascii="Times New Roman" w:hAnsi="Times New Roman" w:cs="Times New Roman"/>
                <w:b w:val="0"/>
                <w:sz w:val="24"/>
                <w:szCs w:val="24"/>
              </w:rPr>
              <w:t>7 622 380,00 (семь миллионов шестьсот двадцать две тысячи триста восемьдесят) руб. 00 коп</w:t>
            </w:r>
            <w:proofErr w:type="gramStart"/>
            <w:r w:rsidRPr="002A1CF2">
              <w:rPr>
                <w:rStyle w:val="af7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proofErr w:type="gramEnd"/>
            <w:r w:rsidRPr="002A1CF2">
              <w:rPr>
                <w:rStyle w:val="af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gramStart"/>
            <w:r w:rsidRPr="002A1CF2">
              <w:rPr>
                <w:rStyle w:val="af7"/>
                <w:rFonts w:ascii="Times New Roman" w:hAnsi="Times New Roman" w:cs="Times New Roman"/>
                <w:b w:val="0"/>
                <w:sz w:val="24"/>
                <w:szCs w:val="24"/>
              </w:rPr>
              <w:t>б</w:t>
            </w:r>
            <w:proofErr w:type="gramEnd"/>
            <w:r w:rsidRPr="002A1CF2">
              <w:rPr>
                <w:rStyle w:val="af7"/>
                <w:rFonts w:ascii="Times New Roman" w:hAnsi="Times New Roman" w:cs="Times New Roman"/>
                <w:b w:val="0"/>
                <w:sz w:val="24"/>
                <w:szCs w:val="24"/>
              </w:rPr>
              <w:t>ез НДС.</w:t>
            </w:r>
          </w:p>
        </w:tc>
      </w:tr>
    </w:tbl>
    <w:p w:rsidR="00B8122C" w:rsidRPr="00F3211C" w:rsidRDefault="00B8122C" w:rsidP="00B812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78BD" w:rsidRPr="00F3211C" w:rsidRDefault="00687506" w:rsidP="00B812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11C">
        <w:rPr>
          <w:rFonts w:ascii="Times New Roman" w:hAnsi="Times New Roman" w:cs="Times New Roman"/>
          <w:sz w:val="28"/>
          <w:szCs w:val="28"/>
        </w:rPr>
        <w:lastRenderedPageBreak/>
        <w:t>2. По результатам рассмотрения заявок на участие в открытом запросе предложений на отборочной стадии закупочной комиссией были приняты следующие решения:</w:t>
      </w:r>
    </w:p>
    <w:p w:rsidR="00B14095" w:rsidRPr="002A1CF2" w:rsidRDefault="00B14095" w:rsidP="001D7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CF2">
        <w:rPr>
          <w:rFonts w:ascii="Times New Roman" w:hAnsi="Times New Roman" w:cs="Times New Roman"/>
          <w:sz w:val="28"/>
          <w:szCs w:val="28"/>
        </w:rPr>
        <w:t xml:space="preserve">2.1. Признать единственного участника запроса предложений </w:t>
      </w:r>
      <w:r w:rsidR="002A1CF2" w:rsidRPr="002A1CF2">
        <w:rPr>
          <w:rFonts w:ascii="Times New Roman" w:hAnsi="Times New Roman"/>
          <w:sz w:val="28"/>
          <w:szCs w:val="28"/>
        </w:rPr>
        <w:t xml:space="preserve">ООО «Аркада СЗТ»  (Калининградская область, город Советск, ул. Суворова, д. 1) </w:t>
      </w:r>
      <w:r w:rsidRPr="002A1CF2">
        <w:rPr>
          <w:rFonts w:ascii="Times New Roman" w:hAnsi="Times New Roman" w:cs="Times New Roman"/>
          <w:sz w:val="28"/>
          <w:szCs w:val="28"/>
        </w:rPr>
        <w:t xml:space="preserve">и поданную им заявку соответствующими требованиям закупочной документации. Цена заявки: </w:t>
      </w:r>
      <w:r w:rsidR="002A1CF2" w:rsidRPr="00C225A9">
        <w:rPr>
          <w:rStyle w:val="af7"/>
          <w:rFonts w:ascii="Times New Roman" w:hAnsi="Times New Roman" w:cs="Times New Roman"/>
          <w:sz w:val="28"/>
          <w:szCs w:val="28"/>
        </w:rPr>
        <w:t>7 622 380,00</w:t>
      </w:r>
      <w:r w:rsidR="002A1CF2" w:rsidRPr="002A1CF2">
        <w:rPr>
          <w:rStyle w:val="af7"/>
          <w:rFonts w:ascii="Times New Roman" w:hAnsi="Times New Roman" w:cs="Times New Roman"/>
          <w:b w:val="0"/>
          <w:sz w:val="28"/>
          <w:szCs w:val="28"/>
        </w:rPr>
        <w:t xml:space="preserve"> (семь миллионов шестьсот двадцать две тысячи триста восемьдесят) руб. 00 коп</w:t>
      </w:r>
      <w:proofErr w:type="gramStart"/>
      <w:r w:rsidR="002A1CF2" w:rsidRPr="002A1CF2">
        <w:rPr>
          <w:rStyle w:val="af7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="002A1CF2" w:rsidRPr="002A1CF2">
        <w:rPr>
          <w:rStyle w:val="af7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A1CF2" w:rsidRPr="002A1CF2">
        <w:rPr>
          <w:rStyle w:val="af7"/>
          <w:rFonts w:ascii="Times New Roman" w:hAnsi="Times New Roman" w:cs="Times New Roman"/>
          <w:b w:val="0"/>
          <w:sz w:val="28"/>
          <w:szCs w:val="28"/>
        </w:rPr>
        <w:t>б</w:t>
      </w:r>
      <w:proofErr w:type="gramEnd"/>
      <w:r w:rsidR="002A1CF2" w:rsidRPr="002A1CF2">
        <w:rPr>
          <w:rStyle w:val="af7"/>
          <w:rFonts w:ascii="Times New Roman" w:hAnsi="Times New Roman" w:cs="Times New Roman"/>
          <w:b w:val="0"/>
          <w:sz w:val="28"/>
          <w:szCs w:val="28"/>
        </w:rPr>
        <w:t xml:space="preserve">ез НДС. </w:t>
      </w:r>
      <w:r w:rsidRPr="002A1CF2">
        <w:rPr>
          <w:rFonts w:ascii="Times New Roman" w:hAnsi="Times New Roman" w:cs="Times New Roman"/>
          <w:sz w:val="28"/>
          <w:szCs w:val="28"/>
        </w:rPr>
        <w:t>Объем и сроки исполнения договора: в соответствии с Томом 2 «Техническая часть» закупочной документации.</w:t>
      </w:r>
    </w:p>
    <w:p w:rsidR="00F3211C" w:rsidRPr="00F3211C" w:rsidRDefault="00F3211C" w:rsidP="00B812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7506" w:rsidRPr="00F3211C" w:rsidRDefault="00687506" w:rsidP="00B8122C">
      <w:pPr>
        <w:tabs>
          <w:tab w:val="left" w:pos="-567"/>
        </w:tabs>
        <w:spacing w:after="0" w:line="312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3211C">
        <w:rPr>
          <w:rFonts w:ascii="Times New Roman" w:hAnsi="Times New Roman" w:cs="Times New Roman"/>
          <w:b/>
          <w:bCs/>
          <w:sz w:val="28"/>
          <w:szCs w:val="28"/>
        </w:rPr>
        <w:t>Результаты голосования</w:t>
      </w:r>
      <w:r w:rsidRPr="00F3211C">
        <w:rPr>
          <w:rFonts w:ascii="Times New Roman" w:hAnsi="Times New Roman" w:cs="Times New Roman"/>
          <w:bCs/>
          <w:sz w:val="28"/>
          <w:szCs w:val="28"/>
        </w:rPr>
        <w:t>:</w:t>
      </w:r>
    </w:p>
    <w:p w:rsidR="00687506" w:rsidRPr="00F3211C" w:rsidRDefault="00687506" w:rsidP="00F3211C">
      <w:pPr>
        <w:tabs>
          <w:tab w:val="left" w:pos="-567"/>
        </w:tabs>
        <w:spacing w:after="0" w:line="312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3211C">
        <w:rPr>
          <w:rFonts w:ascii="Times New Roman" w:hAnsi="Times New Roman" w:cs="Times New Roman"/>
          <w:bCs/>
          <w:sz w:val="28"/>
          <w:szCs w:val="28"/>
        </w:rPr>
        <w:t xml:space="preserve">За  </w:t>
      </w:r>
      <w:r w:rsidR="001D712A" w:rsidRPr="001D712A">
        <w:rPr>
          <w:rFonts w:ascii="Times New Roman" w:hAnsi="Times New Roman" w:cs="Times New Roman"/>
          <w:bCs/>
          <w:sz w:val="28"/>
          <w:szCs w:val="28"/>
          <w:u w:val="single"/>
        </w:rPr>
        <w:t>5</w:t>
      </w:r>
      <w:r w:rsidRPr="001D712A">
        <w:rPr>
          <w:rFonts w:ascii="Times New Roman" w:hAnsi="Times New Roman" w:cs="Times New Roman"/>
          <w:bCs/>
          <w:sz w:val="28"/>
          <w:szCs w:val="28"/>
          <w:u w:val="single"/>
        </w:rPr>
        <w:t xml:space="preserve">  </w:t>
      </w:r>
      <w:r w:rsidRPr="00F3211C">
        <w:rPr>
          <w:rFonts w:ascii="Times New Roman" w:hAnsi="Times New Roman" w:cs="Times New Roman"/>
          <w:bCs/>
          <w:sz w:val="28"/>
          <w:szCs w:val="28"/>
        </w:rPr>
        <w:t>членов комиссии</w:t>
      </w:r>
    </w:p>
    <w:p w:rsidR="00687506" w:rsidRPr="00F3211C" w:rsidRDefault="00687506" w:rsidP="00F3211C">
      <w:pPr>
        <w:tabs>
          <w:tab w:val="left" w:pos="-567"/>
        </w:tabs>
        <w:spacing w:after="0" w:line="312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3211C">
        <w:rPr>
          <w:rFonts w:ascii="Times New Roman" w:hAnsi="Times New Roman" w:cs="Times New Roman"/>
          <w:bCs/>
          <w:sz w:val="28"/>
          <w:szCs w:val="28"/>
        </w:rPr>
        <w:t xml:space="preserve">Против  </w:t>
      </w:r>
      <w:r w:rsidR="001D712A" w:rsidRPr="001D712A">
        <w:rPr>
          <w:rFonts w:ascii="Times New Roman" w:hAnsi="Times New Roman" w:cs="Times New Roman"/>
          <w:bCs/>
          <w:sz w:val="28"/>
          <w:szCs w:val="28"/>
          <w:u w:val="single"/>
        </w:rPr>
        <w:t>0</w:t>
      </w:r>
      <w:r w:rsidRPr="00F3211C">
        <w:rPr>
          <w:rFonts w:ascii="Times New Roman" w:hAnsi="Times New Roman" w:cs="Times New Roman"/>
          <w:bCs/>
          <w:sz w:val="28"/>
          <w:szCs w:val="28"/>
        </w:rPr>
        <w:t xml:space="preserve">  членов комиссии</w:t>
      </w:r>
    </w:p>
    <w:p w:rsidR="00687506" w:rsidRDefault="00687506" w:rsidP="00F3211C">
      <w:pPr>
        <w:tabs>
          <w:tab w:val="left" w:pos="-567"/>
        </w:tabs>
        <w:spacing w:after="0" w:line="312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3211C">
        <w:rPr>
          <w:rFonts w:ascii="Times New Roman" w:hAnsi="Times New Roman" w:cs="Times New Roman"/>
          <w:bCs/>
          <w:sz w:val="28"/>
          <w:szCs w:val="28"/>
        </w:rPr>
        <w:t xml:space="preserve">Воздержалось  </w:t>
      </w:r>
      <w:r w:rsidR="001D712A">
        <w:rPr>
          <w:rFonts w:ascii="Times New Roman" w:hAnsi="Times New Roman" w:cs="Times New Roman"/>
          <w:bCs/>
          <w:sz w:val="28"/>
          <w:szCs w:val="28"/>
          <w:u w:val="single"/>
        </w:rPr>
        <w:t>0</w:t>
      </w:r>
      <w:r w:rsidRPr="00F3211C">
        <w:rPr>
          <w:rFonts w:ascii="Times New Roman" w:hAnsi="Times New Roman" w:cs="Times New Roman"/>
          <w:bCs/>
          <w:sz w:val="28"/>
          <w:szCs w:val="28"/>
        </w:rPr>
        <w:t xml:space="preserve">  членов комиссии</w:t>
      </w:r>
    </w:p>
    <w:p w:rsidR="00F3211C" w:rsidRPr="00035A17" w:rsidRDefault="00C225A9" w:rsidP="00F3211C">
      <w:pPr>
        <w:tabs>
          <w:tab w:val="left" w:pos="-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</w:t>
      </w:r>
      <w:r w:rsidR="00F3211C" w:rsidRPr="00035A1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связи с тем, что по результатам рассмотрения заявок только один участник </w:t>
      </w:r>
      <w:r w:rsidR="00977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запроса предложений</w:t>
      </w:r>
      <w:r w:rsidR="00F3211C" w:rsidRPr="00035A1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поданная им заявка были признаны соответствующими условиям </w:t>
      </w:r>
      <w:r w:rsidR="00977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закупки</w:t>
      </w:r>
      <w:r w:rsidR="00F3211C" w:rsidRPr="00035A1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в соответствии с подпунктом б) пункта 13.5.2 ЕОСЗ открытый </w:t>
      </w:r>
      <w:r w:rsidR="00977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запрос предложений</w:t>
      </w:r>
      <w:r w:rsidR="00F3211C" w:rsidRPr="00035A1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признан несостоявшимся.</w:t>
      </w:r>
    </w:p>
    <w:p w:rsidR="00B8122C" w:rsidRPr="00F3211C" w:rsidRDefault="00B8122C" w:rsidP="00B8122C">
      <w:pPr>
        <w:tabs>
          <w:tab w:val="left" w:pos="-567"/>
        </w:tabs>
        <w:spacing w:after="0" w:line="240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</w:p>
    <w:p w:rsidR="00404A51" w:rsidRPr="00F3211C" w:rsidRDefault="00404A51" w:rsidP="00B8122C">
      <w:pPr>
        <w:tabs>
          <w:tab w:val="left" w:pos="-567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8"/>
          <w:szCs w:val="28"/>
        </w:rPr>
      </w:pPr>
      <w:r w:rsidRPr="00F3211C">
        <w:rPr>
          <w:rFonts w:ascii="Times New Roman" w:hAnsi="Times New Roman" w:cs="Times New Roman"/>
          <w:b/>
          <w:bCs/>
          <w:sz w:val="28"/>
          <w:szCs w:val="28"/>
        </w:rPr>
        <w:t>Закупочная комиссия по размещению заказа: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1D712A" w:rsidRPr="00C225A9" w:rsidTr="000E2CFC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2A1C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</w:t>
            </w:r>
            <w:r w:rsidR="002A1CF2"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</w:t>
            </w: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D712A" w:rsidRPr="00C225A9" w:rsidTr="00C225A9">
        <w:trPr>
          <w:trHeight w:val="467"/>
        </w:trPr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2A1C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>Матвеев Александр Игоревич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1A7B4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1A7B4D">
              <w:rPr>
                <w:rFonts w:ascii="Times New Roman" w:hAnsi="Times New Roman"/>
                <w:sz w:val="26"/>
                <w:szCs w:val="26"/>
              </w:rPr>
              <w:t>отдела специальной</w:t>
            </w:r>
            <w:r w:rsidRPr="00C225A9">
              <w:rPr>
                <w:rFonts w:ascii="Times New Roman" w:hAnsi="Times New Roman"/>
                <w:sz w:val="26"/>
                <w:szCs w:val="26"/>
              </w:rPr>
              <w:t xml:space="preserve">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Махонин Алексей Вячеславович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техническим вопросам, поставкам и реализации оборудования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Коган Елена </w:t>
            </w: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E156AD" w:rsidP="001A7B4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Экономист</w:t>
            </w:r>
            <w:r w:rsidR="001D712A"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 категории </w:t>
            </w:r>
            <w:r w:rsidR="001A7B4D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финансового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B8122C" w:rsidRPr="00B8122C" w:rsidRDefault="00B8122C" w:rsidP="00B8122C">
      <w:pPr>
        <w:pStyle w:val="1"/>
        <w:ind w:left="0" w:firstLine="540"/>
        <w:outlineLvl w:val="0"/>
        <w:rPr>
          <w:sz w:val="28"/>
          <w:szCs w:val="28"/>
        </w:rPr>
      </w:pPr>
    </w:p>
    <w:p w:rsidR="00B8122C" w:rsidRPr="00B8122C" w:rsidRDefault="00B8122C" w:rsidP="00B8122C">
      <w:pPr>
        <w:tabs>
          <w:tab w:val="left" w:pos="-567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8122C" w:rsidRPr="00B8122C" w:rsidSect="00C04DD1">
      <w:pgSz w:w="11906" w:h="16838"/>
      <w:pgMar w:top="426" w:right="737" w:bottom="142" w:left="1134" w:header="709" w:footer="6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695" w:rsidRDefault="00911695">
      <w:pPr>
        <w:spacing w:after="0" w:line="240" w:lineRule="auto"/>
      </w:pPr>
      <w:r>
        <w:separator/>
      </w:r>
    </w:p>
  </w:endnote>
  <w:endnote w:type="continuationSeparator" w:id="0">
    <w:p w:rsidR="00911695" w:rsidRDefault="00911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695" w:rsidRDefault="00911695">
      <w:pPr>
        <w:spacing w:after="0" w:line="240" w:lineRule="auto"/>
      </w:pPr>
      <w:r>
        <w:separator/>
      </w:r>
    </w:p>
  </w:footnote>
  <w:footnote w:type="continuationSeparator" w:id="0">
    <w:p w:rsidR="00911695" w:rsidRDefault="009116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F5"/>
    <w:rsid w:val="000026A8"/>
    <w:rsid w:val="00013B03"/>
    <w:rsid w:val="00026C50"/>
    <w:rsid w:val="000A4A97"/>
    <w:rsid w:val="000F116D"/>
    <w:rsid w:val="00102FDD"/>
    <w:rsid w:val="00155962"/>
    <w:rsid w:val="001A7B4D"/>
    <w:rsid w:val="001D0BBF"/>
    <w:rsid w:val="001D712A"/>
    <w:rsid w:val="00241D0D"/>
    <w:rsid w:val="0026672A"/>
    <w:rsid w:val="002829A6"/>
    <w:rsid w:val="002A1CF2"/>
    <w:rsid w:val="002D6AE6"/>
    <w:rsid w:val="00314F39"/>
    <w:rsid w:val="00326176"/>
    <w:rsid w:val="00351534"/>
    <w:rsid w:val="00356384"/>
    <w:rsid w:val="00373837"/>
    <w:rsid w:val="00375EB1"/>
    <w:rsid w:val="00380A65"/>
    <w:rsid w:val="00391BB8"/>
    <w:rsid w:val="0039283C"/>
    <w:rsid w:val="003935CA"/>
    <w:rsid w:val="003975EF"/>
    <w:rsid w:val="003D52B6"/>
    <w:rsid w:val="003E1D05"/>
    <w:rsid w:val="00404A51"/>
    <w:rsid w:val="0043552C"/>
    <w:rsid w:val="004465A5"/>
    <w:rsid w:val="004B0C87"/>
    <w:rsid w:val="004F5970"/>
    <w:rsid w:val="00534898"/>
    <w:rsid w:val="0055347D"/>
    <w:rsid w:val="00560791"/>
    <w:rsid w:val="005710E4"/>
    <w:rsid w:val="005765B5"/>
    <w:rsid w:val="00581C24"/>
    <w:rsid w:val="005A255C"/>
    <w:rsid w:val="005B31DC"/>
    <w:rsid w:val="0062251D"/>
    <w:rsid w:val="00657107"/>
    <w:rsid w:val="006719AD"/>
    <w:rsid w:val="00687506"/>
    <w:rsid w:val="00692773"/>
    <w:rsid w:val="00696D1C"/>
    <w:rsid w:val="006C7824"/>
    <w:rsid w:val="006D6FA4"/>
    <w:rsid w:val="006E10E5"/>
    <w:rsid w:val="006F372A"/>
    <w:rsid w:val="00702D88"/>
    <w:rsid w:val="00707BE0"/>
    <w:rsid w:val="00742A97"/>
    <w:rsid w:val="00760C12"/>
    <w:rsid w:val="007678BD"/>
    <w:rsid w:val="007945D5"/>
    <w:rsid w:val="007A5DE6"/>
    <w:rsid w:val="007B739B"/>
    <w:rsid w:val="007D3E79"/>
    <w:rsid w:val="007E05F8"/>
    <w:rsid w:val="007E7917"/>
    <w:rsid w:val="007F3999"/>
    <w:rsid w:val="00826C94"/>
    <w:rsid w:val="008B0E75"/>
    <w:rsid w:val="008C1599"/>
    <w:rsid w:val="00904E6B"/>
    <w:rsid w:val="00910A58"/>
    <w:rsid w:val="00911695"/>
    <w:rsid w:val="00925F40"/>
    <w:rsid w:val="009566FD"/>
    <w:rsid w:val="00977ED1"/>
    <w:rsid w:val="00985988"/>
    <w:rsid w:val="00993B0D"/>
    <w:rsid w:val="009A0AB0"/>
    <w:rsid w:val="009C3CD7"/>
    <w:rsid w:val="009D420D"/>
    <w:rsid w:val="009E6DBE"/>
    <w:rsid w:val="00A05027"/>
    <w:rsid w:val="00A11077"/>
    <w:rsid w:val="00A21AF7"/>
    <w:rsid w:val="00A84C4A"/>
    <w:rsid w:val="00A919CC"/>
    <w:rsid w:val="00AA13B5"/>
    <w:rsid w:val="00AC2DE4"/>
    <w:rsid w:val="00AF52EF"/>
    <w:rsid w:val="00B07860"/>
    <w:rsid w:val="00B14095"/>
    <w:rsid w:val="00B205AC"/>
    <w:rsid w:val="00B8122C"/>
    <w:rsid w:val="00BA42AA"/>
    <w:rsid w:val="00BB07BC"/>
    <w:rsid w:val="00BC58E0"/>
    <w:rsid w:val="00C04DD1"/>
    <w:rsid w:val="00C225A9"/>
    <w:rsid w:val="00CB1038"/>
    <w:rsid w:val="00CC588C"/>
    <w:rsid w:val="00CE61F4"/>
    <w:rsid w:val="00D06C02"/>
    <w:rsid w:val="00D43386"/>
    <w:rsid w:val="00D46402"/>
    <w:rsid w:val="00D56E36"/>
    <w:rsid w:val="00D834BF"/>
    <w:rsid w:val="00D86175"/>
    <w:rsid w:val="00E11FD3"/>
    <w:rsid w:val="00E156AD"/>
    <w:rsid w:val="00E72D84"/>
    <w:rsid w:val="00E9160D"/>
    <w:rsid w:val="00E97AB9"/>
    <w:rsid w:val="00EB7665"/>
    <w:rsid w:val="00ED0E1B"/>
    <w:rsid w:val="00ED6FA4"/>
    <w:rsid w:val="00EE0B83"/>
    <w:rsid w:val="00F3211C"/>
    <w:rsid w:val="00F36825"/>
    <w:rsid w:val="00F51E0A"/>
    <w:rsid w:val="00F55D91"/>
    <w:rsid w:val="00F73E80"/>
    <w:rsid w:val="00F778B2"/>
    <w:rsid w:val="00FA150B"/>
    <w:rsid w:val="00FD2DF5"/>
    <w:rsid w:val="00FE1DAD"/>
    <w:rsid w:val="00FE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basedOn w:val="a"/>
    <w:link w:val="af5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link w:val="af4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6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semiHidden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1D71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basedOn w:val="a"/>
    <w:link w:val="af5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link w:val="af4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6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semiHidden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1D71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minisite/info/b7e2556ea1ed85230f98163c00fbc869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42;&#1089;&#1082;&#1088;&#1099;&#1090;&#1080;&#1077;%2010.08.15%20&#1054;&#1047;&#1055;%207289-294%20(&#1083;&#1086;&#1090;%20899)\&#1055;-&#1054;&#1047;&#1055;-&#1055;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26DA4-4D9E-456F-945B-0DB0C12E0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П-ОЗП-ПВ</Template>
  <TotalTime>57</TotalTime>
  <Pages>4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Коган Елена Владимировна</cp:lastModifiedBy>
  <cp:revision>24</cp:revision>
  <cp:lastPrinted>2015-12-17T14:37:00Z</cp:lastPrinted>
  <dcterms:created xsi:type="dcterms:W3CDTF">2015-11-17T12:25:00Z</dcterms:created>
  <dcterms:modified xsi:type="dcterms:W3CDTF">2015-12-17T17:55:00Z</dcterms:modified>
</cp:coreProperties>
</file>