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936B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 № Z041456-1</w:t>
      </w:r>
    </w:p>
    <w:p w:rsidR="00000000" w:rsidRDefault="005936B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 доступа к заявкам на участие в запросе цен на право заключения договора на поставку Измерительных приборов</w:t>
      </w:r>
    </w:p>
    <w:p w:rsidR="00000000" w:rsidRDefault="005936B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5936B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Екатеринбург</w:t>
            </w:r>
            <w:proofErr w:type="spellEnd"/>
          </w:p>
        </w:tc>
        <w:tc>
          <w:tcPr>
            <w:tcW w:w="5102" w:type="dxa"/>
            <w:hideMark/>
          </w:tcPr>
          <w:p w:rsidR="00000000" w:rsidRDefault="005936B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5936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936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 цен проводится в соответствии с Единым отраслевым стандартом закупок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ЕОСЗ), в редакции, указанной  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документации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запросу цен,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000000" w:rsidRDefault="005936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936B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5936B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электромеханический завод"</w:t>
      </w:r>
    </w:p>
    <w:p w:rsidR="00000000" w:rsidRDefault="005936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Организатор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ФГУП"Уральский электромеханический за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вод</w:t>
      </w:r>
    </w:p>
    <w:p w:rsidR="00000000" w:rsidRDefault="005936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Наименование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открытый запрос цен в электронной форме без квалификационного отбора 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право заключения договора на поставку Измерительных приборов</w:t>
      </w:r>
    </w:p>
    <w:p w:rsidR="00000000" w:rsidRDefault="005936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Измерительные приборы </w:t>
      </w:r>
    </w:p>
    <w:p w:rsidR="00000000" w:rsidRDefault="005936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 товара: все необходимые сведения прив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едены в Томе 2 закупочной документации </w:t>
      </w:r>
    </w:p>
    <w:p w:rsidR="00000000" w:rsidRDefault="005936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поставки товара: 07.06.2016 </w:t>
      </w:r>
    </w:p>
    <w:p w:rsidR="00000000" w:rsidRDefault="005936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3 162 666 (Три миллиона сто шестьдесят две тысячи шестьсот шестьдесят шесть) рублей 43 копейки, включая НДС, </w:t>
      </w:r>
      <w:r>
        <w:rPr>
          <w:rFonts w:ascii="Times New Roman" w:hAnsi="Times New Roman" w:cs="Times New Roman"/>
          <w:sz w:val="28"/>
          <w:szCs w:val="28"/>
        </w:rPr>
        <w:t>что эквивалентно 47 390,00 (сорок</w:t>
      </w:r>
      <w:r>
        <w:rPr>
          <w:rFonts w:ascii="Times New Roman" w:hAnsi="Times New Roman" w:cs="Times New Roman"/>
          <w:sz w:val="28"/>
          <w:szCs w:val="28"/>
        </w:rPr>
        <w:t xml:space="preserve"> семь тысяч триста девяносто долларов США, 00 центов) включая НДС (курс рубля к доллару США, установленный ЦБ РФ на 01.12.15 равный 66,7370).</w:t>
      </w:r>
    </w:p>
    <w:p w:rsidR="00000000" w:rsidRDefault="005936B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936B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Извещение о 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в электронной форме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документация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запросу цен опубликованы «16» декабря 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 года на официальном государственном сайте </w:t>
      </w:r>
      <w:hyperlink r:id="rId7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http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zakupki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gov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31503098562,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закупкам атомной отрасли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http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://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zakupki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rosatom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val="en-US" w:eastAsia="ru-RU"/>
          </w:rPr>
          <w:t>ru</w:t>
        </w:r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закупка №151216/0480/510,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Z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041456.</w:t>
      </w:r>
    </w:p>
    <w:p w:rsidR="00000000" w:rsidRDefault="005936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«22» декабря 2015 года, по адресу: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. Дом-2 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http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://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a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k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d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ar-SA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/.</w:t>
      </w:r>
    </w:p>
    <w:p w:rsidR="00000000" w:rsidRDefault="005936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936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заявок на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стие в запросе цен на 07:00:00 (время московское) «22» декабря 2015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000000" w:rsidRDefault="005936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5936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000000" w:rsidRDefault="005936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5936B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Результаты открытия доступа к заявкам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5936B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Сведения об участниках запроса цен, подавши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заявки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28"/>
        <w:gridCol w:w="3379"/>
        <w:gridCol w:w="4745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93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Рег. № заявки на ЭТП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Аук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Конк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. Дом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93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93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Сведения заявки на участие в запросе цен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936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4538_Z041456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936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ПриСТ-Ек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6679040808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Адрес: Российская феде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рация, 620130, 620130, Свердловская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Екатеринбург г, Белинского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222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93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Предмет закупки: право заключения договора на поставку Измерительных приборов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Цена заявки: 3 162 648 (Три миллиона сто шестьдесят две тысячи шестьсот сорок восемь) рублей 00 коп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еек , включая НДС,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что эквивалентно 47 389,72 (сорок семь тысяч триста восемьдесят девять долларов США, 72 центов) включая НДС (курс рубля к доллару США, установленный ЦБ РФ на 01.12.15 равный 66,7370).</w:t>
            </w:r>
          </w:p>
          <w:p w:rsidR="00000000" w:rsidRDefault="005936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>Дата и время поступления заявки: «21» декабря 2015 г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ода 15:30:40 (время московское)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936B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7025_Z041456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936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СпецАгроТехника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ИНН: 6439069360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Адрес: Российская федерация, 413841, 413841, Саратовская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обл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Балаково г, Привокзальная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2, 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936B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Предмет закупки: право закл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ючения договора на поставку Измерительных приборов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  <w:t xml:space="preserve">Цена заявки: 3 148 000 (Три миллиона сто сорок восемь тысяч) рублей 00 копеек, включая НДС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br/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что эквивалентно 47 170,24 (сорок семь тысяч сто семьдесят долларов США, 24 центов) включая НДС (курс рубля к до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ллару США, установленный ЦБ РФ на 01.12.15 равный 66,7370).</w:t>
            </w:r>
          </w:p>
          <w:p w:rsidR="00000000" w:rsidRDefault="005936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Дата и время поступления заявки: «21» декабря 2015 года 16:37:13 (время московское) </w:t>
            </w:r>
          </w:p>
        </w:tc>
      </w:tr>
    </w:tbl>
    <w:p w:rsidR="00000000" w:rsidRDefault="005936B9">
      <w:pPr>
        <w:pStyle w:val="a5"/>
        <w:jc w:val="both"/>
        <w:rPr>
          <w:rFonts w:eastAsia="Times New Roman"/>
          <w:sz w:val="28"/>
          <w:szCs w:val="28"/>
          <w:lang w:val="en-US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</w:t>
      </w:r>
      <w:proofErr w:type="spellStart"/>
      <w:r>
        <w:rPr>
          <w:rFonts w:eastAsia="Times New Roman"/>
          <w:sz w:val="28"/>
          <w:szCs w:val="28"/>
        </w:rPr>
        <w:t>ПриСТ-Ек</w:t>
      </w:r>
      <w:proofErr w:type="spellEnd"/>
      <w:r>
        <w:rPr>
          <w:rFonts w:eastAsia="Times New Roman"/>
          <w:sz w:val="28"/>
          <w:szCs w:val="28"/>
        </w:rPr>
        <w:t>", Общество с ограниченной ответственностью</w:t>
      </w:r>
      <w:r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  <w:lang w:val="en-US"/>
        </w:rPr>
        <w:t>"</w:t>
      </w:r>
      <w:proofErr w:type="spellStart"/>
      <w:r>
        <w:rPr>
          <w:rFonts w:eastAsia="Times New Roman"/>
          <w:sz w:val="28"/>
          <w:szCs w:val="28"/>
          <w:lang w:val="en-US"/>
        </w:rPr>
        <w:t>СпецАгроТехника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" </w:t>
      </w:r>
      <w:proofErr w:type="spellStart"/>
      <w:r>
        <w:rPr>
          <w:rFonts w:eastAsia="Times New Roman"/>
          <w:sz w:val="28"/>
          <w:szCs w:val="28"/>
          <w:lang w:val="en-US"/>
        </w:rPr>
        <w:t>приняты</w:t>
      </w:r>
      <w:proofErr w:type="spellEnd"/>
      <w:r>
        <w:rPr>
          <w:rFonts w:eastAsia="Times New Roman"/>
          <w:sz w:val="28"/>
          <w:szCs w:val="28"/>
          <w:lang w:val="en-US"/>
        </w:rPr>
        <w:t xml:space="preserve"> к </w:t>
      </w:r>
      <w:proofErr w:type="spellStart"/>
      <w:r>
        <w:rPr>
          <w:rFonts w:eastAsia="Times New Roman"/>
          <w:sz w:val="28"/>
          <w:szCs w:val="28"/>
          <w:lang w:val="en-US"/>
        </w:rPr>
        <w:t>рассмотрению</w:t>
      </w:r>
      <w:proofErr w:type="spellEnd"/>
      <w:r>
        <w:rPr>
          <w:rFonts w:eastAsia="Times New Roman"/>
          <w:sz w:val="28"/>
          <w:szCs w:val="28"/>
          <w:lang w:val="en-US"/>
        </w:rPr>
        <w:t>.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152"/>
        <w:gridCol w:w="4863"/>
        <w:gridCol w:w="2036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93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93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936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936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Секретарь закупочной комиссии (с правом голоса)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936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Казанцев А.В.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936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29 отдела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936B9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</w:p>
        </w:tc>
      </w:tr>
    </w:tbl>
    <w:p w:rsidR="00000000" w:rsidRDefault="005936B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val="en-US" w:eastAsia="ru-RU"/>
        </w:rPr>
      </w:pPr>
    </w:p>
    <w:sectPr w:rsidR="00000000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5936B9">
      <w:pPr>
        <w:spacing w:after="0" w:line="240" w:lineRule="auto"/>
      </w:pPr>
      <w:r>
        <w:separator/>
      </w:r>
    </w:p>
  </w:endnote>
  <w:endnote w:type="continuationSeparator" w:id="0">
    <w:p w:rsidR="00000000" w:rsidRDefault="005936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936B9">
    <w:pPr>
      <w:pStyle w:val="ac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Z041456-1</w:t>
    </w:r>
  </w:p>
  <w:p w:rsidR="00000000" w:rsidRDefault="005936B9">
    <w:pPr>
      <w:pStyle w:val="aa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запросе цен на право заключения договора на поставку Измерительных приборов</w:t>
    </w:r>
  </w:p>
  <w:p w:rsidR="00000000" w:rsidRDefault="005936B9">
    <w:pPr>
      <w:pStyle w:val="aa"/>
      <w:jc w:val="center"/>
      <w:rPr>
        <w:bCs/>
        <w:sz w:val="16"/>
        <w:szCs w:val="16"/>
      </w:rPr>
    </w:pPr>
  </w:p>
  <w:p w:rsidR="00000000" w:rsidRDefault="005936B9">
    <w:pPr>
      <w:pStyle w:val="aa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5936B9">
      <w:pPr>
        <w:spacing w:after="0" w:line="240" w:lineRule="auto"/>
      </w:pPr>
      <w:r>
        <w:separator/>
      </w:r>
    </w:p>
  </w:footnote>
  <w:footnote w:type="continuationSeparator" w:id="0">
    <w:p w:rsidR="00000000" w:rsidRDefault="005936B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displayBackgroundShape/>
  <w:proofState w:spelling="clean"/>
  <w:attachedTemplate r:id="rId1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/>
  <w:rsids>
    <w:rsidRoot w:val="005936B9"/>
    <w:rsid w:val="00593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annotation text"/>
    <w:basedOn w:val="a"/>
    <w:link w:val="a7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sz w:val="22"/>
      <w:szCs w:val="22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sz w:val="22"/>
      <w:szCs w:val="22"/>
    </w:rPr>
  </w:style>
  <w:style w:type="paragraph" w:styleId="ac">
    <w:name w:val="Body Text"/>
    <w:basedOn w:val="a"/>
    <w:link w:val="ad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2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af3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4">
    <w:name w:val="annotation reference"/>
    <w:basedOn w:val="a0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F5FE28-6EBF-4D25-92D4-26DA8E9A8B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520</Words>
  <Characters>3455</Characters>
  <Application>Microsoft Office Word</Application>
  <DocSecurity>0</DocSecurity>
  <Lines>28</Lines>
  <Paragraphs>7</Paragraphs>
  <ScaleCrop>false</ScaleCrop>
  <Company/>
  <LinksUpToDate>false</LinksUpToDate>
  <CharactersWithSpaces>3968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Казанцев</cp:lastModifiedBy>
  <cp:revision>2</cp:revision>
  <cp:lastPrinted>2015-09-09T07:18:00Z</cp:lastPrinted>
  <dcterms:created xsi:type="dcterms:W3CDTF">2015-12-22T04:55:00Z</dcterms:created>
  <dcterms:modified xsi:type="dcterms:W3CDTF">2015-12-22T04:55:00Z</dcterms:modified>
</cp:coreProperties>
</file>