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9F6" w:rsidRPr="00424E67" w:rsidRDefault="005C79F6" w:rsidP="00911DFE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9F6" w:rsidRPr="00424E67" w:rsidRDefault="005C79F6" w:rsidP="00911DFE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24E67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>
        <w:rPr>
          <w:rFonts w:ascii="Times New Roman" w:hAnsi="Times New Roman"/>
          <w:b/>
          <w:bCs/>
          <w:sz w:val="26"/>
          <w:szCs w:val="26"/>
        </w:rPr>
        <w:t>8903/109 Р4/П-15-4</w:t>
      </w:r>
    </w:p>
    <w:p w:rsidR="005C79F6" w:rsidRPr="00424E67" w:rsidRDefault="005C79F6" w:rsidP="00911DFE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24E67">
        <w:rPr>
          <w:rFonts w:ascii="Times New Roman" w:hAnsi="Times New Roman"/>
          <w:b/>
          <w:bCs/>
          <w:sz w:val="26"/>
          <w:szCs w:val="26"/>
        </w:rPr>
        <w:t xml:space="preserve">преддоговорных переговоров между заказчиком и единственным участником открытого запроса предложений на право заключения договора на поставку по лоту </w:t>
      </w:r>
      <w:r>
        <w:rPr>
          <w:rFonts w:ascii="Times New Roman" w:hAnsi="Times New Roman"/>
          <w:b/>
          <w:bCs/>
          <w:sz w:val="26"/>
          <w:szCs w:val="26"/>
        </w:rPr>
        <w:t>№ 8903/109 Р4/П-15 «Поставка трубы холоднодеформированной повышенной точности изготовления с электрохимполированной наружной и внутренней поверхностью 14х2 мм для сооружения энергоблока № 4 Ростовской АЭС</w:t>
      </w:r>
      <w:r w:rsidRPr="00424E67">
        <w:rPr>
          <w:rFonts w:ascii="Times New Roman" w:hAnsi="Times New Roman"/>
          <w:b/>
          <w:bCs/>
          <w:sz w:val="26"/>
          <w:szCs w:val="26"/>
        </w:rPr>
        <w:t xml:space="preserve">» </w:t>
      </w:r>
    </w:p>
    <w:p w:rsidR="005C79F6" w:rsidRPr="00424E67" w:rsidRDefault="005C79F6" w:rsidP="00911DFE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9F6" w:rsidRPr="00424E67" w:rsidRDefault="005C79F6" w:rsidP="00911DFE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9F6" w:rsidRPr="00424E67" w:rsidRDefault="005C79F6" w:rsidP="00911DFE">
      <w:pPr>
        <w:pStyle w:val="BodyText"/>
        <w:spacing w:after="0"/>
        <w:jc w:val="center"/>
        <w:rPr>
          <w:rFonts w:ascii="Times New Roman" w:hAnsi="Times New Roman"/>
          <w:bCs/>
          <w:noProof/>
          <w:sz w:val="26"/>
          <w:szCs w:val="26"/>
        </w:rPr>
      </w:pPr>
      <w:r w:rsidRPr="00424E67">
        <w:rPr>
          <w:rFonts w:ascii="Times New Roman" w:hAnsi="Times New Roman"/>
          <w:bCs/>
          <w:noProof/>
          <w:sz w:val="26"/>
          <w:szCs w:val="26"/>
        </w:rPr>
        <w:t xml:space="preserve">г. Н.Новгород </w:t>
      </w:r>
      <w:r w:rsidRPr="00424E67">
        <w:rPr>
          <w:rFonts w:ascii="Times New Roman" w:hAnsi="Times New Roman"/>
          <w:bCs/>
          <w:noProof/>
          <w:sz w:val="26"/>
          <w:szCs w:val="26"/>
        </w:rPr>
        <w:tab/>
      </w:r>
      <w:r w:rsidRPr="00424E67">
        <w:rPr>
          <w:rFonts w:ascii="Times New Roman" w:hAnsi="Times New Roman"/>
          <w:bCs/>
          <w:noProof/>
          <w:sz w:val="26"/>
          <w:szCs w:val="26"/>
        </w:rPr>
        <w:tab/>
        <w:t xml:space="preserve">      </w:t>
      </w:r>
      <w:r>
        <w:rPr>
          <w:rFonts w:ascii="Times New Roman" w:hAnsi="Times New Roman"/>
          <w:bCs/>
          <w:noProof/>
          <w:sz w:val="26"/>
          <w:szCs w:val="26"/>
        </w:rPr>
        <w:t xml:space="preserve">            </w:t>
      </w:r>
      <w:r w:rsidRPr="00424E67">
        <w:rPr>
          <w:rFonts w:ascii="Times New Roman" w:hAnsi="Times New Roman"/>
          <w:bCs/>
          <w:noProof/>
          <w:sz w:val="26"/>
          <w:szCs w:val="26"/>
        </w:rPr>
        <w:t xml:space="preserve">      </w:t>
      </w:r>
      <w:r w:rsidRPr="00424E67">
        <w:rPr>
          <w:rStyle w:val="1"/>
          <w:color w:val="000000"/>
          <w:sz w:val="26"/>
          <w:szCs w:val="26"/>
        </w:rPr>
        <w:t>дата</w:t>
      </w:r>
      <w:r w:rsidRPr="00424E67">
        <w:rPr>
          <w:rStyle w:val="1"/>
          <w:color w:val="000000"/>
          <w:sz w:val="26"/>
          <w:szCs w:val="26"/>
        </w:rPr>
        <w:tab/>
        <w:t xml:space="preserve"> подписания протокола</w:t>
      </w:r>
      <w:r w:rsidRPr="00424E67">
        <w:rPr>
          <w:rFonts w:ascii="Times New Roman" w:hAnsi="Times New Roman"/>
          <w:bCs/>
          <w:noProof/>
          <w:sz w:val="26"/>
          <w:szCs w:val="26"/>
        </w:rPr>
        <w:t xml:space="preserve"> «___» </w:t>
      </w:r>
      <w:r>
        <w:rPr>
          <w:rFonts w:ascii="Times New Roman" w:hAnsi="Times New Roman"/>
          <w:bCs/>
          <w:noProof/>
          <w:sz w:val="26"/>
          <w:szCs w:val="26"/>
        </w:rPr>
        <w:t>января</w:t>
      </w:r>
      <w:r w:rsidRPr="00424E67">
        <w:rPr>
          <w:rFonts w:ascii="Times New Roman" w:hAnsi="Times New Roman"/>
          <w:bCs/>
          <w:noProof/>
          <w:sz w:val="26"/>
          <w:szCs w:val="26"/>
        </w:rPr>
        <w:t xml:space="preserve"> 201</w:t>
      </w:r>
      <w:r>
        <w:rPr>
          <w:rFonts w:ascii="Times New Roman" w:hAnsi="Times New Roman"/>
          <w:bCs/>
          <w:noProof/>
          <w:sz w:val="26"/>
          <w:szCs w:val="26"/>
        </w:rPr>
        <w:t>6</w:t>
      </w:r>
      <w:r w:rsidRPr="00424E67">
        <w:rPr>
          <w:rFonts w:ascii="Times New Roman" w:hAnsi="Times New Roman"/>
          <w:bCs/>
          <w:noProof/>
          <w:sz w:val="26"/>
          <w:szCs w:val="26"/>
        </w:rPr>
        <w:t xml:space="preserve"> г.</w:t>
      </w:r>
    </w:p>
    <w:p w:rsidR="005C79F6" w:rsidRPr="00424E67" w:rsidRDefault="005C79F6" w:rsidP="00911DFE">
      <w:pPr>
        <w:pStyle w:val="BodyText"/>
        <w:spacing w:after="0"/>
        <w:jc w:val="center"/>
        <w:rPr>
          <w:rFonts w:ascii="Times New Roman" w:hAnsi="Times New Roman"/>
          <w:bCs/>
          <w:noProof/>
          <w:sz w:val="26"/>
          <w:szCs w:val="26"/>
        </w:rPr>
      </w:pPr>
    </w:p>
    <w:p w:rsidR="005C79F6" w:rsidRPr="00424E67" w:rsidRDefault="005C79F6" w:rsidP="00911DF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9F6" w:rsidRPr="00424E67" w:rsidRDefault="005C79F6" w:rsidP="00911DF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424E6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C79F6" w:rsidRPr="00424E67" w:rsidRDefault="005C79F6" w:rsidP="003D1F2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24E67">
        <w:rPr>
          <w:rFonts w:ascii="Times New Roman" w:hAnsi="Times New Roman"/>
          <w:sz w:val="26"/>
          <w:szCs w:val="26"/>
        </w:rPr>
        <w:t>Заказчик: АО "НИАЭП"</w:t>
      </w:r>
    </w:p>
    <w:p w:rsidR="005C79F6" w:rsidRPr="00424E67" w:rsidRDefault="005C79F6" w:rsidP="003D1F2E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424E67">
        <w:rPr>
          <w:rFonts w:ascii="Times New Roman" w:hAnsi="Times New Roman"/>
          <w:sz w:val="26"/>
          <w:szCs w:val="26"/>
        </w:rPr>
        <w:t xml:space="preserve">Организатор </w:t>
      </w:r>
      <w:r w:rsidRPr="00424E6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24E67">
        <w:rPr>
          <w:rFonts w:ascii="Times New Roman" w:hAnsi="Times New Roman"/>
          <w:sz w:val="26"/>
          <w:szCs w:val="26"/>
        </w:rPr>
        <w:t>: АО "НИАЭП"</w:t>
      </w:r>
    </w:p>
    <w:p w:rsidR="005C79F6" w:rsidRPr="00424E67" w:rsidRDefault="005C79F6" w:rsidP="00911DF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C79F6" w:rsidRPr="00424E67" w:rsidRDefault="005C79F6" w:rsidP="00EA5558">
      <w:pPr>
        <w:tabs>
          <w:tab w:val="left" w:pos="252"/>
        </w:tabs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424E67">
        <w:rPr>
          <w:rFonts w:ascii="Times New Roman" w:hAnsi="Times New Roman"/>
          <w:sz w:val="26"/>
          <w:szCs w:val="26"/>
        </w:rPr>
        <w:t xml:space="preserve">Предмет </w:t>
      </w:r>
      <w:r w:rsidRPr="00424E6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предложений: право заключения договора на поставку по лоту</w:t>
      </w:r>
    </w:p>
    <w:p w:rsidR="005C79F6" w:rsidRPr="00424E67" w:rsidRDefault="005C79F6" w:rsidP="00EA5558">
      <w:pPr>
        <w:tabs>
          <w:tab w:val="left" w:pos="252"/>
        </w:tabs>
        <w:rPr>
          <w:rFonts w:ascii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>№8903/109 Р4/П-15 «Поставка трубы холоднодеформированной повышенной точности изготовления с электрохимполированной наружной и внутренней поверхностью 14х2 мм для сооружения энергоблока № 4 Ростовской АЭС</w:t>
      </w:r>
      <w:r w:rsidRPr="00424E67">
        <w:rPr>
          <w:rFonts w:ascii="Times New Roman" w:hAnsi="Times New Roman"/>
          <w:color w:val="000000"/>
          <w:sz w:val="26"/>
          <w:szCs w:val="26"/>
          <w:lang w:eastAsia="ar-SA"/>
        </w:rPr>
        <w:t>».</w:t>
      </w:r>
    </w:p>
    <w:p w:rsidR="005C79F6" w:rsidRPr="00424E67" w:rsidRDefault="005C79F6" w:rsidP="00911DFE">
      <w:pPr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5C79F6" w:rsidRDefault="005C79F6" w:rsidP="00A725E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Начальная (максимальная) цена договора: 734 750,72 (Семьсот тридцать четыре тысячи семьсот пятьдесят) рублей 72 копейки, включая НДС. </w:t>
      </w:r>
    </w:p>
    <w:p w:rsidR="005C79F6" w:rsidRPr="00424E67" w:rsidRDefault="005C79F6" w:rsidP="00911DFE">
      <w:pPr>
        <w:rPr>
          <w:rFonts w:ascii="Times New Roman" w:hAnsi="Times New Roman"/>
          <w:sz w:val="26"/>
          <w:szCs w:val="26"/>
        </w:rPr>
      </w:pPr>
    </w:p>
    <w:p w:rsidR="005C79F6" w:rsidRPr="00424E67" w:rsidRDefault="005C79F6" w:rsidP="00053679">
      <w:pPr>
        <w:spacing w:before="120" w:after="120"/>
        <w:rPr>
          <w:rFonts w:ascii="Times New Roman" w:hAnsi="Times New Roman"/>
          <w:sz w:val="26"/>
          <w:szCs w:val="26"/>
        </w:rPr>
      </w:pPr>
      <w:r w:rsidRPr="00424E67">
        <w:rPr>
          <w:rFonts w:ascii="Times New Roman" w:hAnsi="Times New Roman"/>
          <w:sz w:val="26"/>
          <w:szCs w:val="26"/>
        </w:rPr>
        <w:t xml:space="preserve">Объемы, сроки  </w:t>
      </w:r>
      <w:r>
        <w:rPr>
          <w:rFonts w:ascii="Times New Roman" w:hAnsi="Times New Roman"/>
          <w:sz w:val="26"/>
          <w:szCs w:val="26"/>
        </w:rPr>
        <w:t>исполнения договора</w:t>
      </w:r>
      <w:r w:rsidRPr="00424E67">
        <w:rPr>
          <w:rFonts w:ascii="Times New Roman" w:hAnsi="Times New Roman"/>
          <w:sz w:val="26"/>
          <w:szCs w:val="26"/>
        </w:rPr>
        <w:t xml:space="preserve"> в соответствии со Спецификацией ((Приложение №</w:t>
      </w:r>
      <w:r>
        <w:rPr>
          <w:rFonts w:ascii="Times New Roman" w:hAnsi="Times New Roman"/>
          <w:sz w:val="26"/>
          <w:szCs w:val="26"/>
        </w:rPr>
        <w:t> 1</w:t>
      </w:r>
      <w:r w:rsidRPr="00424E67">
        <w:rPr>
          <w:rFonts w:ascii="Times New Roman" w:hAnsi="Times New Roman"/>
          <w:sz w:val="26"/>
          <w:szCs w:val="26"/>
        </w:rPr>
        <w:t xml:space="preserve"> к проекту договора (ЧАСТЬ 2 «Проект договора» Тома 1 «ОБЩАЯ И КОММЕРЧЕСКАЯ ЧАСТИ» закупочной документации)).</w:t>
      </w:r>
    </w:p>
    <w:p w:rsidR="005C79F6" w:rsidRPr="00424E67" w:rsidRDefault="005C79F6" w:rsidP="0005367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>
        <w:rPr>
          <w:rFonts w:ascii="Times New Roman" w:hAnsi="Times New Roman"/>
          <w:sz w:val="26"/>
          <w:szCs w:val="26"/>
        </w:rPr>
        <w:t xml:space="preserve">и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>
        <w:rPr>
          <w:rFonts w:ascii="Times New Roman" w:hAnsi="Times New Roman"/>
          <w:sz w:val="26"/>
          <w:szCs w:val="26"/>
        </w:rPr>
        <w:t xml:space="preserve">запросу предложений опубликованы «17» декабря 2015 года на официальном государственном сайте </w:t>
      </w:r>
      <w:hyperlink r:id="rId7" w:history="1"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http</w:t>
        </w:r>
        <w:r>
          <w:rPr>
            <w:rStyle w:val="Hyperlink"/>
            <w:rFonts w:ascii="Times New Roman" w:hAnsi="Times New Roman"/>
            <w:sz w:val="26"/>
            <w:szCs w:val="26"/>
          </w:rPr>
          <w:t>://</w:t>
        </w:r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www</w:t>
        </w:r>
        <w:r>
          <w:rPr>
            <w:rStyle w:val="Hyperlink"/>
            <w:rFonts w:ascii="Times New Roman" w:hAnsi="Times New Roman"/>
            <w:sz w:val="26"/>
            <w:szCs w:val="26"/>
          </w:rPr>
          <w:t>.</w:t>
        </w:r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zakupki</w:t>
        </w:r>
        <w:r>
          <w:rPr>
            <w:rStyle w:val="Hyperlink"/>
            <w:rFonts w:ascii="Times New Roman" w:hAnsi="Times New Roman"/>
            <w:sz w:val="26"/>
            <w:szCs w:val="26"/>
          </w:rPr>
          <w:t>.</w:t>
        </w:r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gov</w:t>
        </w:r>
        <w:r>
          <w:rPr>
            <w:rStyle w:val="Hyperlink"/>
            <w:rFonts w:ascii="Times New Roman" w:hAnsi="Times New Roman"/>
            <w:sz w:val="26"/>
            <w:szCs w:val="26"/>
          </w:rPr>
          <w:t>.</w:t>
        </w:r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ru</w:t>
        </w:r>
      </w:hyperlink>
      <w:r>
        <w:rPr>
          <w:rStyle w:val="Hyperlink"/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 xml:space="preserve">, закупка №31503108732, на официальном сайте по закупкам атомной отрасли </w:t>
      </w:r>
      <w:hyperlink r:id="rId8" w:history="1"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http</w:t>
        </w:r>
        <w:r>
          <w:rPr>
            <w:rStyle w:val="Hyperlink"/>
            <w:rFonts w:ascii="Times New Roman" w:hAnsi="Times New Roman"/>
            <w:sz w:val="26"/>
            <w:szCs w:val="26"/>
          </w:rPr>
          <w:t>://</w:t>
        </w:r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zakupki</w:t>
        </w:r>
        <w:r>
          <w:rPr>
            <w:rStyle w:val="Hyperlink"/>
            <w:rFonts w:ascii="Times New Roman" w:hAnsi="Times New Roman"/>
            <w:sz w:val="26"/>
            <w:szCs w:val="26"/>
          </w:rPr>
          <w:t>.</w:t>
        </w:r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rosatom</w:t>
        </w:r>
        <w:r>
          <w:rPr>
            <w:rStyle w:val="Hyperlink"/>
            <w:rFonts w:ascii="Times New Roman" w:hAnsi="Times New Roman"/>
            <w:sz w:val="26"/>
            <w:szCs w:val="26"/>
          </w:rPr>
          <w:t>.</w:t>
        </w:r>
        <w:r>
          <w:rPr>
            <w:rStyle w:val="Hyperlink"/>
            <w:rFonts w:ascii="Times New Roman" w:hAnsi="Times New Roman"/>
            <w:sz w:val="26"/>
            <w:szCs w:val="26"/>
            <w:lang w:val="en-US"/>
          </w:rPr>
          <w:t>ru</w:t>
        </w:r>
        <w:r>
          <w:rPr>
            <w:rStyle w:val="Hyperlink"/>
            <w:rFonts w:ascii="Times New Roman" w:hAnsi="Times New Roman"/>
            <w:sz w:val="26"/>
            <w:szCs w:val="26"/>
          </w:rPr>
          <w:t>/</w:t>
        </w:r>
      </w:hyperlink>
      <w:r>
        <w:rPr>
          <w:rFonts w:ascii="Times New Roman" w:hAnsi="Times New Roman"/>
          <w:sz w:val="26"/>
          <w:szCs w:val="26"/>
        </w:rPr>
        <w:t>, закупка №151217/0536/1752,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ЭТП АКД, закупка №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>028505</w:t>
      </w:r>
      <w:r w:rsidRPr="00424E67">
        <w:rPr>
          <w:rFonts w:ascii="Times New Roman" w:hAnsi="Times New Roman"/>
          <w:sz w:val="26"/>
          <w:szCs w:val="26"/>
        </w:rPr>
        <w:t>.</w:t>
      </w:r>
    </w:p>
    <w:p w:rsidR="005C79F6" w:rsidRPr="00424E67" w:rsidRDefault="005C79F6" w:rsidP="00911DF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C79F6" w:rsidRPr="00424E67" w:rsidRDefault="005C79F6" w:rsidP="00E534B7">
      <w:pPr>
        <w:pStyle w:val="BodyText"/>
        <w:keepLines w:val="0"/>
        <w:widowControl w:val="0"/>
        <w:spacing w:after="227" w:line="306" w:lineRule="exact"/>
        <w:ind w:left="20" w:right="20"/>
        <w:rPr>
          <w:rStyle w:val="1"/>
          <w:color w:val="000000"/>
          <w:sz w:val="26"/>
          <w:szCs w:val="26"/>
        </w:rPr>
      </w:pPr>
      <w:r w:rsidRPr="00424E67">
        <w:rPr>
          <w:rStyle w:val="1"/>
          <w:color w:val="000000"/>
          <w:sz w:val="26"/>
          <w:szCs w:val="26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предложений, включая </w:t>
      </w:r>
      <w:r w:rsidRPr="00424E67">
        <w:rPr>
          <w:rFonts w:ascii="Times New Roman" w:hAnsi="Times New Roman"/>
          <w:sz w:val="26"/>
          <w:szCs w:val="26"/>
        </w:rPr>
        <w:t>срок и объем поставки</w:t>
      </w:r>
      <w:r w:rsidRPr="00424E67">
        <w:rPr>
          <w:rStyle w:val="1"/>
          <w:color w:val="000000"/>
          <w:sz w:val="26"/>
          <w:szCs w:val="26"/>
        </w:rPr>
        <w:t>, с учетом цены, определенной в ходе данных преддоговорных переговоров.</w:t>
      </w:r>
    </w:p>
    <w:p w:rsidR="005C79F6" w:rsidRPr="00424E67" w:rsidRDefault="005C79F6" w:rsidP="00E534B7">
      <w:pPr>
        <w:pStyle w:val="BodyText"/>
        <w:keepLines w:val="0"/>
        <w:widowControl w:val="0"/>
        <w:spacing w:after="120" w:line="306" w:lineRule="exact"/>
        <w:rPr>
          <w:rStyle w:val="1"/>
          <w:color w:val="000000"/>
          <w:sz w:val="26"/>
          <w:szCs w:val="26"/>
        </w:rPr>
      </w:pPr>
      <w:r w:rsidRPr="00424E67">
        <w:rPr>
          <w:rStyle w:val="1"/>
          <w:color w:val="000000"/>
          <w:sz w:val="26"/>
          <w:szCs w:val="26"/>
        </w:rPr>
        <w:t xml:space="preserve">Цена договора, предложенная единственным участником запроса предложений                                </w:t>
      </w:r>
      <w:r>
        <w:rPr>
          <w:rFonts w:ascii="Times New Roman" w:hAnsi="Times New Roman"/>
          <w:sz w:val="26"/>
          <w:szCs w:val="26"/>
        </w:rPr>
        <w:t xml:space="preserve">ООО «ПО «ОСКАР РУ»  (г. Белгород, ул. Макаренко, д. 27) </w:t>
      </w:r>
      <w:r w:rsidRPr="00424E67">
        <w:rPr>
          <w:rStyle w:val="1"/>
          <w:color w:val="000000"/>
          <w:sz w:val="26"/>
          <w:szCs w:val="26"/>
        </w:rPr>
        <w:t xml:space="preserve">в заявке на участие в запросе предложений составляет: </w:t>
      </w:r>
      <w:r>
        <w:rPr>
          <w:rFonts w:ascii="Times New Roman" w:hAnsi="Times New Roman"/>
          <w:sz w:val="26"/>
          <w:szCs w:val="26"/>
        </w:rPr>
        <w:t>714 344,86 (Семьсот четырнадцать тысяч триста сорок четыре) рубля 86 копеек, включая НДС</w:t>
      </w:r>
      <w:r w:rsidRPr="00424E67">
        <w:rPr>
          <w:rStyle w:val="1"/>
          <w:color w:val="000000"/>
          <w:sz w:val="26"/>
          <w:szCs w:val="26"/>
        </w:rPr>
        <w:t>.</w:t>
      </w:r>
    </w:p>
    <w:p w:rsidR="005C79F6" w:rsidRPr="00424E67" w:rsidRDefault="005C79F6" w:rsidP="00911DFE">
      <w:pPr>
        <w:rPr>
          <w:rStyle w:val="1"/>
          <w:color w:val="000000"/>
          <w:sz w:val="26"/>
          <w:szCs w:val="26"/>
        </w:rPr>
      </w:pPr>
      <w:r w:rsidRPr="00424E67">
        <w:rPr>
          <w:rStyle w:val="1"/>
          <w:color w:val="000000"/>
          <w:sz w:val="26"/>
          <w:szCs w:val="26"/>
        </w:rPr>
        <w:t>Преддоговорные переговоры проводятся в очной форме в 10:00 (время московское) «</w:t>
      </w:r>
      <w:r>
        <w:rPr>
          <w:rStyle w:val="1"/>
          <w:color w:val="000000"/>
          <w:sz w:val="26"/>
          <w:szCs w:val="26"/>
        </w:rPr>
        <w:t>26</w:t>
      </w:r>
      <w:r w:rsidRPr="00424E67">
        <w:rPr>
          <w:rStyle w:val="1"/>
          <w:color w:val="000000"/>
          <w:sz w:val="26"/>
          <w:szCs w:val="26"/>
        </w:rPr>
        <w:t>»</w:t>
      </w:r>
      <w:r>
        <w:rPr>
          <w:rStyle w:val="1"/>
          <w:color w:val="000000"/>
          <w:sz w:val="26"/>
          <w:szCs w:val="26"/>
        </w:rPr>
        <w:t> января</w:t>
      </w:r>
      <w:r w:rsidRPr="00424E67">
        <w:rPr>
          <w:rStyle w:val="1"/>
          <w:color w:val="000000"/>
          <w:sz w:val="26"/>
          <w:szCs w:val="26"/>
        </w:rPr>
        <w:t xml:space="preserve"> 201</w:t>
      </w:r>
      <w:r>
        <w:rPr>
          <w:rStyle w:val="1"/>
          <w:color w:val="000000"/>
          <w:sz w:val="26"/>
          <w:szCs w:val="26"/>
        </w:rPr>
        <w:t>6</w:t>
      </w:r>
      <w:r w:rsidRPr="00424E67">
        <w:rPr>
          <w:rStyle w:val="1"/>
          <w:color w:val="000000"/>
          <w:sz w:val="26"/>
          <w:szCs w:val="26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24E67">
          <w:rPr>
            <w:rStyle w:val="1"/>
            <w:color w:val="000000"/>
            <w:sz w:val="26"/>
            <w:szCs w:val="26"/>
          </w:rPr>
          <w:t>603006, г</w:t>
        </w:r>
      </w:smartTag>
      <w:r w:rsidRPr="00424E67">
        <w:rPr>
          <w:rStyle w:val="1"/>
          <w:color w:val="000000"/>
          <w:sz w:val="26"/>
          <w:szCs w:val="26"/>
        </w:rPr>
        <w:t xml:space="preserve">.Н.Новгород, </w:t>
      </w:r>
      <w:r>
        <w:rPr>
          <w:rStyle w:val="1"/>
          <w:color w:val="000000"/>
          <w:sz w:val="26"/>
          <w:szCs w:val="26"/>
        </w:rPr>
        <w:t>п</w:t>
      </w:r>
      <w:r w:rsidRPr="00424E67">
        <w:rPr>
          <w:rStyle w:val="1"/>
          <w:color w:val="000000"/>
          <w:sz w:val="26"/>
          <w:szCs w:val="26"/>
        </w:rPr>
        <w:t>л. Свободы, д.3, в режиме аудио-конференции.</w:t>
      </w:r>
    </w:p>
    <w:p w:rsidR="005C79F6" w:rsidRPr="00424E67" w:rsidRDefault="005C79F6" w:rsidP="00911DFE">
      <w:pPr>
        <w:rPr>
          <w:rFonts w:ascii="Times New Roman" w:hAnsi="Times New Roman"/>
          <w:b/>
          <w:sz w:val="26"/>
          <w:szCs w:val="26"/>
        </w:rPr>
      </w:pPr>
    </w:p>
    <w:p w:rsidR="005C79F6" w:rsidRPr="00424E67" w:rsidRDefault="005C79F6" w:rsidP="00911DFE">
      <w:pPr>
        <w:pStyle w:val="21"/>
        <w:shd w:val="clear" w:color="auto" w:fill="auto"/>
        <w:spacing w:line="240" w:lineRule="exact"/>
        <w:rPr>
          <w:rStyle w:val="1"/>
          <w:b w:val="0"/>
          <w:bCs w:val="0"/>
          <w:color w:val="000000"/>
          <w:sz w:val="26"/>
          <w:szCs w:val="26"/>
        </w:rPr>
      </w:pPr>
      <w:r w:rsidRPr="00424E67">
        <w:rPr>
          <w:rStyle w:val="1"/>
          <w:sz w:val="26"/>
          <w:szCs w:val="26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5C79F6" w:rsidRPr="00424E67" w:rsidTr="0009601A">
        <w:trPr>
          <w:trHeight w:val="173"/>
        </w:trPr>
        <w:tc>
          <w:tcPr>
            <w:tcW w:w="2835" w:type="dxa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C79F6" w:rsidRPr="00424E67" w:rsidTr="0009601A">
        <w:trPr>
          <w:trHeight w:val="299"/>
        </w:trPr>
        <w:tc>
          <w:tcPr>
            <w:tcW w:w="10080" w:type="dxa"/>
            <w:gridSpan w:val="2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Представитель заказчика</w:t>
            </w:r>
            <w:r w:rsidRPr="00424E6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5C79F6" w:rsidRPr="00424E67" w:rsidTr="0009601A">
        <w:trPr>
          <w:trHeight w:val="515"/>
        </w:trPr>
        <w:tc>
          <w:tcPr>
            <w:tcW w:w="2835" w:type="dxa"/>
            <w:vAlign w:val="center"/>
          </w:tcPr>
          <w:p w:rsidR="005C79F6" w:rsidRPr="00A725E3" w:rsidRDefault="005C79F6" w:rsidP="00990D5A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25E3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45" w:type="dxa"/>
            <w:vAlign w:val="center"/>
          </w:tcPr>
          <w:p w:rsidR="005C79F6" w:rsidRPr="00A725E3" w:rsidRDefault="005C79F6" w:rsidP="00990D5A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25E3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5C79F6" w:rsidRPr="00424E67" w:rsidTr="0009601A">
        <w:trPr>
          <w:trHeight w:val="289"/>
        </w:trPr>
        <w:tc>
          <w:tcPr>
            <w:tcW w:w="10080" w:type="dxa"/>
            <w:gridSpan w:val="2"/>
            <w:vAlign w:val="center"/>
          </w:tcPr>
          <w:p w:rsidR="005C79F6" w:rsidRPr="00424E67" w:rsidRDefault="005C79F6" w:rsidP="008652A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Представитель единственного участника запроса предложений (присутствовал в режиме аудио-конференции):</w:t>
            </w:r>
          </w:p>
        </w:tc>
      </w:tr>
      <w:tr w:rsidR="005C79F6" w:rsidRPr="00424E67" w:rsidTr="0009601A">
        <w:trPr>
          <w:trHeight w:val="420"/>
        </w:trPr>
        <w:tc>
          <w:tcPr>
            <w:tcW w:w="2835" w:type="dxa"/>
            <w:vAlign w:val="center"/>
          </w:tcPr>
          <w:p w:rsidR="005C79F6" w:rsidRPr="00C05061" w:rsidRDefault="005C79F6" w:rsidP="00D95842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05061">
              <w:rPr>
                <w:rFonts w:ascii="Times New Roman" w:hAnsi="Times New Roman"/>
                <w:sz w:val="26"/>
                <w:szCs w:val="26"/>
              </w:rPr>
              <w:t xml:space="preserve">Головенькин Андрей Викторович </w:t>
            </w:r>
          </w:p>
        </w:tc>
        <w:tc>
          <w:tcPr>
            <w:tcW w:w="7245" w:type="dxa"/>
            <w:vAlign w:val="center"/>
          </w:tcPr>
          <w:p w:rsidR="005C79F6" w:rsidRPr="00C05061" w:rsidRDefault="005C79F6" w:rsidP="009F3A8D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C05061">
              <w:rPr>
                <w:rFonts w:ascii="Times New Roman" w:hAnsi="Times New Roman"/>
                <w:sz w:val="26"/>
                <w:szCs w:val="26"/>
              </w:rPr>
              <w:t xml:space="preserve">Директор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ООО «ПО «ОСКАР РУ»  </w:t>
            </w:r>
          </w:p>
        </w:tc>
      </w:tr>
      <w:tr w:rsidR="005C79F6" w:rsidRPr="00424E67" w:rsidTr="0009601A">
        <w:trPr>
          <w:trHeight w:val="220"/>
        </w:trPr>
        <w:tc>
          <w:tcPr>
            <w:tcW w:w="10080" w:type="dxa"/>
            <w:gridSpan w:val="2"/>
            <w:vAlign w:val="center"/>
          </w:tcPr>
          <w:p w:rsidR="005C79F6" w:rsidRPr="00424E67" w:rsidRDefault="005C79F6" w:rsidP="009F3A8D">
            <w:pPr>
              <w:widowControl w:val="0"/>
              <w:spacing w:line="20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Секретарь закупочной комиссии:</w:t>
            </w:r>
          </w:p>
        </w:tc>
      </w:tr>
      <w:tr w:rsidR="005C79F6" w:rsidRPr="00424E67" w:rsidTr="0009601A">
        <w:trPr>
          <w:trHeight w:val="420"/>
        </w:trPr>
        <w:tc>
          <w:tcPr>
            <w:tcW w:w="2835" w:type="dxa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424E67">
                <w:rPr>
                  <w:rFonts w:ascii="Times New Roman" w:hAnsi="Times New Roman"/>
                  <w:sz w:val="26"/>
                  <w:szCs w:val="26"/>
                </w:rPr>
                <w:t>Белоусова Ольга Александровна</w:t>
              </w:r>
            </w:smartTag>
            <w:r w:rsidRPr="00424E6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245" w:type="dxa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E67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управления методологии и организации закупок АО «НИАЭП»</w:t>
            </w:r>
          </w:p>
        </w:tc>
      </w:tr>
    </w:tbl>
    <w:p w:rsidR="005C79F6" w:rsidRPr="00424E67" w:rsidRDefault="005C79F6" w:rsidP="00911DFE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5C79F6" w:rsidRPr="00424E67" w:rsidRDefault="005C79F6" w:rsidP="00911DFE">
      <w:pPr>
        <w:pStyle w:val="BodyText"/>
        <w:spacing w:after="0"/>
        <w:ind w:left="40" w:right="20"/>
        <w:rPr>
          <w:rStyle w:val="1"/>
          <w:color w:val="000000"/>
          <w:sz w:val="26"/>
          <w:szCs w:val="26"/>
        </w:rPr>
      </w:pPr>
      <w:r w:rsidRPr="00424E67">
        <w:rPr>
          <w:rStyle w:val="1"/>
          <w:color w:val="000000"/>
          <w:sz w:val="26"/>
          <w:szCs w:val="26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13.1 закупочной документации.</w:t>
      </w:r>
    </w:p>
    <w:p w:rsidR="005C79F6" w:rsidRPr="00424E67" w:rsidRDefault="005C79F6" w:rsidP="00911DFE">
      <w:pPr>
        <w:rPr>
          <w:rStyle w:val="1"/>
          <w:color w:val="000000"/>
          <w:sz w:val="26"/>
          <w:szCs w:val="26"/>
        </w:rPr>
      </w:pPr>
    </w:p>
    <w:p w:rsidR="005C79F6" w:rsidRPr="00424E67" w:rsidRDefault="005C79F6" w:rsidP="003D1F2E">
      <w:pPr>
        <w:pStyle w:val="BodyText"/>
        <w:spacing w:after="0"/>
        <w:ind w:right="20"/>
        <w:rPr>
          <w:rStyle w:val="1"/>
          <w:color w:val="000000"/>
          <w:sz w:val="26"/>
          <w:szCs w:val="26"/>
        </w:rPr>
      </w:pPr>
      <w:r w:rsidRPr="00424E67">
        <w:rPr>
          <w:rStyle w:val="1"/>
          <w:color w:val="000000"/>
          <w:sz w:val="26"/>
          <w:szCs w:val="26"/>
        </w:rPr>
        <w:t>По результатам преддоговорных переговоров достигнуты следующие договоренности:</w:t>
      </w:r>
    </w:p>
    <w:p w:rsidR="005C79F6" w:rsidRPr="00424E67" w:rsidRDefault="005C79F6" w:rsidP="00911DFE">
      <w:pPr>
        <w:rPr>
          <w:rStyle w:val="1"/>
          <w:color w:val="000000"/>
          <w:sz w:val="26"/>
          <w:szCs w:val="26"/>
        </w:rPr>
      </w:pPr>
      <w:r w:rsidRPr="00424E67">
        <w:rPr>
          <w:rStyle w:val="1"/>
          <w:color w:val="000000"/>
          <w:sz w:val="26"/>
          <w:szCs w:val="26"/>
        </w:rPr>
        <w:t>единственн</w:t>
      </w:r>
      <w:r>
        <w:rPr>
          <w:rStyle w:val="1"/>
          <w:color w:val="000000"/>
          <w:sz w:val="26"/>
          <w:szCs w:val="26"/>
        </w:rPr>
        <w:t>ый</w:t>
      </w:r>
      <w:r w:rsidRPr="00424E67">
        <w:rPr>
          <w:rStyle w:val="1"/>
          <w:color w:val="000000"/>
          <w:sz w:val="26"/>
          <w:szCs w:val="26"/>
        </w:rPr>
        <w:t xml:space="preserve"> участник запроса предложений </w:t>
      </w:r>
      <w:r>
        <w:rPr>
          <w:rFonts w:ascii="Times New Roman" w:hAnsi="Times New Roman"/>
          <w:sz w:val="26"/>
          <w:szCs w:val="26"/>
        </w:rPr>
        <w:t xml:space="preserve">ООО «ПО «ОСКАР РУ» </w:t>
      </w:r>
      <w:r w:rsidRPr="00424E67">
        <w:rPr>
          <w:rStyle w:val="1"/>
          <w:color w:val="000000"/>
          <w:sz w:val="26"/>
          <w:szCs w:val="26"/>
        </w:rPr>
        <w:t xml:space="preserve">снизил цену договора до </w:t>
      </w:r>
      <w:r>
        <w:rPr>
          <w:rStyle w:val="1"/>
          <w:color w:val="000000"/>
          <w:sz w:val="26"/>
          <w:szCs w:val="26"/>
        </w:rPr>
        <w:t>700 000</w:t>
      </w:r>
      <w:r w:rsidRPr="008342AC">
        <w:rPr>
          <w:rStyle w:val="1"/>
          <w:color w:val="000000"/>
          <w:sz w:val="26"/>
          <w:szCs w:val="26"/>
        </w:rPr>
        <w:t>,00 (</w:t>
      </w:r>
      <w:r>
        <w:rPr>
          <w:rFonts w:ascii="Times New Roman" w:hAnsi="Times New Roman"/>
          <w:sz w:val="26"/>
          <w:szCs w:val="26"/>
        </w:rPr>
        <w:t>Семьсот тысяч</w:t>
      </w:r>
      <w:r w:rsidRPr="008342AC">
        <w:rPr>
          <w:rStyle w:val="1"/>
          <w:color w:val="000000"/>
          <w:sz w:val="26"/>
          <w:szCs w:val="26"/>
        </w:rPr>
        <w:t>) рубл</w:t>
      </w:r>
      <w:r>
        <w:rPr>
          <w:rStyle w:val="1"/>
          <w:color w:val="000000"/>
          <w:sz w:val="26"/>
          <w:szCs w:val="26"/>
        </w:rPr>
        <w:t>ей</w:t>
      </w:r>
      <w:r w:rsidRPr="008342AC">
        <w:rPr>
          <w:rStyle w:val="1"/>
          <w:color w:val="000000"/>
          <w:sz w:val="26"/>
          <w:szCs w:val="26"/>
        </w:rPr>
        <w:t xml:space="preserve"> </w:t>
      </w:r>
      <w:r>
        <w:rPr>
          <w:rStyle w:val="1"/>
          <w:color w:val="000000"/>
          <w:sz w:val="26"/>
          <w:szCs w:val="26"/>
        </w:rPr>
        <w:t>00</w:t>
      </w:r>
      <w:r w:rsidRPr="008342AC">
        <w:rPr>
          <w:rStyle w:val="1"/>
          <w:color w:val="000000"/>
          <w:sz w:val="26"/>
          <w:szCs w:val="26"/>
        </w:rPr>
        <w:t xml:space="preserve"> копе</w:t>
      </w:r>
      <w:r>
        <w:rPr>
          <w:rStyle w:val="1"/>
          <w:color w:val="000000"/>
          <w:sz w:val="26"/>
          <w:szCs w:val="26"/>
        </w:rPr>
        <w:t>е</w:t>
      </w:r>
      <w:r w:rsidRPr="008342AC">
        <w:rPr>
          <w:rStyle w:val="1"/>
          <w:color w:val="000000"/>
          <w:sz w:val="26"/>
          <w:szCs w:val="26"/>
        </w:rPr>
        <w:t>к</w:t>
      </w:r>
      <w:r w:rsidRPr="00424E67">
        <w:rPr>
          <w:rStyle w:val="1"/>
          <w:color w:val="000000"/>
          <w:sz w:val="26"/>
          <w:szCs w:val="26"/>
        </w:rPr>
        <w:t>, включая НДС.</w:t>
      </w:r>
    </w:p>
    <w:p w:rsidR="005C79F6" w:rsidRPr="00424E67" w:rsidRDefault="005C79F6" w:rsidP="00911DFE">
      <w:pPr>
        <w:widowControl w:val="0"/>
        <w:spacing w:line="20" w:lineRule="atLeast"/>
        <w:ind w:firstLine="539"/>
        <w:rPr>
          <w:rFonts w:ascii="Times New Roman" w:hAnsi="Times New Roman"/>
          <w:b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5C79F6" w:rsidRPr="00424E67" w:rsidTr="0009601A">
        <w:trPr>
          <w:trHeight w:val="293"/>
        </w:trPr>
        <w:tc>
          <w:tcPr>
            <w:tcW w:w="4950" w:type="dxa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115" w:type="dxa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5C79F6" w:rsidRPr="00424E67" w:rsidTr="0009601A">
        <w:trPr>
          <w:trHeight w:val="269"/>
        </w:trPr>
        <w:tc>
          <w:tcPr>
            <w:tcW w:w="10065" w:type="dxa"/>
            <w:gridSpan w:val="2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Представитель заказчика</w:t>
            </w:r>
            <w:r w:rsidRPr="00424E6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5C79F6" w:rsidRPr="00424E67" w:rsidTr="0009601A">
        <w:trPr>
          <w:trHeight w:val="519"/>
        </w:trPr>
        <w:tc>
          <w:tcPr>
            <w:tcW w:w="4950" w:type="dxa"/>
            <w:vAlign w:val="center"/>
          </w:tcPr>
          <w:p w:rsidR="005C79F6" w:rsidRPr="00A725E3" w:rsidRDefault="005C79F6" w:rsidP="0009601A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A725E3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5115" w:type="dxa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79F6" w:rsidRPr="00424E67" w:rsidTr="0009601A">
        <w:trPr>
          <w:trHeight w:val="237"/>
        </w:trPr>
        <w:tc>
          <w:tcPr>
            <w:tcW w:w="10065" w:type="dxa"/>
            <w:gridSpan w:val="2"/>
            <w:vAlign w:val="center"/>
          </w:tcPr>
          <w:p w:rsidR="005C79F6" w:rsidRPr="00424E67" w:rsidRDefault="005C79F6" w:rsidP="006322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E67">
              <w:rPr>
                <w:rStyle w:val="10"/>
                <w:color w:val="000000"/>
                <w:sz w:val="26"/>
                <w:szCs w:val="26"/>
              </w:rPr>
              <w:t xml:space="preserve">Представитель </w:t>
            </w:r>
            <w:r w:rsidRPr="00424E67">
              <w:rPr>
                <w:rFonts w:ascii="Times New Roman" w:hAnsi="Times New Roman"/>
                <w:b/>
                <w:sz w:val="26"/>
                <w:szCs w:val="26"/>
              </w:rPr>
              <w:t>единственного участника</w:t>
            </w:r>
            <w:r w:rsidRPr="00424E67">
              <w:rPr>
                <w:rStyle w:val="10"/>
                <w:color w:val="000000"/>
                <w:sz w:val="26"/>
                <w:szCs w:val="26"/>
              </w:rPr>
              <w:t xml:space="preserve"> запроса предложений</w:t>
            </w:r>
            <w:r w:rsidRPr="00424E6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5C79F6" w:rsidRPr="00424E67" w:rsidTr="0009601A">
        <w:trPr>
          <w:trHeight w:val="488"/>
        </w:trPr>
        <w:tc>
          <w:tcPr>
            <w:tcW w:w="4950" w:type="dxa"/>
            <w:vAlign w:val="center"/>
          </w:tcPr>
          <w:p w:rsidR="005C79F6" w:rsidRPr="003F71E4" w:rsidRDefault="005C79F6" w:rsidP="00D155D1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05061">
              <w:rPr>
                <w:rFonts w:ascii="Times New Roman" w:hAnsi="Times New Roman"/>
                <w:sz w:val="26"/>
                <w:szCs w:val="26"/>
              </w:rPr>
              <w:t>Головенькин Андрей Викторович</w:t>
            </w:r>
          </w:p>
        </w:tc>
        <w:tc>
          <w:tcPr>
            <w:tcW w:w="5115" w:type="dxa"/>
            <w:vAlign w:val="center"/>
          </w:tcPr>
          <w:p w:rsidR="005C79F6" w:rsidRPr="00424E67" w:rsidRDefault="005C79F6" w:rsidP="00D155D1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79F6" w:rsidRPr="00424E67" w:rsidTr="0009601A">
        <w:trPr>
          <w:trHeight w:val="245"/>
        </w:trPr>
        <w:tc>
          <w:tcPr>
            <w:tcW w:w="10065" w:type="dxa"/>
            <w:gridSpan w:val="2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E6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5C79F6" w:rsidRPr="00424E67" w:rsidTr="0009601A">
        <w:trPr>
          <w:trHeight w:val="515"/>
        </w:trPr>
        <w:tc>
          <w:tcPr>
            <w:tcW w:w="4950" w:type="dxa"/>
            <w:vAlign w:val="center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424E67">
                <w:rPr>
                  <w:rFonts w:ascii="Times New Roman" w:hAnsi="Times New Roman"/>
                  <w:sz w:val="26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5115" w:type="dxa"/>
          </w:tcPr>
          <w:p w:rsidR="005C79F6" w:rsidRPr="00424E67" w:rsidRDefault="005C79F6" w:rsidP="0009601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C79F6" w:rsidRPr="00424E67" w:rsidRDefault="005C79F6" w:rsidP="00911DFE">
      <w:pPr>
        <w:rPr>
          <w:rFonts w:ascii="Times New Roman" w:hAnsi="Times New Roman"/>
          <w:sz w:val="26"/>
          <w:szCs w:val="26"/>
        </w:rPr>
      </w:pPr>
    </w:p>
    <w:p w:rsidR="005C79F6" w:rsidRPr="006D424B" w:rsidRDefault="005C79F6" w:rsidP="009773E4">
      <w:pPr>
        <w:rPr>
          <w:rFonts w:ascii="Times New Roman" w:hAnsi="Times New Roman"/>
          <w:sz w:val="20"/>
          <w:szCs w:val="20"/>
        </w:rPr>
      </w:pPr>
      <w:r w:rsidRPr="006D424B">
        <w:rPr>
          <w:rFonts w:ascii="Times New Roman" w:hAnsi="Times New Roman"/>
          <w:sz w:val="20"/>
          <w:szCs w:val="20"/>
        </w:rPr>
        <w:t>Морозова А.В., 36-17</w:t>
      </w:r>
    </w:p>
    <w:sectPr w:rsidR="005C79F6" w:rsidRPr="006D424B" w:rsidSect="00FA7912">
      <w:footerReference w:type="default" r:id="rId9"/>
      <w:pgSz w:w="11906" w:h="16838"/>
      <w:pgMar w:top="1134" w:right="737" w:bottom="1134" w:left="1134" w:header="708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9F6" w:rsidRDefault="005C79F6" w:rsidP="0063221A">
      <w:r>
        <w:separator/>
      </w:r>
    </w:p>
  </w:endnote>
  <w:endnote w:type="continuationSeparator" w:id="0">
    <w:p w:rsidR="005C79F6" w:rsidRDefault="005C79F6" w:rsidP="00632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9F6" w:rsidRDefault="005C79F6">
    <w:pPr>
      <w:pStyle w:val="Footer"/>
      <w:rPr>
        <w:rFonts w:ascii="Times New Roman" w:hAnsi="Times New Roman"/>
        <w:sz w:val="16"/>
        <w:szCs w:val="16"/>
      </w:rPr>
    </w:pPr>
  </w:p>
  <w:p w:rsidR="005C79F6" w:rsidRDefault="005C79F6" w:rsidP="003D1F2E">
    <w:pPr>
      <w:pStyle w:val="BodyText"/>
      <w:spacing w:after="0"/>
      <w:jc w:val="center"/>
      <w:outlineLvl w:val="0"/>
      <w:rPr>
        <w:rFonts w:ascii="Times New Roman" w:hAnsi="Times New Roman"/>
        <w:b/>
        <w:bCs/>
        <w:sz w:val="28"/>
        <w:szCs w:val="28"/>
      </w:rPr>
    </w:pPr>
  </w:p>
  <w:p w:rsidR="005C79F6" w:rsidRPr="001A571D" w:rsidRDefault="005C79F6" w:rsidP="001A571D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1A571D">
      <w:rPr>
        <w:rFonts w:ascii="Times New Roman" w:hAnsi="Times New Roman"/>
        <w:sz w:val="16"/>
        <w:szCs w:val="16"/>
      </w:rPr>
      <w:t>Протокол № 8903/109 Р4/П-15-4</w:t>
    </w:r>
  </w:p>
  <w:p w:rsidR="005C79F6" w:rsidRPr="001A571D" w:rsidRDefault="005C79F6" w:rsidP="001A571D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1A571D">
      <w:rPr>
        <w:rFonts w:ascii="Times New Roman" w:hAnsi="Times New Roman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на поставку по лоту № 8903/109 Р4/П-15 «Поставка трубы холоднодеформированной повышенной точности изготовления с электрохимполированной наружной и внутренней поверхностью 14х2 мм для сооружения энергоблока № 4 Ростовской АЭС» </w:t>
    </w:r>
  </w:p>
  <w:p w:rsidR="005C79F6" w:rsidRDefault="005C79F6">
    <w:pPr>
      <w:pStyle w:val="BodyText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Страница</w:t>
    </w:r>
    <w:r>
      <w:rPr>
        <w:rFonts w:ascii="Times New Roman" w:hAnsi="Times New Roman"/>
        <w:sz w:val="16"/>
        <w:szCs w:val="16"/>
        <w:lang w:val="en-US"/>
      </w:rPr>
      <w:t xml:space="preserve">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9F6" w:rsidRDefault="005C79F6" w:rsidP="0063221A">
      <w:r>
        <w:separator/>
      </w:r>
    </w:p>
  </w:footnote>
  <w:footnote w:type="continuationSeparator" w:id="0">
    <w:p w:rsidR="005C79F6" w:rsidRDefault="005C79F6" w:rsidP="006322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DFE"/>
    <w:rsid w:val="00023C7E"/>
    <w:rsid w:val="00042A34"/>
    <w:rsid w:val="00042B25"/>
    <w:rsid w:val="00053679"/>
    <w:rsid w:val="00074D23"/>
    <w:rsid w:val="000758CF"/>
    <w:rsid w:val="00084888"/>
    <w:rsid w:val="00093145"/>
    <w:rsid w:val="00094D8B"/>
    <w:rsid w:val="0009601A"/>
    <w:rsid w:val="000976A6"/>
    <w:rsid w:val="000B027E"/>
    <w:rsid w:val="000D67F5"/>
    <w:rsid w:val="000E27E0"/>
    <w:rsid w:val="00107E5D"/>
    <w:rsid w:val="00162939"/>
    <w:rsid w:val="00170C72"/>
    <w:rsid w:val="0019625B"/>
    <w:rsid w:val="001A571D"/>
    <w:rsid w:val="001C5BD6"/>
    <w:rsid w:val="002020FC"/>
    <w:rsid w:val="00207F3D"/>
    <w:rsid w:val="002143D9"/>
    <w:rsid w:val="00217167"/>
    <w:rsid w:val="0022644A"/>
    <w:rsid w:val="00236766"/>
    <w:rsid w:val="002E200B"/>
    <w:rsid w:val="002F6EC6"/>
    <w:rsid w:val="003453EF"/>
    <w:rsid w:val="003D1F2E"/>
    <w:rsid w:val="003F71E4"/>
    <w:rsid w:val="00424E67"/>
    <w:rsid w:val="00425A49"/>
    <w:rsid w:val="004517B1"/>
    <w:rsid w:val="004A2D39"/>
    <w:rsid w:val="004B041B"/>
    <w:rsid w:val="004B1629"/>
    <w:rsid w:val="004C378B"/>
    <w:rsid w:val="004E3B68"/>
    <w:rsid w:val="004F18E8"/>
    <w:rsid w:val="004F53C3"/>
    <w:rsid w:val="005A1904"/>
    <w:rsid w:val="005C79F6"/>
    <w:rsid w:val="005E385F"/>
    <w:rsid w:val="005F45AC"/>
    <w:rsid w:val="0063221A"/>
    <w:rsid w:val="00636BD6"/>
    <w:rsid w:val="00655C94"/>
    <w:rsid w:val="006577C7"/>
    <w:rsid w:val="00687530"/>
    <w:rsid w:val="006B580E"/>
    <w:rsid w:val="006D424B"/>
    <w:rsid w:val="006E3BD8"/>
    <w:rsid w:val="007816ED"/>
    <w:rsid w:val="007A517F"/>
    <w:rsid w:val="007D6B4E"/>
    <w:rsid w:val="007E57D7"/>
    <w:rsid w:val="008021F5"/>
    <w:rsid w:val="008031F6"/>
    <w:rsid w:val="008342AC"/>
    <w:rsid w:val="00834756"/>
    <w:rsid w:val="008378B6"/>
    <w:rsid w:val="00837B81"/>
    <w:rsid w:val="00843574"/>
    <w:rsid w:val="008652AA"/>
    <w:rsid w:val="00867F0A"/>
    <w:rsid w:val="008744DD"/>
    <w:rsid w:val="00876EF0"/>
    <w:rsid w:val="008770B9"/>
    <w:rsid w:val="0088746E"/>
    <w:rsid w:val="008926CC"/>
    <w:rsid w:val="008A701F"/>
    <w:rsid w:val="008B6C91"/>
    <w:rsid w:val="008E5B44"/>
    <w:rsid w:val="009006AF"/>
    <w:rsid w:val="00911848"/>
    <w:rsid w:val="00911DFE"/>
    <w:rsid w:val="00925AE1"/>
    <w:rsid w:val="00951DB4"/>
    <w:rsid w:val="00965A52"/>
    <w:rsid w:val="009773E4"/>
    <w:rsid w:val="00990D5A"/>
    <w:rsid w:val="009A0F56"/>
    <w:rsid w:val="009B71C0"/>
    <w:rsid w:val="009F3A8D"/>
    <w:rsid w:val="009F710E"/>
    <w:rsid w:val="00A35394"/>
    <w:rsid w:val="00A51AD3"/>
    <w:rsid w:val="00A51C31"/>
    <w:rsid w:val="00A725E3"/>
    <w:rsid w:val="00AA6BBE"/>
    <w:rsid w:val="00AC123B"/>
    <w:rsid w:val="00B17F30"/>
    <w:rsid w:val="00B21230"/>
    <w:rsid w:val="00B559E0"/>
    <w:rsid w:val="00B560AF"/>
    <w:rsid w:val="00B706EE"/>
    <w:rsid w:val="00BC35AA"/>
    <w:rsid w:val="00C05061"/>
    <w:rsid w:val="00C45904"/>
    <w:rsid w:val="00CA6A4A"/>
    <w:rsid w:val="00CC130F"/>
    <w:rsid w:val="00CF6FB1"/>
    <w:rsid w:val="00D00D14"/>
    <w:rsid w:val="00D155D1"/>
    <w:rsid w:val="00D51C52"/>
    <w:rsid w:val="00D95842"/>
    <w:rsid w:val="00DD2C75"/>
    <w:rsid w:val="00DE1164"/>
    <w:rsid w:val="00E534B7"/>
    <w:rsid w:val="00EA5558"/>
    <w:rsid w:val="00EA5EB8"/>
    <w:rsid w:val="00ED69F8"/>
    <w:rsid w:val="00EF177C"/>
    <w:rsid w:val="00F40179"/>
    <w:rsid w:val="00F54EEA"/>
    <w:rsid w:val="00FA7912"/>
    <w:rsid w:val="00FF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DFE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911DF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11DFE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911DF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11DFE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911DFE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11DFE"/>
    <w:rPr>
      <w:rFonts w:ascii="Arial" w:hAnsi="Arial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DefaultParagraphFont"/>
    <w:uiPriority w:val="99"/>
    <w:rsid w:val="00911DFE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basedOn w:val="DefaultParagraphFont"/>
    <w:link w:val="21"/>
    <w:uiPriority w:val="99"/>
    <w:locked/>
    <w:rsid w:val="00911DFE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1">
    <w:name w:val="Подпись к таблице (2)1"/>
    <w:basedOn w:val="Normal"/>
    <w:link w:val="2"/>
    <w:uiPriority w:val="99"/>
    <w:rsid w:val="00911DFE"/>
    <w:pPr>
      <w:keepLines w:val="0"/>
      <w:widowControl w:val="0"/>
      <w:shd w:val="clear" w:color="auto" w:fill="FFFFFF"/>
      <w:spacing w:line="240" w:lineRule="atLeast"/>
      <w:jc w:val="left"/>
    </w:pPr>
    <w:rPr>
      <w:rFonts w:ascii="Times New Roman" w:eastAsia="Calibri" w:hAnsi="Times New Roman"/>
      <w:b/>
      <w:bCs/>
      <w:sz w:val="22"/>
      <w:szCs w:val="22"/>
      <w:lang w:eastAsia="en-US"/>
    </w:rPr>
  </w:style>
  <w:style w:type="character" w:customStyle="1" w:styleId="10">
    <w:name w:val="Основной текст + Полужирный1"/>
    <w:basedOn w:val="1"/>
    <w:uiPriority w:val="99"/>
    <w:rsid w:val="00911DFE"/>
    <w:rPr>
      <w:b/>
      <w:bCs/>
    </w:rPr>
  </w:style>
  <w:style w:type="character" w:customStyle="1" w:styleId="a">
    <w:name w:val="Подпись к таблице_"/>
    <w:basedOn w:val="DefaultParagraphFont"/>
    <w:link w:val="a0"/>
    <w:uiPriority w:val="99"/>
    <w:locked/>
    <w:rsid w:val="00911DFE"/>
    <w:rPr>
      <w:rFonts w:ascii="Times New Roman" w:hAnsi="Times New Roman" w:cs="Times New Roman"/>
      <w:shd w:val="clear" w:color="auto" w:fill="FFFFFF"/>
    </w:rPr>
  </w:style>
  <w:style w:type="paragraph" w:customStyle="1" w:styleId="a0">
    <w:name w:val="Подпись к таблице"/>
    <w:basedOn w:val="Normal"/>
    <w:link w:val="a"/>
    <w:uiPriority w:val="99"/>
    <w:rsid w:val="00911DFE"/>
    <w:pPr>
      <w:keepLines w:val="0"/>
      <w:widowControl w:val="0"/>
      <w:shd w:val="clear" w:color="auto" w:fill="FFFFFF"/>
      <w:spacing w:line="259" w:lineRule="exact"/>
    </w:pPr>
    <w:rPr>
      <w:rFonts w:ascii="Times New Roman" w:eastAsia="Calibri" w:hAnsi="Times New Roman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rsid w:val="00911DF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A5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5EB8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uiPriority w:val="99"/>
    <w:rsid w:val="00C0506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213</TotalTime>
  <Pages>2</Pages>
  <Words>546</Words>
  <Characters>3118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6612</cp:lastModifiedBy>
  <cp:revision>37</cp:revision>
  <cp:lastPrinted>2015-11-24T12:23:00Z</cp:lastPrinted>
  <dcterms:created xsi:type="dcterms:W3CDTF">2015-02-06T12:05:00Z</dcterms:created>
  <dcterms:modified xsi:type="dcterms:W3CDTF">2016-01-27T09:39:00Z</dcterms:modified>
</cp:coreProperties>
</file>