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E1B" w:rsidRDefault="00ED0E1B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78BD" w:rsidRPr="00FE77C8" w:rsidRDefault="009E6DBE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75EB1" w:rsidRPr="00FE77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6566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49-озп</w:t>
      </w:r>
      <w:r w:rsidR="00BA42AA" w:rsidRPr="00FE77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</w:t>
      </w:r>
      <w:r w:rsidR="0086566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="00BA42AA" w:rsidRPr="00FE77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/2</w:t>
      </w:r>
    </w:p>
    <w:p w:rsidR="00865660" w:rsidRPr="00865660" w:rsidRDefault="00BA42AA" w:rsidP="0086566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65660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заявок </w:t>
      </w:r>
      <w:r w:rsidR="00FE77C8" w:rsidRPr="00865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участие в открытом </w:t>
      </w:r>
      <w:r w:rsidR="00865660" w:rsidRPr="00865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запросе предложений на право заключения договора </w:t>
      </w:r>
      <w:r w:rsidR="00865660" w:rsidRPr="00865660">
        <w:rPr>
          <w:rFonts w:ascii="Times New Roman" w:hAnsi="Times New Roman" w:cs="Times New Roman"/>
          <w:b/>
          <w:sz w:val="28"/>
          <w:szCs w:val="28"/>
        </w:rPr>
        <w:t>на выполнение комплекса работ, связанных с содержанием строительной площадки Балтийской АЭС в 2016 году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F3211C">
        <w:tc>
          <w:tcPr>
            <w:tcW w:w="5149" w:type="dxa"/>
            <w:hideMark/>
          </w:tcPr>
          <w:p w:rsidR="007678BD" w:rsidRPr="00F3211C" w:rsidRDefault="00BA42AA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7678BD" w:rsidRPr="00F3211C" w:rsidRDefault="009E6DBE" w:rsidP="0086566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8656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15</w:t>
            </w: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8656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января</w:t>
            </w:r>
            <w:r w:rsid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BA42A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</w:t>
            </w:r>
            <w:r w:rsidR="008656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  <w:r w:rsidRPr="00F321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78BD" w:rsidRPr="00F3211C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660" w:rsidRPr="004209C9" w:rsidRDefault="00865660" w:rsidP="00865660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</w:t>
      </w:r>
      <w:r w:rsidRPr="004209C9">
        <w:rPr>
          <w:rFonts w:ascii="Times New Roman" w:hAnsi="Times New Roman" w:cs="Times New Roman"/>
          <w:sz w:val="28"/>
          <w:szCs w:val="28"/>
        </w:rPr>
        <w:t xml:space="preserve">соответствии с Единым </w:t>
      </w:r>
      <w:r w:rsidRPr="004209C9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4209C9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>»</w:t>
      </w:r>
      <w:r w:rsidRPr="004209C9">
        <w:rPr>
          <w:rFonts w:ascii="Times New Roman" w:hAnsi="Times New Roman" w:cs="Times New Roman"/>
        </w:rPr>
        <w:t xml:space="preserve"> </w:t>
      </w:r>
      <w:r w:rsidRPr="004209C9">
        <w:rPr>
          <w:rFonts w:ascii="Times New Roman" w:hAnsi="Times New Roman" w:cs="Times New Roman"/>
          <w:sz w:val="28"/>
          <w:szCs w:val="28"/>
        </w:rPr>
        <w:t xml:space="preserve">от  07.02.2012 № 37 (в редакции с изменениями, утвержденными решением наблюдательного совета 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>» от 22.09.2015 № 76)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ЕОСЗ), с использованием функционала ЭТП «a-k-d.ru» согласно регламенту</w:t>
      </w:r>
      <w:proofErr w:type="gramEnd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865660" w:rsidRPr="004209C9" w:rsidRDefault="00865660" w:rsidP="00865660">
      <w:pPr>
        <w:tabs>
          <w:tab w:val="left" w:pos="284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209C9">
        <w:rPr>
          <w:rFonts w:ascii="Times New Roman" w:eastAsia="Calibri" w:hAnsi="Times New Roman" w:cs="Times New Roman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4209C9">
        <w:rPr>
          <w:rFonts w:ascii="Times New Roman" w:eastAsia="Calibri" w:hAnsi="Times New Roman" w:cs="Times New Roman"/>
          <w:sz w:val="28"/>
          <w:szCs w:val="28"/>
        </w:rPr>
        <w:t xml:space="preserve"> видами юридических лиц» (далее – Положение).</w:t>
      </w:r>
    </w:p>
    <w:p w:rsidR="007678BD" w:rsidRPr="00F3211C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660" w:rsidRPr="00FA1BE6" w:rsidRDefault="00865660" w:rsidP="0086566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 А</w:t>
      </w:r>
      <w:r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 w:cs="Times New Roman"/>
          <w:sz w:val="28"/>
          <w:szCs w:val="28"/>
        </w:rPr>
        <w:t>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865660" w:rsidRPr="004209C9" w:rsidRDefault="00865660" w:rsidP="00865660">
      <w:pPr>
        <w:pStyle w:val="af4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Pr="004209C9">
        <w:rPr>
          <w:rFonts w:eastAsia="Times New Roman"/>
          <w:sz w:val="28"/>
          <w:szCs w:val="28"/>
        </w:rPr>
        <w:t xml:space="preserve">Предмет </w:t>
      </w:r>
      <w:r w:rsidRPr="004209C9">
        <w:rPr>
          <w:rFonts w:eastAsia="Times New Roman"/>
          <w:color w:val="000000"/>
          <w:sz w:val="28"/>
          <w:szCs w:val="28"/>
          <w:lang w:eastAsia="ar-SA"/>
        </w:rPr>
        <w:t>открытого запроса предложений</w:t>
      </w:r>
      <w:r w:rsidRPr="004209C9">
        <w:rPr>
          <w:rFonts w:eastAsia="Times New Roman"/>
          <w:sz w:val="28"/>
          <w:szCs w:val="28"/>
        </w:rPr>
        <w:t xml:space="preserve">: </w:t>
      </w:r>
      <w:r w:rsidRPr="004209C9">
        <w:rPr>
          <w:spacing w:val="-6"/>
          <w:sz w:val="28"/>
          <w:szCs w:val="28"/>
        </w:rPr>
        <w:t xml:space="preserve">право заключения договора </w:t>
      </w:r>
      <w:r w:rsidRPr="004209C9">
        <w:rPr>
          <w:sz w:val="28"/>
          <w:szCs w:val="28"/>
        </w:rPr>
        <w:t xml:space="preserve">на выполнение комплекса работ, связанных с содержанием строительной площадки Балтийской АЭС в 2016 году. </w:t>
      </w:r>
    </w:p>
    <w:p w:rsidR="00865660" w:rsidRPr="004209C9" w:rsidRDefault="00865660" w:rsidP="00865660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4209C9">
        <w:rPr>
          <w:rFonts w:ascii="Times New Roman" w:hAnsi="Times New Roman" w:cs="Times New Roman"/>
          <w:b/>
          <w:sz w:val="28"/>
          <w:szCs w:val="28"/>
        </w:rPr>
        <w:t>4 336 143.18 руб.</w:t>
      </w:r>
      <w:r w:rsidRPr="004209C9">
        <w:rPr>
          <w:rFonts w:ascii="Times New Roman" w:hAnsi="Times New Roman" w:cs="Times New Roman"/>
          <w:sz w:val="28"/>
          <w:szCs w:val="28"/>
        </w:rPr>
        <w:t xml:space="preserve"> (четыре миллиона триста тридцать шесть тысяч сто сорок три рубля восемнадцать копеек), в </w:t>
      </w:r>
      <w:proofErr w:type="spellStart"/>
      <w:r w:rsidRPr="004209C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4209C9">
        <w:rPr>
          <w:rFonts w:ascii="Times New Roman" w:hAnsi="Times New Roman" w:cs="Times New Roman"/>
          <w:sz w:val="28"/>
          <w:szCs w:val="28"/>
        </w:rPr>
        <w:t>. НДС (18%) 661 445.57 руб. (шестьсот шестьдесят одна тысяча четыреста сорок пять рублей пятьдесят семь копеек).</w:t>
      </w:r>
    </w:p>
    <w:p w:rsidR="00865660" w:rsidRPr="004209C9" w:rsidRDefault="00865660" w:rsidP="00865660">
      <w:pPr>
        <w:pStyle w:val="1"/>
        <w:tabs>
          <w:tab w:val="left" w:pos="0"/>
          <w:tab w:val="left" w:pos="1134"/>
        </w:tabs>
        <w:ind w:left="0"/>
        <w:jc w:val="both"/>
        <w:rPr>
          <w:rFonts w:eastAsia="Times New Roman"/>
          <w:sz w:val="28"/>
          <w:szCs w:val="28"/>
        </w:rPr>
      </w:pPr>
      <w:r w:rsidRPr="004209C9">
        <w:rPr>
          <w:rFonts w:eastAsia="Times New Roman"/>
          <w:sz w:val="28"/>
          <w:szCs w:val="28"/>
        </w:rPr>
        <w:t xml:space="preserve">       Сроки и объемы </w:t>
      </w:r>
      <w:r>
        <w:rPr>
          <w:rFonts w:eastAsia="Times New Roman"/>
          <w:sz w:val="28"/>
          <w:szCs w:val="28"/>
        </w:rPr>
        <w:t>выполнения работ</w:t>
      </w:r>
      <w:r w:rsidRPr="004209C9">
        <w:rPr>
          <w:rFonts w:eastAsia="Times New Roman"/>
          <w:sz w:val="28"/>
          <w:szCs w:val="28"/>
        </w:rPr>
        <w:t xml:space="preserve"> – в соответствии </w:t>
      </w:r>
      <w:r>
        <w:rPr>
          <w:rFonts w:eastAsia="Times New Roman"/>
          <w:sz w:val="28"/>
          <w:szCs w:val="28"/>
        </w:rPr>
        <w:t>с техническим заданием</w:t>
      </w:r>
      <w:r w:rsidRPr="004209C9">
        <w:rPr>
          <w:rFonts w:eastAsia="Times New Roman"/>
          <w:sz w:val="28"/>
          <w:szCs w:val="28"/>
        </w:rPr>
        <w:t xml:space="preserve">, </w:t>
      </w:r>
      <w:proofErr w:type="gramStart"/>
      <w:r w:rsidRPr="004209C9">
        <w:rPr>
          <w:rFonts w:eastAsia="Times New Roman"/>
          <w:sz w:val="28"/>
          <w:szCs w:val="28"/>
        </w:rPr>
        <w:t>приведенной в закупочной документации.</w:t>
      </w:r>
      <w:proofErr w:type="gramEnd"/>
    </w:p>
    <w:p w:rsidR="00865660" w:rsidRPr="004209C9" w:rsidRDefault="00865660" w:rsidP="008656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09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открытого запроса предложений</w:t>
      </w:r>
      <w:r w:rsidRPr="009F0F0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F0F0D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0F0D">
        <w:rPr>
          <w:rFonts w:ascii="Times New Roman" w:hAnsi="Times New Roman" w:cs="Times New Roman"/>
          <w:sz w:val="28"/>
          <w:szCs w:val="28"/>
        </w:rPr>
        <w:t xml:space="preserve"> 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2838DA">
        <w:rPr>
          <w:rFonts w:ascii="Times New Roman" w:hAnsi="Times New Roman" w:cs="Times New Roman"/>
          <w:sz w:val="28"/>
          <w:szCs w:val="28"/>
        </w:rPr>
        <w:tab/>
        <w:t>31503131382</w:t>
      </w:r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F0F0D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4209C9">
        <w:rPr>
          <w:rFonts w:ascii="Times New Roman" w:hAnsi="Times New Roman" w:cs="Times New Roman"/>
          <w:sz w:val="28"/>
          <w:szCs w:val="28"/>
        </w:rPr>
        <w:t>151222/0536/1782</w:t>
      </w:r>
      <w:proofErr w:type="gramEnd"/>
      <w:r w:rsidRPr="009F0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«a-k-d.ru», закупка </w:t>
      </w:r>
      <w:r w:rsidRPr="004209C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4209C9">
        <w:rPr>
          <w:rFonts w:ascii="Times New Roman" w:hAnsi="Times New Roman" w:cs="Times New Roman"/>
          <w:sz w:val="28"/>
          <w:szCs w:val="28"/>
        </w:rPr>
        <w:t>028522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122C" w:rsidRPr="00F3211C" w:rsidRDefault="00013B03" w:rsidP="00B8122C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04DD1" w:rsidRPr="00D63EB5" w:rsidRDefault="00F3211C" w:rsidP="00C04DD1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F3211C">
        <w:rPr>
          <w:sz w:val="28"/>
          <w:szCs w:val="28"/>
        </w:rPr>
        <w:t>Заседание закупочной комиссии проводится в 10:00:00  «</w:t>
      </w:r>
      <w:r w:rsidR="00865660">
        <w:rPr>
          <w:b w:val="0"/>
          <w:sz w:val="28"/>
          <w:szCs w:val="28"/>
        </w:rPr>
        <w:t>15</w:t>
      </w:r>
      <w:r w:rsidRPr="00910A58">
        <w:rPr>
          <w:b w:val="0"/>
          <w:sz w:val="28"/>
          <w:szCs w:val="28"/>
        </w:rPr>
        <w:t>» </w:t>
      </w:r>
      <w:r w:rsidR="008F1784">
        <w:rPr>
          <w:b w:val="0"/>
          <w:sz w:val="28"/>
          <w:szCs w:val="28"/>
        </w:rPr>
        <w:t>января</w:t>
      </w:r>
      <w:bookmarkStart w:id="0" w:name="_GoBack"/>
      <w:bookmarkEnd w:id="0"/>
      <w:r w:rsidRPr="00910A58">
        <w:rPr>
          <w:b w:val="0"/>
          <w:sz w:val="28"/>
          <w:szCs w:val="28"/>
        </w:rPr>
        <w:t xml:space="preserve"> 201</w:t>
      </w:r>
      <w:r w:rsidR="00865660">
        <w:rPr>
          <w:b w:val="0"/>
          <w:sz w:val="28"/>
          <w:szCs w:val="28"/>
        </w:rPr>
        <w:t>6</w:t>
      </w:r>
      <w:r w:rsidRPr="00910A58">
        <w:rPr>
          <w:b w:val="0"/>
          <w:sz w:val="28"/>
          <w:szCs w:val="28"/>
        </w:rPr>
        <w:t xml:space="preserve"> года, по адресу:</w:t>
      </w:r>
      <w:r w:rsidRPr="00F3211C">
        <w:rPr>
          <w:sz w:val="28"/>
          <w:szCs w:val="28"/>
        </w:rPr>
        <w:t xml:space="preserve"> </w:t>
      </w:r>
      <w:r w:rsidR="00C04DD1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C04DD1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C04DD1">
        <w:rPr>
          <w:b w:val="0"/>
          <w:bCs w:val="0"/>
          <w:color w:val="000000"/>
          <w:sz w:val="28"/>
          <w:szCs w:val="28"/>
        </w:rPr>
        <w:t>, ул. Центральная д.1 б.</w:t>
      </w:r>
    </w:p>
    <w:p w:rsidR="00C04DD1" w:rsidRDefault="00C04DD1" w:rsidP="001D712A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</w:p>
    <w:p w:rsidR="001D712A" w:rsidRPr="00D63EB5" w:rsidRDefault="001D712A" w:rsidP="001D712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EB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70"/>
        <w:gridCol w:w="7355"/>
      </w:tblGrid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D712A" w:rsidRPr="00D63EB5" w:rsidTr="001D712A">
        <w:trPr>
          <w:trHeight w:val="738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Никитин Вячеслав Константинович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Директор филиала</w:t>
            </w:r>
          </w:p>
        </w:tc>
      </w:tr>
      <w:tr w:rsidR="001D712A" w:rsidRPr="00D63EB5" w:rsidTr="006E10E5">
        <w:trPr>
          <w:trHeight w:val="518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6E10E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1A7B4D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B4D">
              <w:rPr>
                <w:rFonts w:ascii="Times New Roman" w:hAnsi="Times New Roman"/>
                <w:sz w:val="28"/>
                <w:szCs w:val="28"/>
              </w:rPr>
              <w:t>Матвеев Александр Игоревич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1A7B4D" w:rsidRDefault="001A7B4D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7B4D">
              <w:rPr>
                <w:rFonts w:ascii="Times New Roman" w:hAnsi="Times New Roman"/>
                <w:sz w:val="28"/>
                <w:szCs w:val="28"/>
              </w:rPr>
              <w:t>Начальник отдела специальной безопасности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Махонин Алексей Вячеславович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техническим вопросам, поставкам и реализации оборудования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Семенов Павел Олегович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административно-хозяйственного отдела</w:t>
            </w:r>
          </w:p>
        </w:tc>
      </w:tr>
      <w:tr w:rsidR="001D712A" w:rsidRPr="00D63EB5" w:rsidTr="00C225A9">
        <w:trPr>
          <w:trHeight w:val="718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Чунюкин Петр Григорьевич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sz w:val="28"/>
                <w:szCs w:val="28"/>
              </w:rPr>
              <w:t>Начальник планово-экономического отдела</w:t>
            </w:r>
          </w:p>
        </w:tc>
      </w:tr>
      <w:tr w:rsidR="001D712A" w:rsidRPr="00D63EB5" w:rsidTr="000E2C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D712A" w:rsidRPr="00D63EB5" w:rsidTr="000E2CFC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D712A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A7F02">
              <w:rPr>
                <w:rFonts w:ascii="Times New Roman" w:hAnsi="Times New Roman"/>
                <w:color w:val="000000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FA7F02" w:rsidRDefault="001A7B4D" w:rsidP="000E2CF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Экономист 1 категории финансового отдела</w:t>
            </w:r>
          </w:p>
        </w:tc>
      </w:tr>
    </w:tbl>
    <w:p w:rsidR="00B8122C" w:rsidRPr="00F3211C" w:rsidRDefault="00B8122C" w:rsidP="00B8122C">
      <w:pPr>
        <w:pStyle w:val="31"/>
        <w:ind w:firstLine="0"/>
        <w:rPr>
          <w:b w:val="0"/>
        </w:rPr>
      </w:pPr>
    </w:p>
    <w:p w:rsidR="00865660" w:rsidRDefault="001D712A" w:rsidP="0086566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D63EB5">
        <w:rPr>
          <w:rFonts w:ascii="Times New Roman" w:hAnsi="Times New Roman"/>
          <w:sz w:val="28"/>
          <w:szCs w:val="28"/>
        </w:rPr>
        <w:t>Засед</w:t>
      </w:r>
      <w:r>
        <w:rPr>
          <w:rFonts w:ascii="Times New Roman" w:hAnsi="Times New Roman"/>
          <w:sz w:val="28"/>
          <w:szCs w:val="28"/>
        </w:rPr>
        <w:t xml:space="preserve">ание проводится в присутствии 5 из 6 </w:t>
      </w:r>
      <w:r w:rsidRPr="00D63EB5">
        <w:rPr>
          <w:rFonts w:ascii="Times New Roman" w:hAnsi="Times New Roman"/>
          <w:sz w:val="28"/>
          <w:szCs w:val="28"/>
        </w:rPr>
        <w:t>членов закупо</w:t>
      </w:r>
      <w:r>
        <w:rPr>
          <w:rFonts w:ascii="Times New Roman" w:hAnsi="Times New Roman"/>
          <w:sz w:val="28"/>
          <w:szCs w:val="28"/>
        </w:rPr>
        <w:t>чной комиссии, что составляет 86</w:t>
      </w:r>
      <w:r w:rsidRPr="00D63EB5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  <w:r w:rsidR="00865660">
        <w:rPr>
          <w:rFonts w:ascii="Times New Roman" w:hAnsi="Times New Roman"/>
          <w:sz w:val="28"/>
          <w:szCs w:val="28"/>
        </w:rPr>
        <w:t xml:space="preserve"> </w:t>
      </w:r>
    </w:p>
    <w:p w:rsidR="00865660" w:rsidRPr="00865660" w:rsidRDefault="00742A97" w:rsidP="008656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5660">
        <w:rPr>
          <w:rFonts w:ascii="Times New Roman" w:hAnsi="Times New Roman" w:cs="Times New Roman"/>
          <w:sz w:val="28"/>
          <w:szCs w:val="28"/>
        </w:rPr>
        <w:t xml:space="preserve">Согласно протоколу открытия доступа к заявкам на участие в </w:t>
      </w:r>
      <w:r w:rsidR="00ED4805" w:rsidRPr="00865660">
        <w:rPr>
          <w:rFonts w:ascii="Times New Roman" w:hAnsi="Times New Roman" w:cs="Times New Roman"/>
          <w:sz w:val="28"/>
          <w:szCs w:val="28"/>
        </w:rPr>
        <w:t xml:space="preserve">открытом </w:t>
      </w:r>
      <w:r w:rsidR="00865660" w:rsidRPr="00865660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65660">
        <w:rPr>
          <w:rFonts w:ascii="Times New Roman" w:hAnsi="Times New Roman" w:cs="Times New Roman"/>
          <w:sz w:val="28"/>
          <w:szCs w:val="28"/>
        </w:rPr>
        <w:t xml:space="preserve"> от «</w:t>
      </w:r>
      <w:r w:rsidR="00865660" w:rsidRPr="00865660">
        <w:rPr>
          <w:rFonts w:ascii="Times New Roman" w:hAnsi="Times New Roman" w:cs="Times New Roman"/>
          <w:sz w:val="28"/>
          <w:szCs w:val="28"/>
        </w:rPr>
        <w:t>31</w:t>
      </w:r>
      <w:r w:rsidRPr="00865660">
        <w:rPr>
          <w:rFonts w:ascii="Times New Roman" w:hAnsi="Times New Roman" w:cs="Times New Roman"/>
          <w:sz w:val="28"/>
          <w:szCs w:val="28"/>
        </w:rPr>
        <w:t>» </w:t>
      </w:r>
      <w:r w:rsidR="001D712A" w:rsidRPr="00865660">
        <w:rPr>
          <w:rFonts w:ascii="Times New Roman" w:hAnsi="Times New Roman" w:cs="Times New Roman"/>
          <w:sz w:val="28"/>
          <w:szCs w:val="28"/>
        </w:rPr>
        <w:t>дека</w:t>
      </w:r>
      <w:r w:rsidR="00B8122C" w:rsidRPr="00865660">
        <w:rPr>
          <w:rFonts w:ascii="Times New Roman" w:hAnsi="Times New Roman" w:cs="Times New Roman"/>
          <w:sz w:val="28"/>
          <w:szCs w:val="28"/>
        </w:rPr>
        <w:t>бря</w:t>
      </w:r>
      <w:r w:rsidRPr="00865660">
        <w:rPr>
          <w:rFonts w:ascii="Times New Roman" w:hAnsi="Times New Roman" w:cs="Times New Roman"/>
          <w:sz w:val="28"/>
          <w:szCs w:val="28"/>
        </w:rPr>
        <w:t xml:space="preserve"> 2015 года №</w:t>
      </w:r>
      <w:r w:rsidR="008C1599" w:rsidRPr="00865660">
        <w:rPr>
          <w:rFonts w:ascii="Times New Roman" w:hAnsi="Times New Roman" w:cs="Times New Roman"/>
          <w:sz w:val="28"/>
          <w:szCs w:val="28"/>
        </w:rPr>
        <w:t> </w:t>
      </w:r>
      <w:r w:rsidR="00ED4805" w:rsidRPr="00865660">
        <w:rPr>
          <w:rFonts w:ascii="Times New Roman" w:hAnsi="Times New Roman" w:cs="Times New Roman"/>
          <w:sz w:val="28"/>
          <w:szCs w:val="28"/>
        </w:rPr>
        <w:t>4</w:t>
      </w:r>
      <w:r w:rsidR="00865660" w:rsidRPr="00865660">
        <w:rPr>
          <w:rFonts w:ascii="Times New Roman" w:hAnsi="Times New Roman" w:cs="Times New Roman"/>
          <w:sz w:val="28"/>
          <w:szCs w:val="28"/>
        </w:rPr>
        <w:t>9-озп</w:t>
      </w:r>
      <w:r w:rsidR="001D712A" w:rsidRPr="00865660">
        <w:rPr>
          <w:rFonts w:ascii="Times New Roman" w:hAnsi="Times New Roman" w:cs="Times New Roman"/>
          <w:sz w:val="28"/>
          <w:szCs w:val="28"/>
        </w:rPr>
        <w:t>-2015/1</w:t>
      </w:r>
      <w:r w:rsidRPr="00865660">
        <w:rPr>
          <w:rFonts w:ascii="Times New Roman" w:hAnsi="Times New Roman" w:cs="Times New Roman"/>
          <w:sz w:val="28"/>
          <w:szCs w:val="28"/>
        </w:rPr>
        <w:t xml:space="preserve"> были поданы заявки на участие в </w:t>
      </w:r>
      <w:r w:rsidR="00FC64DF" w:rsidRPr="00865660">
        <w:rPr>
          <w:rFonts w:ascii="Times New Roman" w:hAnsi="Times New Roman" w:cs="Times New Roman"/>
          <w:sz w:val="28"/>
          <w:szCs w:val="28"/>
        </w:rPr>
        <w:t xml:space="preserve">открытом </w:t>
      </w:r>
      <w:r w:rsidR="00865660" w:rsidRPr="00865660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865660">
        <w:rPr>
          <w:rFonts w:ascii="Times New Roman" w:hAnsi="Times New Roman" w:cs="Times New Roman"/>
          <w:sz w:val="28"/>
          <w:szCs w:val="28"/>
        </w:rPr>
        <w:t xml:space="preserve"> следующими участниками </w:t>
      </w:r>
      <w:r w:rsidR="00FC64DF" w:rsidRPr="00865660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="00865660" w:rsidRPr="00865660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86566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2603"/>
        <w:gridCol w:w="2642"/>
        <w:gridCol w:w="3996"/>
      </w:tblGrid>
      <w:tr w:rsidR="00865660" w:rsidRPr="00FA1BE6" w:rsidTr="000E157E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660" w:rsidRPr="00C52A11" w:rsidRDefault="00865660" w:rsidP="000E157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660" w:rsidRPr="00C52A11" w:rsidRDefault="00865660" w:rsidP="000E157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открытого запроса предложений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660" w:rsidRPr="00C52A11" w:rsidRDefault="00865660" w:rsidP="000E157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открытого запроса предложений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660" w:rsidRPr="00C52A11" w:rsidRDefault="00865660" w:rsidP="000E157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5660" w:rsidRPr="00FA1BE6" w:rsidTr="000E157E">
        <w:trPr>
          <w:jc w:val="center"/>
        </w:trPr>
        <w:tc>
          <w:tcPr>
            <w:tcW w:w="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5660" w:rsidRPr="00C52A11" w:rsidRDefault="00865660" w:rsidP="000E1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2A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5660" w:rsidRPr="00C52A11" w:rsidRDefault="00865660" w:rsidP="000E1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«ЭНЕРГОСТРОЙ»</w:t>
            </w:r>
          </w:p>
        </w:tc>
        <w:tc>
          <w:tcPr>
            <w:tcW w:w="13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5660" w:rsidRPr="00C52A11" w:rsidRDefault="00865660" w:rsidP="000E1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238750, Калининградская область, г. Советск, ул. Советская д.8</w:t>
            </w:r>
          </w:p>
        </w:tc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5660" w:rsidRPr="00C52A11" w:rsidRDefault="00865660" w:rsidP="000E15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4 249 420,32 (четыре миллиона двести сорок девять тысяч четыреста двадцать) рублей 32 копейки, в том числе НДС 18%.</w:t>
            </w:r>
          </w:p>
        </w:tc>
      </w:tr>
    </w:tbl>
    <w:p w:rsidR="00B8122C" w:rsidRPr="00F3211C" w:rsidRDefault="00B8122C" w:rsidP="00B812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8BD" w:rsidRPr="00865660" w:rsidRDefault="00687506" w:rsidP="00A62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211C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865660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на участие в открытом </w:t>
      </w:r>
      <w:r w:rsidR="00865660" w:rsidRPr="00865660">
        <w:rPr>
          <w:rFonts w:ascii="Times New Roman" w:hAnsi="Times New Roman" w:cs="Times New Roman"/>
          <w:sz w:val="28"/>
          <w:szCs w:val="28"/>
        </w:rPr>
        <w:t xml:space="preserve">запросе предложений </w:t>
      </w:r>
      <w:r w:rsidRPr="00865660">
        <w:rPr>
          <w:rFonts w:ascii="Times New Roman" w:hAnsi="Times New Roman" w:cs="Times New Roman"/>
          <w:sz w:val="28"/>
          <w:szCs w:val="28"/>
        </w:rPr>
        <w:t xml:space="preserve">на </w:t>
      </w:r>
      <w:r w:rsidR="00361D4E" w:rsidRPr="00865660">
        <w:rPr>
          <w:rFonts w:ascii="Times New Roman" w:hAnsi="Times New Roman" w:cs="Times New Roman"/>
          <w:sz w:val="28"/>
          <w:szCs w:val="28"/>
        </w:rPr>
        <w:t>оценочной стадии</w:t>
      </w:r>
      <w:r w:rsidRPr="00865660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B14095" w:rsidRPr="00865660" w:rsidRDefault="00B14095" w:rsidP="00A628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660">
        <w:rPr>
          <w:rFonts w:ascii="Times New Roman" w:hAnsi="Times New Roman" w:cs="Times New Roman"/>
          <w:sz w:val="28"/>
          <w:szCs w:val="28"/>
        </w:rPr>
        <w:t xml:space="preserve">2.1. Признать </w:t>
      </w:r>
      <w:r w:rsidR="00865660" w:rsidRPr="00865660">
        <w:rPr>
          <w:rFonts w:ascii="Times New Roman" w:hAnsi="Times New Roman" w:cs="Times New Roman"/>
          <w:sz w:val="28"/>
          <w:szCs w:val="28"/>
          <w:lang w:eastAsia="ru-RU"/>
        </w:rPr>
        <w:t>ООО «ЭНЕРГОСТРОЙ</w:t>
      </w:r>
      <w:r w:rsidR="00865660" w:rsidRPr="00865660">
        <w:rPr>
          <w:rFonts w:ascii="Times New Roman" w:hAnsi="Times New Roman"/>
          <w:sz w:val="28"/>
          <w:szCs w:val="28"/>
        </w:rPr>
        <w:t xml:space="preserve">  </w:t>
      </w:r>
      <w:r w:rsidR="002A1CF2" w:rsidRPr="00865660">
        <w:rPr>
          <w:rFonts w:ascii="Times New Roman" w:hAnsi="Times New Roman"/>
          <w:sz w:val="28"/>
          <w:szCs w:val="28"/>
        </w:rPr>
        <w:t>(</w:t>
      </w:r>
      <w:r w:rsidR="00865660" w:rsidRPr="00865660">
        <w:rPr>
          <w:rFonts w:ascii="Times New Roman" w:hAnsi="Times New Roman" w:cs="Times New Roman"/>
          <w:sz w:val="28"/>
          <w:szCs w:val="28"/>
          <w:lang w:eastAsia="ru-RU"/>
        </w:rPr>
        <w:t>238750, Калининградская область, г. Советск, ул. Советская д.8</w:t>
      </w:r>
      <w:r w:rsidR="002A1CF2" w:rsidRPr="00865660">
        <w:rPr>
          <w:rFonts w:ascii="Times New Roman" w:hAnsi="Times New Roman"/>
          <w:sz w:val="28"/>
          <w:szCs w:val="28"/>
        </w:rPr>
        <w:t xml:space="preserve">) </w:t>
      </w:r>
      <w:r w:rsidRPr="00865660">
        <w:rPr>
          <w:rFonts w:ascii="Times New Roman" w:hAnsi="Times New Roman" w:cs="Times New Roman"/>
          <w:sz w:val="28"/>
          <w:szCs w:val="28"/>
        </w:rPr>
        <w:t xml:space="preserve">и поданную им заявку соответствующими требованиям закупочной документации. Цена заявки: </w:t>
      </w:r>
      <w:r w:rsidR="00865660" w:rsidRPr="00865660">
        <w:rPr>
          <w:rFonts w:ascii="Times New Roman" w:hAnsi="Times New Roman" w:cs="Times New Roman"/>
          <w:sz w:val="28"/>
          <w:szCs w:val="28"/>
          <w:lang w:eastAsia="ru-RU"/>
        </w:rPr>
        <w:t>4 249 420,32 (четыре миллиона двести сорок девять тысяч четыреста двадцать) рублей 32 копейки, в том числе НДС 18%.</w:t>
      </w:r>
      <w:r w:rsidR="008656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65660">
        <w:rPr>
          <w:rFonts w:ascii="Times New Roman" w:hAnsi="Times New Roman" w:cs="Times New Roman"/>
          <w:sz w:val="28"/>
          <w:szCs w:val="28"/>
        </w:rPr>
        <w:t>Объем и сроки исполнения договора: в соответствии с Томом 2 «Техническая часть» закупочной документации.</w:t>
      </w:r>
    </w:p>
    <w:p w:rsidR="00F3211C" w:rsidRPr="00865660" w:rsidRDefault="00F3211C" w:rsidP="00B812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87506" w:rsidRPr="00F3211C" w:rsidRDefault="00687506" w:rsidP="00B8122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/>
          <w:bCs/>
          <w:sz w:val="28"/>
          <w:szCs w:val="28"/>
        </w:rPr>
        <w:t>Результаты голосования</w:t>
      </w:r>
      <w:r w:rsidRPr="00F3211C">
        <w:rPr>
          <w:rFonts w:ascii="Times New Roman" w:hAnsi="Times New Roman" w:cs="Times New Roman"/>
          <w:bCs/>
          <w:sz w:val="28"/>
          <w:szCs w:val="28"/>
        </w:rPr>
        <w:t>:</w:t>
      </w:r>
    </w:p>
    <w:p w:rsidR="00687506" w:rsidRPr="00F3211C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За  </w:t>
      </w:r>
      <w:r w:rsidR="001D712A" w:rsidRPr="001D712A">
        <w:rPr>
          <w:rFonts w:ascii="Times New Roman" w:hAnsi="Times New Roman" w:cs="Times New Roman"/>
          <w:bCs/>
          <w:sz w:val="28"/>
          <w:szCs w:val="28"/>
          <w:u w:val="single"/>
        </w:rPr>
        <w:t>5</w:t>
      </w:r>
      <w:r w:rsidRPr="001D712A">
        <w:rPr>
          <w:rFonts w:ascii="Times New Roman" w:hAnsi="Times New Roman" w:cs="Times New Roman"/>
          <w:bCs/>
          <w:sz w:val="28"/>
          <w:szCs w:val="28"/>
          <w:u w:val="single"/>
        </w:rPr>
        <w:t xml:space="preserve">  </w:t>
      </w:r>
      <w:r w:rsidRPr="00F3211C">
        <w:rPr>
          <w:rFonts w:ascii="Times New Roman" w:hAnsi="Times New Roman" w:cs="Times New Roman"/>
          <w:bCs/>
          <w:sz w:val="28"/>
          <w:szCs w:val="28"/>
        </w:rPr>
        <w:t>членов комиссии</w:t>
      </w:r>
    </w:p>
    <w:p w:rsidR="00687506" w:rsidRPr="00F3211C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Против  </w:t>
      </w:r>
      <w:r w:rsidR="001D712A" w:rsidRPr="001D712A">
        <w:rPr>
          <w:rFonts w:ascii="Times New Roman" w:hAnsi="Times New Roman" w:cs="Times New Roman"/>
          <w:bCs/>
          <w:sz w:val="28"/>
          <w:szCs w:val="28"/>
          <w:u w:val="single"/>
        </w:rPr>
        <w:t>0</w:t>
      </w:r>
      <w:r w:rsidRPr="00F3211C">
        <w:rPr>
          <w:rFonts w:ascii="Times New Roman" w:hAnsi="Times New Roman" w:cs="Times New Roman"/>
          <w:bCs/>
          <w:sz w:val="28"/>
          <w:szCs w:val="28"/>
        </w:rPr>
        <w:t xml:space="preserve">  членов комиссии</w:t>
      </w:r>
    </w:p>
    <w:p w:rsidR="00687506" w:rsidRDefault="00687506" w:rsidP="00F3211C">
      <w:pPr>
        <w:tabs>
          <w:tab w:val="left" w:pos="-567"/>
        </w:tabs>
        <w:spacing w:after="0" w:line="312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F3211C">
        <w:rPr>
          <w:rFonts w:ascii="Times New Roman" w:hAnsi="Times New Roman" w:cs="Times New Roman"/>
          <w:bCs/>
          <w:sz w:val="28"/>
          <w:szCs w:val="28"/>
        </w:rPr>
        <w:t xml:space="preserve">Воздержалось  </w:t>
      </w:r>
      <w:r w:rsidR="001D712A">
        <w:rPr>
          <w:rFonts w:ascii="Times New Roman" w:hAnsi="Times New Roman" w:cs="Times New Roman"/>
          <w:bCs/>
          <w:sz w:val="28"/>
          <w:szCs w:val="28"/>
          <w:u w:val="single"/>
        </w:rPr>
        <w:t>0</w:t>
      </w:r>
      <w:r w:rsidRPr="00F3211C">
        <w:rPr>
          <w:rFonts w:ascii="Times New Roman" w:hAnsi="Times New Roman" w:cs="Times New Roman"/>
          <w:bCs/>
          <w:sz w:val="28"/>
          <w:szCs w:val="28"/>
        </w:rPr>
        <w:t xml:space="preserve">  членов комиссии</w:t>
      </w:r>
    </w:p>
    <w:p w:rsidR="00404A51" w:rsidRPr="00F3211C" w:rsidRDefault="00404A51" w:rsidP="00B8122C">
      <w:pPr>
        <w:tabs>
          <w:tab w:val="left" w:pos="-567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8"/>
          <w:szCs w:val="28"/>
        </w:rPr>
      </w:pPr>
      <w:r w:rsidRPr="00F3211C">
        <w:rPr>
          <w:rFonts w:ascii="Times New Roman" w:hAnsi="Times New Roman" w:cs="Times New Roman"/>
          <w:b/>
          <w:bCs/>
          <w:sz w:val="28"/>
          <w:szCs w:val="28"/>
        </w:rPr>
        <w:t>Закупочная комиссия по размещению заказа: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43"/>
        <w:gridCol w:w="4147"/>
        <w:gridCol w:w="3135"/>
      </w:tblGrid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2A1C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</w:t>
            </w:r>
            <w:r w:rsidR="002A1CF2"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</w:t>
            </w: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атель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Никитин Вячеслав Константинович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Директор филиала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C225A9">
        <w:trPr>
          <w:trHeight w:val="467"/>
        </w:trPr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2A1CF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Матвеев Александр Игоревич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1A7B4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1A7B4D">
              <w:rPr>
                <w:rFonts w:ascii="Times New Roman" w:hAnsi="Times New Roman"/>
                <w:sz w:val="26"/>
                <w:szCs w:val="26"/>
              </w:rPr>
              <w:t>отдела специальной</w:t>
            </w:r>
            <w:r w:rsidRPr="00C225A9">
              <w:rPr>
                <w:rFonts w:ascii="Times New Roman" w:hAnsi="Times New Roman"/>
                <w:sz w:val="26"/>
                <w:szCs w:val="26"/>
              </w:rPr>
              <w:t xml:space="preserve"> безопасности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Махонин Алексей Вячеславович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техническим вопросам, поставкам и реализации оборудования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Семенов Павел Олегович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административно-хозяйственного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rPr>
          <w:trHeight w:val="353"/>
        </w:trPr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Чунюкин Петр Григорьевич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sz w:val="26"/>
                <w:szCs w:val="26"/>
              </w:rPr>
              <w:t>Начальник планово-экономического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345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D712A" w:rsidRPr="00C225A9" w:rsidTr="000E2CFC">
        <w:tc>
          <w:tcPr>
            <w:tcW w:w="1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>Коган Елена Владимировна</w:t>
            </w:r>
          </w:p>
        </w:tc>
        <w:tc>
          <w:tcPr>
            <w:tcW w:w="20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712A" w:rsidRPr="00C225A9" w:rsidRDefault="00E156AD" w:rsidP="001A7B4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Экономист</w:t>
            </w:r>
            <w:r w:rsidR="001D712A" w:rsidRPr="00C225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 категории </w:t>
            </w:r>
            <w:r w:rsidR="001A7B4D">
              <w:rPr>
                <w:rFonts w:ascii="Times New Roman" w:hAnsi="Times New Roman"/>
                <w:color w:val="000000"/>
                <w:sz w:val="26"/>
                <w:szCs w:val="26"/>
              </w:rPr>
              <w:t>финансового отдела</w:t>
            </w:r>
          </w:p>
        </w:tc>
        <w:tc>
          <w:tcPr>
            <w:tcW w:w="1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712A" w:rsidRPr="00C225A9" w:rsidRDefault="001D712A" w:rsidP="000E2CF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B8122C" w:rsidRPr="00B8122C" w:rsidRDefault="00B8122C" w:rsidP="00B8122C">
      <w:pPr>
        <w:pStyle w:val="1"/>
        <w:ind w:left="0" w:firstLine="540"/>
        <w:outlineLvl w:val="0"/>
        <w:rPr>
          <w:sz w:val="28"/>
          <w:szCs w:val="28"/>
        </w:rPr>
      </w:pPr>
    </w:p>
    <w:p w:rsidR="00B8122C" w:rsidRPr="00B8122C" w:rsidRDefault="00B8122C" w:rsidP="00B8122C">
      <w:pPr>
        <w:tabs>
          <w:tab w:val="left" w:pos="-567"/>
        </w:tabs>
        <w:spacing w:after="0" w:line="240" w:lineRule="auto"/>
        <w:ind w:firstLine="142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8122C" w:rsidRPr="00B8122C" w:rsidSect="00865660">
      <w:pgSz w:w="11906" w:h="16838"/>
      <w:pgMar w:top="284" w:right="737" w:bottom="142" w:left="1134" w:header="709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00C" w:rsidRDefault="0099500C">
      <w:pPr>
        <w:spacing w:after="0" w:line="240" w:lineRule="auto"/>
      </w:pPr>
      <w:r>
        <w:separator/>
      </w:r>
    </w:p>
  </w:endnote>
  <w:endnote w:type="continuationSeparator" w:id="0">
    <w:p w:rsidR="0099500C" w:rsidRDefault="00995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00C" w:rsidRDefault="0099500C">
      <w:pPr>
        <w:spacing w:after="0" w:line="240" w:lineRule="auto"/>
      </w:pPr>
      <w:r>
        <w:separator/>
      </w:r>
    </w:p>
  </w:footnote>
  <w:footnote w:type="continuationSeparator" w:id="0">
    <w:p w:rsidR="0099500C" w:rsidRDefault="00995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319F5"/>
    <w:multiLevelType w:val="hybridMultilevel"/>
    <w:tmpl w:val="E3B8CA6C"/>
    <w:lvl w:ilvl="0" w:tplc="3300CCEA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F5"/>
    <w:rsid w:val="000026A8"/>
    <w:rsid w:val="00013B03"/>
    <w:rsid w:val="00026C50"/>
    <w:rsid w:val="000A4A97"/>
    <w:rsid w:val="000F116D"/>
    <w:rsid w:val="00102FDD"/>
    <w:rsid w:val="00155962"/>
    <w:rsid w:val="001A7B4D"/>
    <w:rsid w:val="001D0BBF"/>
    <w:rsid w:val="001D712A"/>
    <w:rsid w:val="00241D0D"/>
    <w:rsid w:val="0026672A"/>
    <w:rsid w:val="002829A6"/>
    <w:rsid w:val="002A1CF2"/>
    <w:rsid w:val="002D6AE6"/>
    <w:rsid w:val="00314F39"/>
    <w:rsid w:val="00326176"/>
    <w:rsid w:val="00351534"/>
    <w:rsid w:val="00356384"/>
    <w:rsid w:val="00361D4E"/>
    <w:rsid w:val="00373837"/>
    <w:rsid w:val="00375EB1"/>
    <w:rsid w:val="00380A65"/>
    <w:rsid w:val="00391BB8"/>
    <w:rsid w:val="0039283C"/>
    <w:rsid w:val="003935CA"/>
    <w:rsid w:val="003975EF"/>
    <w:rsid w:val="003D52B6"/>
    <w:rsid w:val="003E1D05"/>
    <w:rsid w:val="00404A51"/>
    <w:rsid w:val="00413958"/>
    <w:rsid w:val="0043552C"/>
    <w:rsid w:val="004465A5"/>
    <w:rsid w:val="004B0C87"/>
    <w:rsid w:val="004F5970"/>
    <w:rsid w:val="00534898"/>
    <w:rsid w:val="0055347D"/>
    <w:rsid w:val="00560791"/>
    <w:rsid w:val="005710E4"/>
    <w:rsid w:val="005765B5"/>
    <w:rsid w:val="00581C24"/>
    <w:rsid w:val="005A255C"/>
    <w:rsid w:val="005A3852"/>
    <w:rsid w:val="005B31DC"/>
    <w:rsid w:val="0062251D"/>
    <w:rsid w:val="00655A3C"/>
    <w:rsid w:val="00657107"/>
    <w:rsid w:val="006719AD"/>
    <w:rsid w:val="00687506"/>
    <w:rsid w:val="00692773"/>
    <w:rsid w:val="00696D1C"/>
    <w:rsid w:val="006A20A3"/>
    <w:rsid w:val="006C7824"/>
    <w:rsid w:val="006D6FA4"/>
    <w:rsid w:val="006E10E5"/>
    <w:rsid w:val="006F372A"/>
    <w:rsid w:val="00702D88"/>
    <w:rsid w:val="00707BE0"/>
    <w:rsid w:val="00742A97"/>
    <w:rsid w:val="00760C12"/>
    <w:rsid w:val="007678BD"/>
    <w:rsid w:val="007945D5"/>
    <w:rsid w:val="007A5DE6"/>
    <w:rsid w:val="007B739B"/>
    <w:rsid w:val="007D3E79"/>
    <w:rsid w:val="007E05F8"/>
    <w:rsid w:val="007E7917"/>
    <w:rsid w:val="007F3999"/>
    <w:rsid w:val="00826C94"/>
    <w:rsid w:val="00865660"/>
    <w:rsid w:val="008B0E75"/>
    <w:rsid w:val="008C1599"/>
    <w:rsid w:val="008F1784"/>
    <w:rsid w:val="00904E6B"/>
    <w:rsid w:val="00910A58"/>
    <w:rsid w:val="00911695"/>
    <w:rsid w:val="00925F40"/>
    <w:rsid w:val="009566FD"/>
    <w:rsid w:val="00977ED1"/>
    <w:rsid w:val="00985988"/>
    <w:rsid w:val="00993B0D"/>
    <w:rsid w:val="0099500C"/>
    <w:rsid w:val="009A0AB0"/>
    <w:rsid w:val="009C3CD7"/>
    <w:rsid w:val="009D420D"/>
    <w:rsid w:val="009E6DBE"/>
    <w:rsid w:val="00A05027"/>
    <w:rsid w:val="00A11077"/>
    <w:rsid w:val="00A21AF7"/>
    <w:rsid w:val="00A62880"/>
    <w:rsid w:val="00A84C4A"/>
    <w:rsid w:val="00A919CC"/>
    <w:rsid w:val="00AA13B5"/>
    <w:rsid w:val="00AC2DE4"/>
    <w:rsid w:val="00AF52EF"/>
    <w:rsid w:val="00B07860"/>
    <w:rsid w:val="00B14095"/>
    <w:rsid w:val="00B205AC"/>
    <w:rsid w:val="00B80FFE"/>
    <w:rsid w:val="00B8122C"/>
    <w:rsid w:val="00BA42AA"/>
    <w:rsid w:val="00BB07BC"/>
    <w:rsid w:val="00BC58E0"/>
    <w:rsid w:val="00C04DD1"/>
    <w:rsid w:val="00C225A9"/>
    <w:rsid w:val="00CB1038"/>
    <w:rsid w:val="00CC588C"/>
    <w:rsid w:val="00CE61F4"/>
    <w:rsid w:val="00D06C02"/>
    <w:rsid w:val="00D43386"/>
    <w:rsid w:val="00D46402"/>
    <w:rsid w:val="00D56E36"/>
    <w:rsid w:val="00D834BF"/>
    <w:rsid w:val="00D86175"/>
    <w:rsid w:val="00E11FD3"/>
    <w:rsid w:val="00E156AD"/>
    <w:rsid w:val="00E72D84"/>
    <w:rsid w:val="00E9160D"/>
    <w:rsid w:val="00E97AB9"/>
    <w:rsid w:val="00EB7665"/>
    <w:rsid w:val="00ED0E1B"/>
    <w:rsid w:val="00ED4805"/>
    <w:rsid w:val="00ED6FA4"/>
    <w:rsid w:val="00EE0B83"/>
    <w:rsid w:val="00F3211C"/>
    <w:rsid w:val="00F36825"/>
    <w:rsid w:val="00F51E0A"/>
    <w:rsid w:val="00F55D91"/>
    <w:rsid w:val="00F73E80"/>
    <w:rsid w:val="00F778B2"/>
    <w:rsid w:val="00FA150B"/>
    <w:rsid w:val="00FC64DF"/>
    <w:rsid w:val="00FD2DF5"/>
    <w:rsid w:val="00FE1DAD"/>
    <w:rsid w:val="00FE5970"/>
    <w:rsid w:val="00FE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1D712A"/>
    <w:rPr>
      <w:b/>
      <w:bCs/>
    </w:rPr>
  </w:style>
  <w:style w:type="character" w:customStyle="1" w:styleId="ListParagraphChar1">
    <w:name w:val="List Paragraph Char1"/>
    <w:link w:val="1"/>
    <w:locked/>
    <w:rsid w:val="00ED480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link w:val="ListParagraphChar1"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7">
    <w:name w:val="Strong"/>
    <w:basedOn w:val="a0"/>
    <w:uiPriority w:val="22"/>
    <w:qFormat/>
    <w:rsid w:val="001D712A"/>
    <w:rPr>
      <w:b/>
      <w:bCs/>
    </w:rPr>
  </w:style>
  <w:style w:type="character" w:customStyle="1" w:styleId="ListParagraphChar1">
    <w:name w:val="List Paragraph Char1"/>
    <w:link w:val="1"/>
    <w:locked/>
    <w:rsid w:val="00ED480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42;&#1089;&#1082;&#1088;&#1099;&#1090;&#1080;&#1077;%2010.08.15%20&#1054;&#1047;&#1055;%207289-294%20(&#1083;&#1086;&#1090;%20899)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A1BC1-CFD7-4D22-B04D-BF6C3AEB8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69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Коган Елена Владимировна</cp:lastModifiedBy>
  <cp:revision>35</cp:revision>
  <cp:lastPrinted>2015-12-20T08:43:00Z</cp:lastPrinted>
  <dcterms:created xsi:type="dcterms:W3CDTF">2015-11-17T12:25:00Z</dcterms:created>
  <dcterms:modified xsi:type="dcterms:W3CDTF">2016-01-18T13:44:00Z</dcterms:modified>
</cp:coreProperties>
</file>