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7DAD" w:rsidRPr="00783DC6" w:rsidRDefault="003A7DAD" w:rsidP="004171E8">
      <w:pPr>
        <w:jc w:val="center"/>
        <w:rPr>
          <w:b/>
          <w:w w:val="115"/>
        </w:rPr>
      </w:pPr>
      <w:r w:rsidRPr="00A41A15">
        <w:rPr>
          <w:b/>
          <w:w w:val="115"/>
        </w:rPr>
        <w:t xml:space="preserve">ИЗВЕЩЕНИЕ О ПРОВЕДЕНИИ ОТКРЫТОГО </w:t>
      </w:r>
      <w:r>
        <w:rPr>
          <w:b/>
          <w:w w:val="115"/>
        </w:rPr>
        <w:t>АУКЦИОНА</w:t>
      </w:r>
      <w:r w:rsidRPr="00783DC6">
        <w:rPr>
          <w:b/>
          <w:w w:val="115"/>
        </w:rPr>
        <w:t xml:space="preserve"> </w:t>
      </w:r>
      <w:r>
        <w:rPr>
          <w:b/>
          <w:w w:val="115"/>
        </w:rPr>
        <w:t xml:space="preserve">В ЭЛЕКТРОННОЙ ФОРМЕ </w:t>
      </w:r>
    </w:p>
    <w:p w:rsidR="003A7DAD" w:rsidRDefault="003A7DAD" w:rsidP="004171E8">
      <w:pPr>
        <w:jc w:val="center"/>
        <w:rPr>
          <w:b/>
          <w:w w:val="115"/>
        </w:rPr>
      </w:pPr>
      <w:r>
        <w:rPr>
          <w:b/>
          <w:w w:val="115"/>
        </w:rPr>
        <w:t xml:space="preserve">НА ПРАВО ЗАКЛЮЧЕНИЯ ДОГОВОРА </w:t>
      </w:r>
    </w:p>
    <w:p w:rsidR="003A7DAD" w:rsidRDefault="003A7DAD" w:rsidP="00B03939">
      <w:pPr>
        <w:jc w:val="center"/>
        <w:rPr>
          <w:color w:val="000000"/>
          <w:sz w:val="28"/>
          <w:szCs w:val="28"/>
        </w:rPr>
      </w:pPr>
      <w:r w:rsidRPr="00DA02B9">
        <w:rPr>
          <w:color w:val="000000"/>
          <w:sz w:val="28"/>
          <w:szCs w:val="28"/>
        </w:rPr>
        <w:t xml:space="preserve"> на </w:t>
      </w:r>
      <w:r>
        <w:rPr>
          <w:sz w:val="28"/>
          <w:szCs w:val="28"/>
        </w:rPr>
        <w:t>п</w:t>
      </w:r>
      <w:r w:rsidRPr="00387B40">
        <w:rPr>
          <w:sz w:val="28"/>
          <w:szCs w:val="28"/>
        </w:rPr>
        <w:t>оставк</w:t>
      </w:r>
      <w:r>
        <w:rPr>
          <w:sz w:val="28"/>
          <w:szCs w:val="28"/>
        </w:rPr>
        <w:t>у</w:t>
      </w:r>
      <w:r w:rsidRPr="00387B40">
        <w:rPr>
          <w:sz w:val="28"/>
          <w:szCs w:val="28"/>
        </w:rPr>
        <w:t xml:space="preserve"> </w:t>
      </w:r>
      <w:r>
        <w:rPr>
          <w:sz w:val="28"/>
          <w:szCs w:val="28"/>
        </w:rPr>
        <w:t>стиральных машин</w:t>
      </w:r>
    </w:p>
    <w:p w:rsidR="003A7DAD" w:rsidRPr="004913A3" w:rsidRDefault="003A7DAD" w:rsidP="00C666EB">
      <w:pPr>
        <w:jc w:val="center"/>
        <w:rPr>
          <w:b/>
          <w:w w:val="115"/>
          <w:u w:val="single"/>
        </w:rPr>
      </w:pPr>
      <w:r>
        <w:rPr>
          <w:b/>
          <w:w w:val="115"/>
          <w:u w:val="single"/>
        </w:rPr>
        <w:t>№ 381-921эа от 12.08.2015</w:t>
      </w:r>
      <w:r w:rsidRPr="004913A3">
        <w:rPr>
          <w:b/>
          <w:w w:val="115"/>
          <w:u w:val="single"/>
        </w:rPr>
        <w:t>г.</w:t>
      </w:r>
    </w:p>
    <w:p w:rsidR="003A7DAD" w:rsidRPr="00A41A15" w:rsidRDefault="003A7DAD" w:rsidP="00C666EB">
      <w:pPr>
        <w:rPr>
          <w:w w:val="115"/>
        </w:rPr>
      </w:pPr>
    </w:p>
    <w:tbl>
      <w:tblPr>
        <w:tblW w:w="11160" w:type="dxa"/>
        <w:tblInd w:w="-1322"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tblPr>
      <w:tblGrid>
        <w:gridCol w:w="536"/>
        <w:gridCol w:w="4053"/>
        <w:gridCol w:w="6571"/>
      </w:tblGrid>
      <w:tr w:rsidR="003A7DAD" w:rsidRPr="00A41A15" w:rsidTr="00F124F0">
        <w:trPr>
          <w:trHeight w:val="343"/>
        </w:trPr>
        <w:tc>
          <w:tcPr>
            <w:tcW w:w="536" w:type="dxa"/>
            <w:vAlign w:val="center"/>
          </w:tcPr>
          <w:p w:rsidR="003A7DAD" w:rsidRPr="00BA1748" w:rsidRDefault="003A7DAD" w:rsidP="00BA1748">
            <w:r w:rsidRPr="00BA1748">
              <w:t>1</w:t>
            </w:r>
          </w:p>
        </w:tc>
        <w:tc>
          <w:tcPr>
            <w:tcW w:w="4053" w:type="dxa"/>
            <w:vAlign w:val="center"/>
          </w:tcPr>
          <w:p w:rsidR="003A7DAD" w:rsidRPr="00303947" w:rsidRDefault="003A7DAD" w:rsidP="00303947">
            <w:r w:rsidRPr="00303947">
              <w:t>Форма торгов</w:t>
            </w:r>
          </w:p>
        </w:tc>
        <w:tc>
          <w:tcPr>
            <w:tcW w:w="6571" w:type="dxa"/>
            <w:vAlign w:val="center"/>
          </w:tcPr>
          <w:p w:rsidR="003A7DAD" w:rsidRPr="00303947" w:rsidRDefault="003A7DAD" w:rsidP="00303947">
            <w:r w:rsidRPr="00303947">
              <w:t>Открытый аукцион</w:t>
            </w:r>
            <w:r>
              <w:t xml:space="preserve"> в электронной форме</w:t>
            </w:r>
          </w:p>
        </w:tc>
      </w:tr>
      <w:tr w:rsidR="003A7DAD" w:rsidRPr="00A41A15" w:rsidTr="00F124F0">
        <w:trPr>
          <w:trHeight w:val="348"/>
        </w:trPr>
        <w:tc>
          <w:tcPr>
            <w:tcW w:w="536" w:type="dxa"/>
            <w:vAlign w:val="center"/>
          </w:tcPr>
          <w:p w:rsidR="003A7DAD" w:rsidRPr="00BA1748" w:rsidRDefault="003A7DAD" w:rsidP="00BA1748">
            <w:r w:rsidRPr="00BA1748">
              <w:t>2</w:t>
            </w:r>
          </w:p>
        </w:tc>
        <w:tc>
          <w:tcPr>
            <w:tcW w:w="4053" w:type="dxa"/>
            <w:vAlign w:val="center"/>
          </w:tcPr>
          <w:p w:rsidR="003A7DAD" w:rsidRPr="00303947" w:rsidRDefault="003A7DAD" w:rsidP="00303947">
            <w:r w:rsidRPr="00303947">
              <w:t>Наименование Заказчика</w:t>
            </w:r>
          </w:p>
        </w:tc>
        <w:tc>
          <w:tcPr>
            <w:tcW w:w="6571" w:type="dxa"/>
            <w:vAlign w:val="center"/>
          </w:tcPr>
          <w:p w:rsidR="003A7DAD" w:rsidRPr="00303947" w:rsidRDefault="003A7DAD" w:rsidP="00303947">
            <w:r w:rsidRPr="00303947">
              <w:t xml:space="preserve">федеральное государственное автономное образовательное учреждение высшего профессионального образования </w:t>
            </w:r>
          </w:p>
          <w:p w:rsidR="003A7DAD" w:rsidRPr="00303947" w:rsidRDefault="003A7DAD" w:rsidP="00303947">
            <w:r w:rsidRPr="00303947">
              <w:t>«Национальный исследовательский ядерный</w:t>
            </w:r>
          </w:p>
          <w:p w:rsidR="003A7DAD" w:rsidRPr="00303947" w:rsidRDefault="003A7DAD" w:rsidP="00303947">
            <w:r w:rsidRPr="00303947">
              <w:t>университет «МИФИ» (НИЯУ МИФИ)</w:t>
            </w:r>
          </w:p>
        </w:tc>
      </w:tr>
      <w:tr w:rsidR="003A7DAD" w:rsidRPr="00A41A15" w:rsidTr="00F124F0">
        <w:trPr>
          <w:trHeight w:val="358"/>
        </w:trPr>
        <w:tc>
          <w:tcPr>
            <w:tcW w:w="536" w:type="dxa"/>
            <w:vAlign w:val="center"/>
          </w:tcPr>
          <w:p w:rsidR="003A7DAD" w:rsidRPr="00BA1748" w:rsidRDefault="003A7DAD" w:rsidP="00BA1748">
            <w:r w:rsidRPr="00BA1748">
              <w:t>3</w:t>
            </w:r>
          </w:p>
        </w:tc>
        <w:tc>
          <w:tcPr>
            <w:tcW w:w="4053" w:type="dxa"/>
            <w:vAlign w:val="center"/>
          </w:tcPr>
          <w:p w:rsidR="003A7DAD" w:rsidRPr="00303947" w:rsidRDefault="003A7DAD" w:rsidP="00303947">
            <w:r w:rsidRPr="00303947">
              <w:t>Место нахождения Заказчика</w:t>
            </w:r>
          </w:p>
        </w:tc>
        <w:tc>
          <w:tcPr>
            <w:tcW w:w="6571" w:type="dxa"/>
            <w:vAlign w:val="center"/>
          </w:tcPr>
          <w:p w:rsidR="003A7DAD" w:rsidRPr="00303947" w:rsidRDefault="003A7DAD"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3A7DAD" w:rsidRPr="00A41A15" w:rsidTr="00F124F0">
        <w:trPr>
          <w:trHeight w:val="340"/>
        </w:trPr>
        <w:tc>
          <w:tcPr>
            <w:tcW w:w="536" w:type="dxa"/>
            <w:vAlign w:val="center"/>
          </w:tcPr>
          <w:p w:rsidR="003A7DAD" w:rsidRPr="00BA1748" w:rsidRDefault="003A7DAD" w:rsidP="00BA1748">
            <w:r w:rsidRPr="00BA1748">
              <w:t>4</w:t>
            </w:r>
          </w:p>
        </w:tc>
        <w:tc>
          <w:tcPr>
            <w:tcW w:w="4053" w:type="dxa"/>
            <w:vAlign w:val="center"/>
          </w:tcPr>
          <w:p w:rsidR="003A7DAD" w:rsidRPr="00303947" w:rsidRDefault="003A7DAD" w:rsidP="00303947">
            <w:r w:rsidRPr="00303947">
              <w:t>Почтовый адрес Заказчика</w:t>
            </w:r>
          </w:p>
        </w:tc>
        <w:tc>
          <w:tcPr>
            <w:tcW w:w="6571" w:type="dxa"/>
            <w:vAlign w:val="center"/>
          </w:tcPr>
          <w:p w:rsidR="003A7DAD" w:rsidRPr="00303947" w:rsidRDefault="003A7DAD"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3A7DAD" w:rsidRPr="00A41A15" w:rsidTr="00F124F0">
        <w:trPr>
          <w:trHeight w:val="350"/>
        </w:trPr>
        <w:tc>
          <w:tcPr>
            <w:tcW w:w="536" w:type="dxa"/>
            <w:vAlign w:val="center"/>
          </w:tcPr>
          <w:p w:rsidR="003A7DAD" w:rsidRPr="00BA1748" w:rsidRDefault="003A7DAD" w:rsidP="00BA1748">
            <w:r w:rsidRPr="00BA1748">
              <w:t>5</w:t>
            </w:r>
          </w:p>
        </w:tc>
        <w:tc>
          <w:tcPr>
            <w:tcW w:w="4053" w:type="dxa"/>
            <w:vAlign w:val="center"/>
          </w:tcPr>
          <w:p w:rsidR="003A7DAD" w:rsidRPr="00303947" w:rsidRDefault="003A7DAD" w:rsidP="00303947">
            <w:r w:rsidRPr="00303947">
              <w:t>Адрес электронной почты Заказчика</w:t>
            </w:r>
          </w:p>
        </w:tc>
        <w:tc>
          <w:tcPr>
            <w:tcW w:w="6571" w:type="dxa"/>
            <w:vAlign w:val="center"/>
          </w:tcPr>
          <w:p w:rsidR="003A7DAD" w:rsidRPr="00303947" w:rsidRDefault="003A7DAD" w:rsidP="00303947"/>
          <w:p w:rsidR="003A7DAD" w:rsidRPr="00303947" w:rsidRDefault="003A7DAD" w:rsidP="00303947">
            <w:hyperlink r:id="rId4" w:history="1">
              <w:r w:rsidRPr="00303947">
                <w:rPr>
                  <w:rStyle w:val="Hyperlink"/>
                </w:rPr>
                <w:t>TBGuseva@mephi.ru</w:t>
              </w:r>
            </w:hyperlink>
          </w:p>
          <w:p w:rsidR="003A7DAD" w:rsidRPr="00303947" w:rsidRDefault="003A7DAD" w:rsidP="00303947"/>
        </w:tc>
      </w:tr>
      <w:tr w:rsidR="003A7DAD" w:rsidRPr="00A41A15" w:rsidTr="00F124F0">
        <w:trPr>
          <w:trHeight w:val="346"/>
        </w:trPr>
        <w:tc>
          <w:tcPr>
            <w:tcW w:w="536" w:type="dxa"/>
            <w:vAlign w:val="center"/>
          </w:tcPr>
          <w:p w:rsidR="003A7DAD" w:rsidRPr="00BA1748" w:rsidRDefault="003A7DAD" w:rsidP="00BA1748">
            <w:r w:rsidRPr="00BA1748">
              <w:t>6</w:t>
            </w:r>
          </w:p>
        </w:tc>
        <w:tc>
          <w:tcPr>
            <w:tcW w:w="4053" w:type="dxa"/>
            <w:vAlign w:val="center"/>
          </w:tcPr>
          <w:p w:rsidR="003A7DAD" w:rsidRPr="00303947" w:rsidRDefault="003A7DAD" w:rsidP="00303947">
            <w:r w:rsidRPr="00303947">
              <w:t>Контактное лицо,  телефон, факс</w:t>
            </w:r>
          </w:p>
        </w:tc>
        <w:tc>
          <w:tcPr>
            <w:tcW w:w="6571" w:type="dxa"/>
            <w:vAlign w:val="center"/>
          </w:tcPr>
          <w:p w:rsidR="003A7DAD" w:rsidRPr="00303947" w:rsidRDefault="003A7DAD" w:rsidP="00303947"/>
          <w:p w:rsidR="003A7DAD" w:rsidRDefault="003A7DAD" w:rsidP="00303947">
            <w:r w:rsidRPr="00303947">
              <w:t xml:space="preserve"> Гусева Татьяна Борисовна   </w:t>
            </w:r>
          </w:p>
          <w:p w:rsidR="003A7DAD" w:rsidRPr="00303947" w:rsidRDefault="003A7DAD" w:rsidP="00303947">
            <w:r w:rsidRPr="00303947">
              <w:t xml:space="preserve"> тел. 8-499-324-97-93, факс 8-499-324-97-93</w:t>
            </w:r>
          </w:p>
          <w:p w:rsidR="003A7DAD" w:rsidRPr="00303947" w:rsidRDefault="003A7DAD" w:rsidP="00303947"/>
        </w:tc>
      </w:tr>
      <w:tr w:rsidR="003A7DAD" w:rsidRPr="00A41A15" w:rsidTr="00F124F0">
        <w:trPr>
          <w:trHeight w:val="342"/>
        </w:trPr>
        <w:tc>
          <w:tcPr>
            <w:tcW w:w="536" w:type="dxa"/>
            <w:vAlign w:val="center"/>
          </w:tcPr>
          <w:p w:rsidR="003A7DAD" w:rsidRPr="00A41A15" w:rsidRDefault="003A7DAD" w:rsidP="00C666EB">
            <w:pPr>
              <w:jc w:val="center"/>
            </w:pPr>
            <w:r w:rsidRPr="00A41A15">
              <w:t>7</w:t>
            </w:r>
          </w:p>
        </w:tc>
        <w:tc>
          <w:tcPr>
            <w:tcW w:w="4053" w:type="dxa"/>
            <w:vAlign w:val="center"/>
          </w:tcPr>
          <w:p w:rsidR="003A7DAD" w:rsidRDefault="003A7DAD" w:rsidP="00B83BC2">
            <w:r w:rsidRPr="00A41A15">
              <w:t xml:space="preserve">Предмет договора с указанием </w:t>
            </w:r>
            <w:r>
              <w:t>объема поставляемого товара</w:t>
            </w:r>
          </w:p>
          <w:p w:rsidR="003A7DAD" w:rsidRPr="00303947" w:rsidRDefault="003A7DAD" w:rsidP="00B83BC2"/>
        </w:tc>
        <w:tc>
          <w:tcPr>
            <w:tcW w:w="6571" w:type="dxa"/>
            <w:vAlign w:val="center"/>
          </w:tcPr>
          <w:p w:rsidR="003A7DAD" w:rsidRPr="009522F5" w:rsidRDefault="003A7DAD" w:rsidP="00B03939">
            <w:pPr>
              <w:rPr>
                <w:color w:val="000000"/>
              </w:rPr>
            </w:pPr>
            <w:r>
              <w:rPr>
                <w:color w:val="000000"/>
              </w:rPr>
              <w:t xml:space="preserve">Поставка </w:t>
            </w:r>
            <w:r w:rsidRPr="00387B40">
              <w:rPr>
                <w:sz w:val="28"/>
                <w:szCs w:val="28"/>
              </w:rPr>
              <w:t xml:space="preserve"> </w:t>
            </w:r>
            <w:r w:rsidRPr="00693715">
              <w:t>стиральных машин</w:t>
            </w:r>
            <w:r w:rsidRPr="00E32F9B">
              <w:rPr>
                <w:color w:val="000000"/>
              </w:rPr>
              <w:t>.</w:t>
            </w:r>
          </w:p>
          <w:p w:rsidR="003A7DAD" w:rsidRPr="00B83BC2" w:rsidRDefault="003A7DAD" w:rsidP="00303947">
            <w:r>
              <w:t>Все необходимые сведения приведены в документации об открытом аукционе в электронной форме</w:t>
            </w:r>
          </w:p>
        </w:tc>
      </w:tr>
      <w:tr w:rsidR="003A7DAD" w:rsidRPr="00A41A15" w:rsidTr="00F124F0">
        <w:tc>
          <w:tcPr>
            <w:tcW w:w="536" w:type="dxa"/>
            <w:vAlign w:val="center"/>
          </w:tcPr>
          <w:p w:rsidR="003A7DAD" w:rsidRPr="00A41A15" w:rsidRDefault="003A7DAD" w:rsidP="00C666EB">
            <w:pPr>
              <w:jc w:val="center"/>
            </w:pPr>
            <w:r w:rsidRPr="00A41A15">
              <w:t>8</w:t>
            </w:r>
          </w:p>
        </w:tc>
        <w:tc>
          <w:tcPr>
            <w:tcW w:w="4053" w:type="dxa"/>
            <w:vAlign w:val="center"/>
          </w:tcPr>
          <w:p w:rsidR="003A7DAD" w:rsidRDefault="003A7DAD" w:rsidP="00B83BC2">
            <w:r>
              <w:t>Место поставки товара</w:t>
            </w:r>
          </w:p>
          <w:p w:rsidR="003A7DAD" w:rsidRPr="00303947" w:rsidRDefault="003A7DAD" w:rsidP="00B83BC2"/>
        </w:tc>
        <w:tc>
          <w:tcPr>
            <w:tcW w:w="6571" w:type="dxa"/>
            <w:vAlign w:val="center"/>
          </w:tcPr>
          <w:p w:rsidR="003A7DAD" w:rsidRPr="009522F5" w:rsidRDefault="003A7DAD" w:rsidP="00A47FA1">
            <w:r>
              <w:rPr>
                <w:color w:val="000000"/>
              </w:rPr>
              <w:t>г. Москва, Каширское ш., д.31</w:t>
            </w:r>
          </w:p>
        </w:tc>
      </w:tr>
      <w:tr w:rsidR="003A7DAD" w:rsidRPr="00A41A15" w:rsidTr="00F124F0">
        <w:trPr>
          <w:trHeight w:val="398"/>
        </w:trPr>
        <w:tc>
          <w:tcPr>
            <w:tcW w:w="536" w:type="dxa"/>
            <w:vAlign w:val="center"/>
          </w:tcPr>
          <w:p w:rsidR="003A7DAD" w:rsidRPr="00A41A15" w:rsidRDefault="003A7DAD" w:rsidP="00C666EB">
            <w:pPr>
              <w:jc w:val="center"/>
            </w:pPr>
            <w:r w:rsidRPr="00A41A15">
              <w:t>9</w:t>
            </w:r>
          </w:p>
        </w:tc>
        <w:tc>
          <w:tcPr>
            <w:tcW w:w="4053" w:type="dxa"/>
            <w:vAlign w:val="center"/>
          </w:tcPr>
          <w:p w:rsidR="003A7DAD" w:rsidRPr="00303947" w:rsidRDefault="003A7DAD" w:rsidP="00303947">
            <w:r w:rsidRPr="00303947">
              <w:t>Начальная (максимальная) цена договора (цена лота)</w:t>
            </w:r>
          </w:p>
        </w:tc>
        <w:tc>
          <w:tcPr>
            <w:tcW w:w="6571" w:type="dxa"/>
            <w:vAlign w:val="center"/>
          </w:tcPr>
          <w:p w:rsidR="003A7DAD" w:rsidRPr="009522F5" w:rsidRDefault="003A7DAD" w:rsidP="00303947">
            <w:r w:rsidRPr="006831E6">
              <w:rPr>
                <w:color w:val="000000"/>
              </w:rPr>
              <w:t xml:space="preserve"> </w:t>
            </w:r>
            <w:r>
              <w:rPr>
                <w:color w:val="000000"/>
              </w:rPr>
              <w:t>2 430 000</w:t>
            </w:r>
            <w:r w:rsidRPr="009522F5">
              <w:rPr>
                <w:color w:val="000000"/>
              </w:rPr>
              <w:t>руб. 00 коп.</w:t>
            </w:r>
          </w:p>
        </w:tc>
      </w:tr>
      <w:tr w:rsidR="003A7DAD" w:rsidRPr="00A41A15" w:rsidTr="00F124F0">
        <w:trPr>
          <w:trHeight w:val="398"/>
        </w:trPr>
        <w:tc>
          <w:tcPr>
            <w:tcW w:w="536" w:type="dxa"/>
            <w:vAlign w:val="center"/>
          </w:tcPr>
          <w:p w:rsidR="003A7DAD" w:rsidRPr="00A41A15" w:rsidRDefault="003A7DAD" w:rsidP="00C666EB">
            <w:pPr>
              <w:jc w:val="center"/>
            </w:pPr>
            <w:r w:rsidRPr="00A41A15">
              <w:t>10</w:t>
            </w:r>
          </w:p>
        </w:tc>
        <w:tc>
          <w:tcPr>
            <w:tcW w:w="4053" w:type="dxa"/>
            <w:vAlign w:val="center"/>
          </w:tcPr>
          <w:p w:rsidR="003A7DAD" w:rsidRPr="00A41A15" w:rsidRDefault="003A7DAD" w:rsidP="00BE6082">
            <w:r w:rsidRPr="00A41A15">
              <w:t xml:space="preserve">Срок, место и порядок предоставления </w:t>
            </w:r>
            <w:r>
              <w:t>аукционной</w:t>
            </w:r>
            <w:r w:rsidRPr="00A41A15">
              <w:t xml:space="preserve"> документации</w:t>
            </w:r>
          </w:p>
        </w:tc>
        <w:tc>
          <w:tcPr>
            <w:tcW w:w="6571" w:type="dxa"/>
            <w:vAlign w:val="center"/>
          </w:tcPr>
          <w:p w:rsidR="003A7DAD" w:rsidRPr="003462F2" w:rsidRDefault="003A7DAD" w:rsidP="00BE6082">
            <w:pPr>
              <w:jc w:val="both"/>
            </w:pPr>
            <w:r>
              <w:t>Аукционная документация об открытом аукционе в электронной форме размещена на О</w:t>
            </w:r>
            <w:r w:rsidRPr="00A41A15">
              <w:t xml:space="preserve">фициальном сайте </w:t>
            </w:r>
            <w:r w:rsidRPr="00DD25FE">
              <w:t xml:space="preserve">Российской Федерации </w:t>
            </w:r>
            <w:r>
              <w:t xml:space="preserve">в сети Интернет для размещения информации о размещении заказов на поставки товаров, выполнение работ, оказание услуг </w:t>
            </w:r>
            <w:hyperlink r:id="rId5" w:history="1">
              <w:r>
                <w:rPr>
                  <w:rStyle w:val="Hyperlink"/>
                  <w:color w:val="000000"/>
                  <w:lang w:val="en-US"/>
                </w:rPr>
                <w:t>www</w:t>
              </w:r>
              <w:r w:rsidRPr="00297F41">
                <w:rPr>
                  <w:rStyle w:val="Hyperlink"/>
                  <w:color w:val="000000"/>
                </w:rPr>
                <w:t>.</w:t>
              </w:r>
              <w:r>
                <w:rPr>
                  <w:rStyle w:val="Hyperlink"/>
                  <w:color w:val="000000"/>
                  <w:lang w:val="en-US"/>
                </w:rPr>
                <w:t>zakupki</w:t>
              </w:r>
              <w:r w:rsidRPr="00297F41">
                <w:rPr>
                  <w:rStyle w:val="Hyperlink"/>
                  <w:color w:val="000000"/>
                </w:rPr>
                <w:t>.</w:t>
              </w:r>
              <w:r>
                <w:rPr>
                  <w:rStyle w:val="Hyperlink"/>
                  <w:color w:val="000000"/>
                  <w:lang w:val="en-US"/>
                </w:rPr>
                <w:t>gov</w:t>
              </w:r>
              <w:r w:rsidRPr="00297F41">
                <w:rPr>
                  <w:rStyle w:val="Hyperlink"/>
                  <w:color w:val="000000"/>
                </w:rPr>
                <w:t>.</w:t>
              </w:r>
              <w:r>
                <w:rPr>
                  <w:rStyle w:val="Hyperlink"/>
                  <w:color w:val="000000"/>
                  <w:lang w:val="en-US"/>
                </w:rPr>
                <w:t>ru</w:t>
              </w:r>
            </w:hyperlink>
            <w:r>
              <w:t xml:space="preserve"> и электронной торговой площадке  ООО «Аукционный Конкурсный Дом» </w:t>
            </w:r>
            <w:hyperlink r:id="rId6" w:history="1">
              <w:r w:rsidRPr="00442CAC">
                <w:rPr>
                  <w:rStyle w:val="Hyperlink"/>
                  <w:color w:val="auto"/>
                  <w:lang w:val="en-US"/>
                </w:rPr>
                <w:t>www</w:t>
              </w:r>
              <w:r w:rsidRPr="00442CAC">
                <w:rPr>
                  <w:rStyle w:val="Hyperlink"/>
                  <w:color w:val="auto"/>
                </w:rPr>
                <w:t>.</w:t>
              </w:r>
              <w:r w:rsidRPr="00442CAC">
                <w:rPr>
                  <w:rStyle w:val="Hyperlink"/>
                  <w:color w:val="auto"/>
                  <w:lang w:val="en-US"/>
                </w:rPr>
                <w:t>a</w:t>
              </w:r>
              <w:r w:rsidRPr="00442CAC">
                <w:rPr>
                  <w:rStyle w:val="Hyperlink"/>
                  <w:color w:val="auto"/>
                </w:rPr>
                <w:t>-</w:t>
              </w:r>
              <w:r w:rsidRPr="00442CAC">
                <w:rPr>
                  <w:rStyle w:val="Hyperlink"/>
                  <w:color w:val="auto"/>
                  <w:lang w:val="en-US"/>
                </w:rPr>
                <w:t>k</w:t>
              </w:r>
              <w:r w:rsidRPr="00442CAC">
                <w:rPr>
                  <w:rStyle w:val="Hyperlink"/>
                  <w:color w:val="auto"/>
                </w:rPr>
                <w:t>-</w:t>
              </w:r>
              <w:r w:rsidRPr="00442CAC">
                <w:rPr>
                  <w:rStyle w:val="Hyperlink"/>
                  <w:color w:val="auto"/>
                  <w:lang w:val="en-US"/>
                </w:rPr>
                <w:t>d</w:t>
              </w:r>
              <w:r w:rsidRPr="00442CAC">
                <w:rPr>
                  <w:rStyle w:val="Hyperlink"/>
                  <w:color w:val="auto"/>
                </w:rPr>
                <w:t>.</w:t>
              </w:r>
              <w:r w:rsidRPr="00442CAC">
                <w:rPr>
                  <w:rStyle w:val="Hyperlink"/>
                  <w:color w:val="auto"/>
                  <w:lang w:val="en-US"/>
                </w:rPr>
                <w:t>ru</w:t>
              </w:r>
            </w:hyperlink>
            <w:r w:rsidRPr="00D71A2D">
              <w:t xml:space="preserve"> </w:t>
            </w:r>
            <w:r>
              <w:t xml:space="preserve">и </w:t>
            </w:r>
            <w:r w:rsidRPr="00A41A15">
              <w:t>доступна для ознакомления</w:t>
            </w:r>
            <w:r>
              <w:t xml:space="preserve">  </w:t>
            </w:r>
            <w:r w:rsidRPr="00A41A15">
              <w:t xml:space="preserve">без взимания платы. </w:t>
            </w:r>
          </w:p>
        </w:tc>
      </w:tr>
      <w:tr w:rsidR="003A7DAD" w:rsidRPr="00A41A15" w:rsidTr="00F124F0">
        <w:trPr>
          <w:trHeight w:val="398"/>
        </w:trPr>
        <w:tc>
          <w:tcPr>
            <w:tcW w:w="536" w:type="dxa"/>
            <w:vAlign w:val="center"/>
          </w:tcPr>
          <w:p w:rsidR="003A7DAD" w:rsidRDefault="003A7DAD" w:rsidP="00C666EB">
            <w:pPr>
              <w:jc w:val="center"/>
            </w:pPr>
            <w:r>
              <w:t>11</w:t>
            </w:r>
          </w:p>
        </w:tc>
        <w:tc>
          <w:tcPr>
            <w:tcW w:w="4053" w:type="dxa"/>
            <w:vAlign w:val="center"/>
          </w:tcPr>
          <w:p w:rsidR="003A7DAD" w:rsidRPr="00A41A15" w:rsidRDefault="003A7DAD" w:rsidP="00BE6082">
            <w:r>
              <w:t>Адрес электронной площадки в сети «Интернет», на которой будет проводиться открытый аукцион в электронной форме</w:t>
            </w:r>
          </w:p>
        </w:tc>
        <w:tc>
          <w:tcPr>
            <w:tcW w:w="6571" w:type="dxa"/>
            <w:vAlign w:val="center"/>
          </w:tcPr>
          <w:p w:rsidR="003A7DAD" w:rsidRPr="00D71A2D" w:rsidRDefault="003A7DAD" w:rsidP="00BE6082">
            <w:pPr>
              <w:rPr>
                <w:spacing w:val="-6"/>
              </w:rPr>
            </w:pPr>
            <w:r>
              <w:rPr>
                <w:spacing w:val="-6"/>
              </w:rPr>
              <w:t xml:space="preserve">Электронная торговая площадка  ООО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r>
              <w:rPr>
                <w:spacing w:val="-6"/>
                <w:lang w:val="en-US"/>
              </w:rPr>
              <w:t>ru</w:t>
            </w:r>
          </w:p>
        </w:tc>
      </w:tr>
      <w:tr w:rsidR="003A7DAD" w:rsidRPr="00A41A15" w:rsidTr="00F124F0">
        <w:trPr>
          <w:trHeight w:val="398"/>
        </w:trPr>
        <w:tc>
          <w:tcPr>
            <w:tcW w:w="536" w:type="dxa"/>
            <w:vAlign w:val="center"/>
          </w:tcPr>
          <w:p w:rsidR="003A7DAD" w:rsidRPr="00BE6082" w:rsidRDefault="003A7DAD" w:rsidP="00C666EB">
            <w:pPr>
              <w:jc w:val="center"/>
            </w:pPr>
            <w:r>
              <w:t>12</w:t>
            </w:r>
          </w:p>
        </w:tc>
        <w:tc>
          <w:tcPr>
            <w:tcW w:w="4053" w:type="dxa"/>
            <w:vAlign w:val="center"/>
          </w:tcPr>
          <w:p w:rsidR="003A7DAD" w:rsidRPr="00303947" w:rsidRDefault="003A7DAD" w:rsidP="00303947">
            <w:r w:rsidRPr="00303947">
              <w:t>Дата и время окончания подачи заявок на участие в открытом аукционе</w:t>
            </w:r>
            <w:r>
              <w:t xml:space="preserve"> в электронной форме</w:t>
            </w:r>
          </w:p>
        </w:tc>
        <w:tc>
          <w:tcPr>
            <w:tcW w:w="6571" w:type="dxa"/>
            <w:vAlign w:val="center"/>
          </w:tcPr>
          <w:p w:rsidR="003A7DAD" w:rsidRPr="00303947" w:rsidRDefault="003A7DAD" w:rsidP="00B03939">
            <w:r w:rsidRPr="00303947">
              <w:t xml:space="preserve"> «</w:t>
            </w:r>
            <w:r>
              <w:t xml:space="preserve">02» сентября </w:t>
            </w:r>
            <w:smartTag w:uri="urn:schemas-microsoft-com:office:smarttags" w:element="metricconverter">
              <w:smartTagPr>
                <w:attr w:name="ProductID" w:val="115409. г"/>
              </w:smartTagPr>
              <w:r>
                <w:t>2015</w:t>
              </w:r>
              <w:r w:rsidRPr="00303947">
                <w:t xml:space="preserve"> г</w:t>
              </w:r>
            </w:smartTag>
            <w:r w:rsidRPr="00303947">
              <w:t xml:space="preserve">.,   </w:t>
            </w:r>
            <w:r>
              <w:t xml:space="preserve"> 09:0</w:t>
            </w:r>
            <w:r w:rsidRPr="00303947">
              <w:t>0 (время московское)</w:t>
            </w:r>
          </w:p>
        </w:tc>
      </w:tr>
      <w:tr w:rsidR="003A7DAD" w:rsidRPr="00A41A15" w:rsidTr="00F124F0">
        <w:tc>
          <w:tcPr>
            <w:tcW w:w="536" w:type="dxa"/>
            <w:vAlign w:val="center"/>
          </w:tcPr>
          <w:p w:rsidR="003A7DAD" w:rsidRPr="0035663F" w:rsidRDefault="003A7DAD" w:rsidP="00C666EB">
            <w:pPr>
              <w:jc w:val="center"/>
            </w:pPr>
            <w:r>
              <w:t>13</w:t>
            </w:r>
          </w:p>
        </w:tc>
        <w:tc>
          <w:tcPr>
            <w:tcW w:w="4053" w:type="dxa"/>
            <w:vAlign w:val="center"/>
          </w:tcPr>
          <w:p w:rsidR="003A7DAD" w:rsidRPr="00303947" w:rsidRDefault="003A7DAD" w:rsidP="00303947">
            <w:r w:rsidRPr="00303947">
              <w:t>Место и дата окончания рассмотрения  заявок на участие в открытом аукционе</w:t>
            </w:r>
            <w:r>
              <w:t xml:space="preserve"> в электронной форме</w:t>
            </w:r>
          </w:p>
        </w:tc>
        <w:tc>
          <w:tcPr>
            <w:tcW w:w="6571" w:type="dxa"/>
            <w:vAlign w:val="center"/>
          </w:tcPr>
          <w:p w:rsidR="003A7DAD" w:rsidRPr="00303947" w:rsidRDefault="003A7DAD" w:rsidP="00303947"/>
          <w:p w:rsidR="003A7DAD" w:rsidRPr="00303947" w:rsidRDefault="003A7DAD" w:rsidP="00303947">
            <w:smartTag w:uri="urn:schemas-microsoft-com:office:smarttags" w:element="metricconverter">
              <w:smartTagPr>
                <w:attr w:name="ProductID" w:val="115409. г"/>
              </w:smartTagPr>
              <w:r w:rsidRPr="00303947">
                <w:t>115409. г</w:t>
              </w:r>
            </w:smartTag>
            <w:r w:rsidRPr="00303947">
              <w:t>. Москва, Каширское шоссе, д. 31;</w:t>
            </w:r>
          </w:p>
          <w:p w:rsidR="003A7DAD" w:rsidRPr="00303947" w:rsidRDefault="003A7DAD" w:rsidP="00303947">
            <w:r>
              <w:t>«03» сентября 2015</w:t>
            </w:r>
            <w:r w:rsidRPr="00303947">
              <w:t>г.</w:t>
            </w:r>
          </w:p>
          <w:p w:rsidR="003A7DAD" w:rsidRPr="00303947" w:rsidRDefault="003A7DAD" w:rsidP="00303947"/>
        </w:tc>
      </w:tr>
      <w:tr w:rsidR="003A7DAD" w:rsidRPr="00A41A15" w:rsidTr="00F124F0">
        <w:tc>
          <w:tcPr>
            <w:tcW w:w="536" w:type="dxa"/>
            <w:vAlign w:val="center"/>
          </w:tcPr>
          <w:p w:rsidR="003A7DAD" w:rsidRPr="00BE6082" w:rsidRDefault="003A7DAD" w:rsidP="00C666EB">
            <w:pPr>
              <w:jc w:val="center"/>
            </w:pPr>
            <w:r>
              <w:t>14</w:t>
            </w:r>
          </w:p>
        </w:tc>
        <w:tc>
          <w:tcPr>
            <w:tcW w:w="4053" w:type="dxa"/>
            <w:vAlign w:val="center"/>
          </w:tcPr>
          <w:p w:rsidR="003A7DAD" w:rsidRPr="00303947" w:rsidRDefault="003A7DAD" w:rsidP="00303947">
            <w:r w:rsidRPr="00303947">
              <w:t xml:space="preserve">Дата и время проведения открытого аукциона </w:t>
            </w:r>
            <w:r>
              <w:t>в электронной форме</w:t>
            </w:r>
          </w:p>
        </w:tc>
        <w:tc>
          <w:tcPr>
            <w:tcW w:w="6571" w:type="dxa"/>
            <w:vAlign w:val="center"/>
          </w:tcPr>
          <w:p w:rsidR="003A7DAD" w:rsidRPr="00303947" w:rsidRDefault="003A7DAD" w:rsidP="00303947"/>
          <w:p w:rsidR="003A7DAD" w:rsidRPr="00303947" w:rsidRDefault="003A7DAD" w:rsidP="00303947">
            <w:r>
              <w:t>«04» сентября 2015</w:t>
            </w:r>
            <w:r w:rsidRPr="00303947">
              <w:t xml:space="preserve">г.,  </w:t>
            </w:r>
            <w:r>
              <w:t>10</w:t>
            </w:r>
            <w:r w:rsidRPr="00303947">
              <w:t xml:space="preserve"> час. </w:t>
            </w:r>
            <w:r>
              <w:t>00</w:t>
            </w:r>
            <w:r w:rsidRPr="00303947">
              <w:t xml:space="preserve"> мин. (время московское)</w:t>
            </w:r>
          </w:p>
        </w:tc>
      </w:tr>
      <w:tr w:rsidR="003A7DAD" w:rsidRPr="00A41A15" w:rsidTr="00F124F0">
        <w:trPr>
          <w:trHeight w:val="960"/>
        </w:trPr>
        <w:tc>
          <w:tcPr>
            <w:tcW w:w="536" w:type="dxa"/>
            <w:vAlign w:val="center"/>
          </w:tcPr>
          <w:p w:rsidR="003A7DAD" w:rsidRDefault="003A7DAD" w:rsidP="00C666EB">
            <w:pPr>
              <w:jc w:val="center"/>
            </w:pPr>
            <w:r>
              <w:t>15</w:t>
            </w:r>
          </w:p>
        </w:tc>
        <w:tc>
          <w:tcPr>
            <w:tcW w:w="4053" w:type="dxa"/>
            <w:vAlign w:val="center"/>
          </w:tcPr>
          <w:p w:rsidR="003A7DAD" w:rsidRDefault="003A7DAD" w:rsidP="005926A4">
            <w:r>
              <w:t>Дата подведения итогов открытого аукциона в электронной форме</w:t>
            </w:r>
          </w:p>
        </w:tc>
        <w:tc>
          <w:tcPr>
            <w:tcW w:w="6571" w:type="dxa"/>
            <w:vAlign w:val="center"/>
          </w:tcPr>
          <w:p w:rsidR="003A7DAD" w:rsidRPr="00A41A15" w:rsidRDefault="003A7DAD" w:rsidP="005926A4">
            <w:pPr>
              <w:jc w:val="both"/>
            </w:pPr>
            <w:r>
              <w:t>«08» сентября  2015г.</w:t>
            </w:r>
          </w:p>
        </w:tc>
      </w:tr>
      <w:tr w:rsidR="003A7DAD" w:rsidRPr="00A41A15" w:rsidTr="00F124F0">
        <w:trPr>
          <w:trHeight w:val="960"/>
        </w:trPr>
        <w:tc>
          <w:tcPr>
            <w:tcW w:w="536" w:type="dxa"/>
            <w:vAlign w:val="center"/>
          </w:tcPr>
          <w:p w:rsidR="003A7DAD" w:rsidRPr="00BE6082" w:rsidRDefault="003A7DAD" w:rsidP="00C666EB">
            <w:pPr>
              <w:jc w:val="center"/>
            </w:pPr>
            <w:r>
              <w:t>16</w:t>
            </w:r>
          </w:p>
        </w:tc>
        <w:tc>
          <w:tcPr>
            <w:tcW w:w="4053" w:type="dxa"/>
            <w:vAlign w:val="center"/>
          </w:tcPr>
          <w:p w:rsidR="003A7DAD" w:rsidRPr="00303947" w:rsidRDefault="003A7DAD" w:rsidP="00303947">
            <w:r w:rsidRPr="00303947">
              <w:t xml:space="preserve">Отказ от проведения открытого аукциона </w:t>
            </w:r>
            <w:r>
              <w:t>в электронной форме</w:t>
            </w:r>
          </w:p>
          <w:p w:rsidR="003A7DAD" w:rsidRPr="00303947" w:rsidRDefault="003A7DAD" w:rsidP="00303947"/>
        </w:tc>
        <w:tc>
          <w:tcPr>
            <w:tcW w:w="6571" w:type="dxa"/>
            <w:vAlign w:val="center"/>
          </w:tcPr>
          <w:p w:rsidR="003A7DAD" w:rsidRPr="00303947" w:rsidRDefault="003A7DAD" w:rsidP="005926A4">
            <w:pPr>
              <w:jc w:val="both"/>
            </w:pPr>
            <w:r>
              <w:t>Не позднее чем за один рабочий день до наступления объявленного срока проведения торгов</w:t>
            </w:r>
          </w:p>
        </w:tc>
      </w:tr>
    </w:tbl>
    <w:p w:rsidR="003A7DAD" w:rsidRPr="00A41A15" w:rsidRDefault="003A7DAD" w:rsidP="00C666EB"/>
    <w:p w:rsidR="003A7DAD" w:rsidRDefault="003A7DAD"/>
    <w:sectPr w:rsidR="003A7DAD" w:rsidSect="005E0C20">
      <w:pgSz w:w="11906" w:h="16838"/>
      <w:pgMar w:top="1021" w:right="851"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666EB"/>
    <w:rsid w:val="00022546"/>
    <w:rsid w:val="00042FF4"/>
    <w:rsid w:val="00043580"/>
    <w:rsid w:val="00116226"/>
    <w:rsid w:val="00131EED"/>
    <w:rsid w:val="00170698"/>
    <w:rsid w:val="001822D9"/>
    <w:rsid w:val="00183428"/>
    <w:rsid w:val="0019427B"/>
    <w:rsid w:val="001B6216"/>
    <w:rsid w:val="00247DA3"/>
    <w:rsid w:val="00261833"/>
    <w:rsid w:val="002636A3"/>
    <w:rsid w:val="00270F72"/>
    <w:rsid w:val="00271728"/>
    <w:rsid w:val="00271FD8"/>
    <w:rsid w:val="00297F41"/>
    <w:rsid w:val="002E1783"/>
    <w:rsid w:val="002E48BD"/>
    <w:rsid w:val="00303947"/>
    <w:rsid w:val="003462F2"/>
    <w:rsid w:val="0035663F"/>
    <w:rsid w:val="003876A2"/>
    <w:rsid w:val="00387B40"/>
    <w:rsid w:val="003924E5"/>
    <w:rsid w:val="003A294F"/>
    <w:rsid w:val="003A7DAD"/>
    <w:rsid w:val="003B070F"/>
    <w:rsid w:val="003C37B9"/>
    <w:rsid w:val="003D02AA"/>
    <w:rsid w:val="00404227"/>
    <w:rsid w:val="004171E8"/>
    <w:rsid w:val="00442CAC"/>
    <w:rsid w:val="00447ED8"/>
    <w:rsid w:val="00476609"/>
    <w:rsid w:val="004913A3"/>
    <w:rsid w:val="004C7D97"/>
    <w:rsid w:val="00543DB8"/>
    <w:rsid w:val="0056564D"/>
    <w:rsid w:val="005926A4"/>
    <w:rsid w:val="005A6D7F"/>
    <w:rsid w:val="005D1CB3"/>
    <w:rsid w:val="005E0C20"/>
    <w:rsid w:val="005E5A8A"/>
    <w:rsid w:val="00603184"/>
    <w:rsid w:val="006655FA"/>
    <w:rsid w:val="00672FD2"/>
    <w:rsid w:val="006831E6"/>
    <w:rsid w:val="00691EBF"/>
    <w:rsid w:val="006929FF"/>
    <w:rsid w:val="00693715"/>
    <w:rsid w:val="006D5AE3"/>
    <w:rsid w:val="00722B49"/>
    <w:rsid w:val="00756671"/>
    <w:rsid w:val="00783DC6"/>
    <w:rsid w:val="007B37D7"/>
    <w:rsid w:val="007E20D4"/>
    <w:rsid w:val="00835866"/>
    <w:rsid w:val="0083667D"/>
    <w:rsid w:val="008408ED"/>
    <w:rsid w:val="00932AC7"/>
    <w:rsid w:val="009415E5"/>
    <w:rsid w:val="009522F5"/>
    <w:rsid w:val="009C5B42"/>
    <w:rsid w:val="009F151E"/>
    <w:rsid w:val="009F397B"/>
    <w:rsid w:val="00A12198"/>
    <w:rsid w:val="00A365D2"/>
    <w:rsid w:val="00A40BDF"/>
    <w:rsid w:val="00A41A15"/>
    <w:rsid w:val="00A47FA1"/>
    <w:rsid w:val="00A56E03"/>
    <w:rsid w:val="00AA13C7"/>
    <w:rsid w:val="00AC1761"/>
    <w:rsid w:val="00AC5D1F"/>
    <w:rsid w:val="00AD4B61"/>
    <w:rsid w:val="00AF7C3E"/>
    <w:rsid w:val="00B03939"/>
    <w:rsid w:val="00B36641"/>
    <w:rsid w:val="00B83BC2"/>
    <w:rsid w:val="00B92445"/>
    <w:rsid w:val="00BA1748"/>
    <w:rsid w:val="00BE6082"/>
    <w:rsid w:val="00BF167D"/>
    <w:rsid w:val="00C062AA"/>
    <w:rsid w:val="00C24487"/>
    <w:rsid w:val="00C33255"/>
    <w:rsid w:val="00C349CF"/>
    <w:rsid w:val="00C371B8"/>
    <w:rsid w:val="00C47E44"/>
    <w:rsid w:val="00C50C8E"/>
    <w:rsid w:val="00C666EB"/>
    <w:rsid w:val="00C7637E"/>
    <w:rsid w:val="00C848BE"/>
    <w:rsid w:val="00C92B64"/>
    <w:rsid w:val="00D01AF3"/>
    <w:rsid w:val="00D12EF1"/>
    <w:rsid w:val="00D37017"/>
    <w:rsid w:val="00D54023"/>
    <w:rsid w:val="00D71A2A"/>
    <w:rsid w:val="00D71A2D"/>
    <w:rsid w:val="00D809B2"/>
    <w:rsid w:val="00DA02B9"/>
    <w:rsid w:val="00DD25FE"/>
    <w:rsid w:val="00E17BBE"/>
    <w:rsid w:val="00E32F9B"/>
    <w:rsid w:val="00E34161"/>
    <w:rsid w:val="00E77C88"/>
    <w:rsid w:val="00EA1E8F"/>
    <w:rsid w:val="00EB4012"/>
    <w:rsid w:val="00ED3E7B"/>
    <w:rsid w:val="00ED4E92"/>
    <w:rsid w:val="00EE1108"/>
    <w:rsid w:val="00EE31F0"/>
    <w:rsid w:val="00F124F0"/>
    <w:rsid w:val="00F86DFD"/>
    <w:rsid w:val="00F92C21"/>
    <w:rsid w:val="00F969C2"/>
    <w:rsid w:val="00F97CBA"/>
    <w:rsid w:val="00FD7FDD"/>
    <w:rsid w:val="00FE72C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66EB"/>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C666EB"/>
    <w:rPr>
      <w:rFonts w:cs="Times New Roman"/>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Normal"/>
    <w:uiPriority w:val="99"/>
    <w:rsid w:val="00C666EB"/>
    <w:pPr>
      <w:spacing w:before="100" w:beforeAutospacing="1" w:after="100" w:afterAutospacing="1"/>
    </w:pPr>
    <w:rPr>
      <w:rFonts w:ascii="Tahoma" w:hAnsi="Tahoma"/>
      <w:sz w:val="20"/>
      <w:szCs w:val="20"/>
      <w:lang w:val="en-US" w:eastAsia="en-US"/>
    </w:rPr>
  </w:style>
  <w:style w:type="paragraph" w:styleId="BodyTextIndent">
    <w:name w:val="Body Text Indent"/>
    <w:aliases w:val="текст"/>
    <w:basedOn w:val="Normal"/>
    <w:link w:val="BodyTextIndentChar"/>
    <w:uiPriority w:val="99"/>
    <w:rsid w:val="00043580"/>
    <w:pPr>
      <w:autoSpaceDE w:val="0"/>
      <w:autoSpaceDN w:val="0"/>
      <w:spacing w:line="288" w:lineRule="auto"/>
      <w:jc w:val="both"/>
    </w:pPr>
    <w:rPr>
      <w:sz w:val="28"/>
      <w:szCs w:val="28"/>
    </w:rPr>
  </w:style>
  <w:style w:type="character" w:customStyle="1" w:styleId="BodyTextIndentChar">
    <w:name w:val="Body Text Indent Char"/>
    <w:aliases w:val="текст Char"/>
    <w:basedOn w:val="DefaultParagraphFont"/>
    <w:link w:val="BodyTextIndent"/>
    <w:uiPriority w:val="99"/>
    <w:locked/>
    <w:rsid w:val="00043580"/>
    <w:rPr>
      <w:rFonts w:cs="Times New Roman"/>
      <w:sz w:val="28"/>
      <w:lang w:val="ru-RU" w:eastAsia="ru-RU"/>
    </w:rPr>
  </w:style>
  <w:style w:type="paragraph" w:styleId="BalloonText">
    <w:name w:val="Balloon Text"/>
    <w:basedOn w:val="Normal"/>
    <w:link w:val="BalloonTextChar"/>
    <w:uiPriority w:val="99"/>
    <w:semiHidden/>
    <w:rsid w:val="00271FD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35866"/>
    <w:rPr>
      <w:rFonts w:cs="Times New Roman"/>
      <w:sz w:val="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k-d.ru" TargetMode="External"/><Relationship Id="rId5" Type="http://schemas.openxmlformats.org/officeDocument/2006/relationships/hyperlink" Target="http://www.mephi.ru" TargetMode="External"/><Relationship Id="rId4" Type="http://schemas.openxmlformats.org/officeDocument/2006/relationships/hyperlink" Target="mailto:TBGuseva@mephi.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2</Pages>
  <Words>372</Words>
  <Characters>2126</Characters>
  <Application>Microsoft Office Outlook</Application>
  <DocSecurity>0</DocSecurity>
  <Lines>0</Lines>
  <Paragraphs>0</Paragraphs>
  <ScaleCrop>false</ScaleCrop>
  <Company>MEPhI</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subject/>
  <dc:creator>Installer</dc:creator>
  <cp:keywords/>
  <dc:description/>
  <cp:lastModifiedBy>Installer</cp:lastModifiedBy>
  <cp:revision>4</cp:revision>
  <cp:lastPrinted>2015-07-03T08:06:00Z</cp:lastPrinted>
  <dcterms:created xsi:type="dcterms:W3CDTF">2015-08-11T13:20:00Z</dcterms:created>
  <dcterms:modified xsi:type="dcterms:W3CDTF">2015-08-11T13:22:00Z</dcterms:modified>
</cp:coreProperties>
</file>