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261D46" w:rsidRPr="005942D4">
        <w:tc>
          <w:tcPr>
            <w:tcW w:w="4001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261D46" w:rsidRPr="005942D4">
        <w:tc>
          <w:tcPr>
            <w:tcW w:w="4140" w:type="dxa"/>
            <w:gridSpan w:val="3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61D46" w:rsidRPr="005942D4" w:rsidRDefault="00261D46" w:rsidP="00E24789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261D46" w:rsidRPr="005942D4"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261D46" w:rsidRPr="005942D4"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61D46" w:rsidRPr="005942D4"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61D46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261D46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261D46" w:rsidRPr="005942D4">
        <w:trPr>
          <w:gridAfter w:val="3"/>
          <w:wAfter w:w="5847" w:type="dxa"/>
        </w:trPr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261D46" w:rsidRPr="005942D4">
        <w:trPr>
          <w:gridAfter w:val="3"/>
          <w:wAfter w:w="5847" w:type="dxa"/>
        </w:trPr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61D46" w:rsidRPr="005942D4">
        <w:trPr>
          <w:gridAfter w:val="4"/>
          <w:wAfter w:w="5986" w:type="dxa"/>
        </w:trPr>
        <w:tc>
          <w:tcPr>
            <w:tcW w:w="1971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61D46" w:rsidRPr="005942D4" w:rsidRDefault="00261D46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pStyle w:val="110"/>
        <w:keepNext w:val="0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261D46" w:rsidRPr="00BA276C" w:rsidRDefault="00261D46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261D46" w:rsidRPr="001B3B9E" w:rsidRDefault="00261D46" w:rsidP="001B3B9E">
      <w:pPr>
        <w:jc w:val="center"/>
        <w:rPr>
          <w:sz w:val="28"/>
          <w:szCs w:val="28"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кровельных материалов</w:t>
      </w:r>
    </w:p>
    <w:p w:rsidR="00261D46" w:rsidRPr="00563FFA" w:rsidRDefault="00261D46" w:rsidP="00F077DB">
      <w:pPr>
        <w:rPr>
          <w:sz w:val="28"/>
          <w:szCs w:val="28"/>
        </w:rPr>
      </w:pPr>
    </w:p>
    <w:p w:rsidR="00261D46" w:rsidRDefault="00261D46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261D46" w:rsidRDefault="00261D46" w:rsidP="007D34D5">
      <w:pPr>
        <w:jc w:val="center"/>
        <w:rPr>
          <w:sz w:val="28"/>
          <w:szCs w:val="28"/>
        </w:rPr>
      </w:pPr>
    </w:p>
    <w:p w:rsidR="00261D46" w:rsidRDefault="00261D46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2301B0">
        <w:rPr>
          <w:sz w:val="28"/>
          <w:szCs w:val="28"/>
        </w:rPr>
        <w:t>24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2301B0">
        <w:rPr>
          <w:sz w:val="28"/>
          <w:szCs w:val="28"/>
        </w:rPr>
        <w:t>209</w:t>
      </w:r>
      <w:r>
        <w:rPr>
          <w:sz w:val="28"/>
          <w:szCs w:val="28"/>
        </w:rPr>
        <w:t>-ЗЦ-Э</w:t>
      </w: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jc w:val="center"/>
        <w:rPr>
          <w:sz w:val="28"/>
          <w:szCs w:val="28"/>
        </w:rPr>
      </w:pPr>
    </w:p>
    <w:p w:rsidR="00261D46" w:rsidRPr="00563FFA" w:rsidRDefault="00261D46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261D46" w:rsidRPr="00563FFA" w:rsidRDefault="00261D46" w:rsidP="00CA2886">
      <w:pPr>
        <w:sectPr w:rsidR="00261D46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61D46" w:rsidRPr="00563FFA" w:rsidRDefault="00261D46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261D46" w:rsidRPr="00563FFA" w:rsidRDefault="00261D46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61D46" w:rsidRPr="005C1E93" w:rsidRDefault="00261D46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2301B0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261D46" w:rsidRPr="005C1E93" w:rsidRDefault="00261D46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2301B0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16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261D46" w:rsidRPr="005C1E93" w:rsidRDefault="00261D46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2301B0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18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261D46" w:rsidRPr="005C1E93" w:rsidRDefault="00261D46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2301B0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261D46" w:rsidRDefault="00261D46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261D46" w:rsidRPr="00563FFA" w:rsidRDefault="00261D46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261D46" w:rsidRPr="00563FFA" w:rsidRDefault="00261D46" w:rsidP="005D6E3F">
      <w:pPr>
        <w:rPr>
          <w:sz w:val="28"/>
          <w:szCs w:val="28"/>
        </w:rPr>
      </w:pPr>
    </w:p>
    <w:p w:rsidR="00261D46" w:rsidRPr="00563FFA" w:rsidRDefault="00261D46" w:rsidP="00600E86"/>
    <w:p w:rsidR="00261D46" w:rsidRPr="00563FFA" w:rsidRDefault="00261D46" w:rsidP="00600E86">
      <w:pPr>
        <w:sectPr w:rsidR="00261D46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61D46" w:rsidRPr="00563FFA" w:rsidRDefault="00261D46" w:rsidP="004B3019">
      <w:pPr>
        <w:rPr>
          <w:sz w:val="28"/>
          <w:szCs w:val="28"/>
        </w:rPr>
      </w:pPr>
      <w:bookmarkStart w:id="8" w:name="_Toc397064010"/>
    </w:p>
    <w:p w:rsidR="00261D46" w:rsidRPr="00563FFA" w:rsidRDefault="00261D46" w:rsidP="00FC5C90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261D46" w:rsidRPr="00563FFA" w:rsidRDefault="00261D46" w:rsidP="00347B82">
      <w:pPr>
        <w:rPr>
          <w:sz w:val="28"/>
          <w:szCs w:val="28"/>
        </w:rPr>
      </w:pPr>
    </w:p>
    <w:p w:rsidR="00261D46" w:rsidRPr="0099548E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261D46" w:rsidRPr="004B0F9E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261D46" w:rsidRDefault="00261D46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кровельных материалов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261D46" w:rsidRPr="00563F70" w:rsidRDefault="00261D46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61D46" w:rsidRPr="00563F70" w:rsidRDefault="00261D46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61D46" w:rsidRPr="00563FFA" w:rsidRDefault="00261D46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261D46" w:rsidRPr="00563FFA" w:rsidRDefault="00261D46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 кровельных материалов.</w:t>
      </w:r>
    </w:p>
    <w:p w:rsidR="00261D46" w:rsidRDefault="00261D46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поставок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261D46" w:rsidRDefault="00261D46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не позднее 15 августа 2015г. </w:t>
      </w:r>
    </w:p>
    <w:p w:rsidR="00261D46" w:rsidRDefault="00261D46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 должен поставляться двумя партиями, более полные сведения </w:t>
      </w:r>
      <w:r w:rsidRPr="00563FFA">
        <w:rPr>
          <w:sz w:val="28"/>
          <w:szCs w:val="28"/>
        </w:rPr>
        <w:t>приведены в Томе 2 закупочной документации.</w:t>
      </w:r>
    </w:p>
    <w:p w:rsidR="00261D46" w:rsidRDefault="00261D46" w:rsidP="00D03822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22AB3">
        <w:rPr>
          <w:sz w:val="28"/>
          <w:szCs w:val="28"/>
        </w:rPr>
        <w:t xml:space="preserve">РФ, Калужская обл., г. Обнинск, </w:t>
      </w:r>
      <w:bookmarkStart w:id="12" w:name="_GoBack"/>
      <w:bookmarkEnd w:id="12"/>
    </w:p>
    <w:p w:rsidR="00261D46" w:rsidRPr="00822AB3" w:rsidRDefault="00261D46" w:rsidP="00D03822">
      <w:pPr>
        <w:snapToGrid w:val="0"/>
        <w:jc w:val="both"/>
        <w:rPr>
          <w:sz w:val="28"/>
          <w:szCs w:val="28"/>
        </w:rPr>
      </w:pPr>
      <w:r w:rsidRPr="00822AB3">
        <w:rPr>
          <w:sz w:val="28"/>
          <w:szCs w:val="28"/>
        </w:rPr>
        <w:t xml:space="preserve">пл. Бондаренко, д. 1, ФГУП ГНЦ РФ ФЭИ имени А,И. Лейпунского, силами и средствами </w:t>
      </w:r>
      <w:r>
        <w:rPr>
          <w:sz w:val="28"/>
          <w:szCs w:val="28"/>
        </w:rPr>
        <w:t xml:space="preserve"> П</w:t>
      </w:r>
      <w:r w:rsidRPr="00822AB3">
        <w:rPr>
          <w:sz w:val="28"/>
          <w:szCs w:val="28"/>
        </w:rPr>
        <w:t>оставщика.</w:t>
      </w:r>
    </w:p>
    <w:p w:rsidR="00261D46" w:rsidRPr="00563FFA" w:rsidRDefault="00261D46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261D46" w:rsidRPr="00563FFA" w:rsidRDefault="00261D46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261D46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D46" w:rsidRPr="00B34D3D" w:rsidRDefault="00261D46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rPr>
          <w:sz w:val="28"/>
          <w:szCs w:val="28"/>
        </w:rPr>
        <w:t xml:space="preserve">Оплата производится в течение 15 </w:t>
      </w:r>
      <w:r w:rsidRPr="00B34D3D">
        <w:rPr>
          <w:sz w:val="28"/>
          <w:szCs w:val="28"/>
        </w:rPr>
        <w:t xml:space="preserve">дней с момента фактической приемки </w:t>
      </w:r>
      <w:r>
        <w:rPr>
          <w:sz w:val="28"/>
          <w:szCs w:val="28"/>
        </w:rPr>
        <w:t xml:space="preserve">каждой партии </w:t>
      </w:r>
      <w:r w:rsidRPr="00B34D3D">
        <w:rPr>
          <w:sz w:val="28"/>
          <w:szCs w:val="28"/>
        </w:rPr>
        <w:t>товара на территории объекта</w:t>
      </w:r>
      <w:r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(при наличии всех необходимых документов: паспорта, сертификаты, счета-фактуры, ТТН и т.д.)</w:t>
      </w:r>
      <w:r>
        <w:rPr>
          <w:sz w:val="28"/>
          <w:szCs w:val="28"/>
        </w:rPr>
        <w:t>.</w:t>
      </w:r>
      <w:r w:rsidRPr="00B34D3D">
        <w:rPr>
          <w:sz w:val="28"/>
          <w:szCs w:val="28"/>
        </w:rPr>
        <w:t xml:space="preserve"> </w:t>
      </w:r>
    </w:p>
    <w:p w:rsidR="00261D46" w:rsidRPr="00A043E8" w:rsidRDefault="00261D46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261D46" w:rsidRPr="00563FFA" w:rsidRDefault="00261D46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261D46" w:rsidRPr="00563FFA" w:rsidRDefault="00261D4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3 307 158 (Три миллиона триста семь тысяч сто пятьдесят восемь)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расходы Поставщика на</w:t>
      </w:r>
      <w:r>
        <w:rPr>
          <w:rFonts w:ascii="Times New Roman" w:hAnsi="Times New Roman" w:cs="Times New Roman"/>
          <w:sz w:val="28"/>
          <w:szCs w:val="28"/>
        </w:rPr>
        <w:t xml:space="preserve"> изготовление и</w:t>
      </w:r>
      <w:r w:rsidRPr="00CC25E6">
        <w:rPr>
          <w:rFonts w:ascii="Times New Roman" w:hAnsi="Times New Roman" w:cs="Times New Roman"/>
          <w:sz w:val="28"/>
          <w:szCs w:val="28"/>
        </w:rPr>
        <w:t xml:space="preserve"> доставку товара </w:t>
      </w:r>
      <w:r>
        <w:rPr>
          <w:rFonts w:ascii="Times New Roman" w:hAnsi="Times New Roman" w:cs="Times New Roman"/>
          <w:sz w:val="28"/>
          <w:szCs w:val="28"/>
        </w:rPr>
        <w:t>на территорию</w:t>
      </w:r>
      <w:r w:rsidRPr="00F22A3F">
        <w:rPr>
          <w:rFonts w:ascii="Times New Roman" w:hAnsi="Times New Roman" w:cs="Times New Roman"/>
          <w:sz w:val="28"/>
          <w:szCs w:val="28"/>
        </w:rPr>
        <w:t xml:space="preserve"> объекта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предусмотрено для запроса цен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61D46" w:rsidRPr="00563FFA" w:rsidRDefault="00261D4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</w:t>
      </w:r>
      <w:r w:rsidRPr="00A47A04">
        <w:rPr>
          <w:sz w:val="28"/>
          <w:szCs w:val="28"/>
        </w:rPr>
        <w:t xml:space="preserve">адресу: </w:t>
      </w:r>
      <w:hyperlink r:id="rId11" w:history="1">
        <w:r w:rsidRPr="003923AA">
          <w:rPr>
            <w:rStyle w:val="Hyperlink"/>
            <w:sz w:val="28"/>
            <w:szCs w:val="28"/>
            <w:lang w:val="en-US"/>
          </w:rPr>
          <w:t>www</w:t>
        </w:r>
        <w:r w:rsidRPr="003923AA">
          <w:rPr>
            <w:rStyle w:val="Hyperlink"/>
            <w:sz w:val="28"/>
            <w:szCs w:val="28"/>
          </w:rPr>
          <w:t>.</w:t>
        </w:r>
        <w:r w:rsidRPr="003923AA">
          <w:rPr>
            <w:rStyle w:val="Hyperlink"/>
            <w:sz w:val="28"/>
            <w:szCs w:val="28"/>
            <w:lang w:val="en-US"/>
          </w:rPr>
          <w:t>a</w:t>
        </w:r>
        <w:r w:rsidRPr="003923AA">
          <w:rPr>
            <w:rStyle w:val="Hyperlink"/>
            <w:sz w:val="28"/>
            <w:szCs w:val="28"/>
          </w:rPr>
          <w:t>-</w:t>
        </w:r>
        <w:r w:rsidRPr="003923AA">
          <w:rPr>
            <w:rStyle w:val="Hyperlink"/>
            <w:sz w:val="28"/>
            <w:szCs w:val="28"/>
            <w:lang w:val="en-US"/>
          </w:rPr>
          <w:t>k</w:t>
        </w:r>
        <w:r w:rsidRPr="003923AA">
          <w:rPr>
            <w:rStyle w:val="Hyperlink"/>
            <w:sz w:val="28"/>
            <w:szCs w:val="28"/>
          </w:rPr>
          <w:t>-</w:t>
        </w:r>
        <w:r w:rsidRPr="003923AA">
          <w:rPr>
            <w:rStyle w:val="Hyperlink"/>
            <w:sz w:val="28"/>
            <w:szCs w:val="28"/>
            <w:lang w:val="en-US"/>
          </w:rPr>
          <w:t>d</w:t>
        </w:r>
        <w:r w:rsidRPr="003923AA">
          <w:rPr>
            <w:rStyle w:val="Hyperlink"/>
            <w:sz w:val="28"/>
            <w:szCs w:val="28"/>
          </w:rPr>
          <w:t>.ru</w:t>
        </w:r>
      </w:hyperlink>
      <w:r>
        <w:rPr>
          <w:rStyle w:val="Hyperlink"/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261D46" w:rsidRPr="00563FFA" w:rsidRDefault="00261D46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261D46" w:rsidRDefault="00261D4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61D46" w:rsidRPr="00563FFA" w:rsidRDefault="00261D46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261D46" w:rsidRPr="00563FFA" w:rsidRDefault="00261D4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261D46" w:rsidRPr="00563FFA" w:rsidRDefault="00261D4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680376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680376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261D46" w:rsidRPr="00563FFA" w:rsidRDefault="00261D4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261D46" w:rsidRPr="00563FFA" w:rsidRDefault="00261D46" w:rsidP="002301B0">
      <w:pPr>
        <w:pStyle w:val="ListParagraph"/>
        <w:tabs>
          <w:tab w:val="left" w:pos="386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301B0">
        <w:rPr>
          <w:rFonts w:ascii="Times New Roman" w:hAnsi="Times New Roman" w:cs="Times New Roman"/>
          <w:sz w:val="28"/>
          <w:szCs w:val="28"/>
        </w:rPr>
        <w:t xml:space="preserve">       </w:t>
      </w: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261D46" w:rsidRPr="002301B0" w:rsidRDefault="00261D46" w:rsidP="002301B0">
      <w:pPr>
        <w:pStyle w:val="ListParagraph"/>
        <w:tabs>
          <w:tab w:val="left" w:pos="38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01B0">
        <w:rPr>
          <w:rFonts w:ascii="Times New Roman" w:hAnsi="Times New Roman" w:cs="Times New Roman"/>
          <w:sz w:val="28"/>
          <w:szCs w:val="28"/>
        </w:rPr>
        <w:t xml:space="preserve">  ЭТП «Аукционный Конкурсный Дом» в сети «Интернет» по адресу: </w:t>
      </w:r>
      <w:hyperlink r:id="rId14" w:history="1">
        <w:r w:rsidRPr="002301B0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2301B0">
          <w:rPr>
            <w:rStyle w:val="Hyperlink"/>
            <w:rFonts w:ascii="Times New Roman" w:hAnsi="Times New Roman" w:cs="Times New Roman"/>
            <w:sz w:val="28"/>
            <w:szCs w:val="28"/>
          </w:rPr>
          <w:t>.ru</w:t>
        </w:r>
      </w:hyperlink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Pr="002301B0">
        <w:rPr>
          <w:rFonts w:ascii="Times New Roman" w:hAnsi="Times New Roman" w:cs="Times New Roman"/>
          <w:spacing w:val="-6"/>
          <w:sz w:val="28"/>
          <w:szCs w:val="28"/>
        </w:rPr>
        <w:t>30</w:t>
      </w:r>
      <w:r>
        <w:rPr>
          <w:rFonts w:ascii="Times New Roman" w:hAnsi="Times New Roman" w:cs="Times New Roman"/>
          <w:spacing w:val="-6"/>
          <w:sz w:val="28"/>
          <w:szCs w:val="28"/>
        </w:rPr>
        <w:t>» июня 20</w:t>
      </w:r>
      <w:r w:rsidRPr="00E27A4E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261D46" w:rsidRPr="00563FFA" w:rsidRDefault="00261D46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261D46" w:rsidRPr="00563FFA" w:rsidRDefault="00261D46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 w:rsidRPr="00E27A4E">
        <w:rPr>
          <w:spacing w:val="-6"/>
          <w:sz w:val="28"/>
          <w:szCs w:val="28"/>
        </w:rPr>
        <w:t>10-0</w:t>
      </w:r>
      <w:r w:rsidRPr="00563FFA">
        <w:rPr>
          <w:spacing w:val="-6"/>
          <w:sz w:val="28"/>
          <w:szCs w:val="28"/>
        </w:rPr>
        <w:t>0 (время м</w:t>
      </w:r>
      <w:r>
        <w:rPr>
          <w:spacing w:val="-6"/>
          <w:sz w:val="28"/>
          <w:szCs w:val="28"/>
        </w:rPr>
        <w:t>осковское) «30» июня 20</w:t>
      </w:r>
      <w:r w:rsidRPr="00E27A4E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261D46" w:rsidRPr="00563FFA" w:rsidRDefault="00261D46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17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261D46" w:rsidRPr="00117DD4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261D46" w:rsidRPr="00A83F61" w:rsidRDefault="00261D46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261D46" w:rsidRDefault="00261D46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261D46" w:rsidRDefault="00261D46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261D46" w:rsidRDefault="00261D46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261D46" w:rsidRDefault="00261D46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61D46" w:rsidRDefault="00261D46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61D46" w:rsidRPr="00563FFA" w:rsidRDefault="00261D46" w:rsidP="00FC5C90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261D46" w:rsidRPr="00563FFA" w:rsidRDefault="00261D46" w:rsidP="00FC5C90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261D46" w:rsidRPr="00563FFA" w:rsidRDefault="00261D46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261D46" w:rsidRPr="00563FFA" w:rsidRDefault="00261D4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1D46" w:rsidRPr="00563FFA" w:rsidRDefault="00261D4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1D46" w:rsidRPr="00563FFA" w:rsidRDefault="00261D4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1D46" w:rsidRPr="00563FFA" w:rsidRDefault="00261D46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261D46" w:rsidRPr="00563FFA" w:rsidRDefault="00261D46" w:rsidP="00FC5C90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61D46" w:rsidRDefault="00261D46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261D46" w:rsidRPr="008A0248" w:rsidRDefault="00261D46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261D46" w:rsidRPr="00563FFA" w:rsidRDefault="00261D46" w:rsidP="00CD6C43">
      <w:pPr>
        <w:pStyle w:val="NormalWeb"/>
        <w:spacing w:before="0" w:beforeAutospacing="0" w:after="0" w:afterAutospacing="0"/>
        <w:ind w:right="153"/>
        <w:jc w:val="both"/>
        <w:sectPr w:rsidR="00261D46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261D46" w:rsidRPr="00563FFA" w:rsidRDefault="00261D46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261D46" w:rsidRPr="00563FFA" w:rsidRDefault="00261D4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61D46" w:rsidRPr="00563FFA" w:rsidRDefault="00261D4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261D46" w:rsidRPr="00563FFA" w:rsidRDefault="00261D4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61D46" w:rsidRPr="00563FFA" w:rsidRDefault="00261D46" w:rsidP="00FC5C90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261D46" w:rsidRPr="00563FFA" w:rsidRDefault="00261D46" w:rsidP="00FC5C90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261D46" w:rsidRPr="00563FFA" w:rsidRDefault="00261D46" w:rsidP="00FC5C90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261D46" w:rsidRPr="00563FFA" w:rsidRDefault="00261D46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261D46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261D46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261D46" w:rsidRPr="00E04F63" w:rsidRDefault="00261D46" w:rsidP="002F77F7">
            <w:pPr>
              <w:numPr>
                <w:ilvl w:val="0"/>
                <w:numId w:val="4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61D46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261D46" w:rsidRPr="00E04F63" w:rsidRDefault="00261D46" w:rsidP="002F77F7">
            <w:pPr>
              <w:numPr>
                <w:ilvl w:val="0"/>
                <w:numId w:val="4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261D46" w:rsidRPr="00E04F63" w:rsidRDefault="00261D46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261D46" w:rsidRPr="00E04F63" w:rsidRDefault="00261D46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261D46" w:rsidRPr="00E04F63" w:rsidRDefault="00261D46" w:rsidP="00E04F63">
            <w:pPr>
              <w:tabs>
                <w:tab w:val="left" w:pos="300"/>
              </w:tabs>
              <w:ind w:right="153"/>
            </w:pPr>
          </w:p>
        </w:tc>
      </w:tr>
      <w:tr w:rsidR="00261D46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61D46" w:rsidRPr="00E04F63" w:rsidRDefault="00261D46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261D46" w:rsidRPr="00862B1C" w:rsidRDefault="00261D46" w:rsidP="00FC5C90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261D46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61D46" w:rsidRPr="00E04F63" w:rsidRDefault="00261D46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61D46" w:rsidRPr="00E04F63" w:rsidRDefault="00261D46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261D46" w:rsidRPr="00E04F63" w:rsidRDefault="00261D46" w:rsidP="002F77F7">
            <w:pPr>
              <w:numPr>
                <w:ilvl w:val="0"/>
                <w:numId w:val="49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61D46" w:rsidRPr="00E04F63" w:rsidRDefault="00261D46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61D46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261D46" w:rsidRPr="00E04F63" w:rsidRDefault="00261D46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261D46" w:rsidRPr="00E04F63" w:rsidRDefault="00261D46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261D46" w:rsidRPr="00862B1C" w:rsidRDefault="00261D46" w:rsidP="00FC5C90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61D46" w:rsidRPr="00E04F63" w:rsidRDefault="00261D46" w:rsidP="00FC5C90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261D46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261D46" w:rsidRPr="00E04F63" w:rsidRDefault="00261D46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261D46" w:rsidRPr="00E04F63" w:rsidRDefault="00261D46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261D46" w:rsidRPr="00E04F63" w:rsidRDefault="00261D46" w:rsidP="002F77F7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261D46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261D46" w:rsidRPr="00E04F63" w:rsidRDefault="00261D46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261D46" w:rsidRPr="00E04F63" w:rsidRDefault="00261D46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61D46" w:rsidRPr="00E04F63" w:rsidRDefault="00261D46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261D46" w:rsidRPr="00E04F63" w:rsidRDefault="00261D46" w:rsidP="00FC5C90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261D46" w:rsidRPr="00E04F63" w:rsidRDefault="00261D46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261D46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261D46" w:rsidRPr="00E04F63" w:rsidRDefault="00261D46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261D46" w:rsidRPr="00E04F63" w:rsidRDefault="00261D46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261D46" w:rsidRPr="00E04F63" w:rsidRDefault="00261D46" w:rsidP="00FC5C90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61D46" w:rsidRPr="00E04F63" w:rsidRDefault="00261D46" w:rsidP="00FC5C90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61D46" w:rsidRPr="00E04F63" w:rsidRDefault="00261D46" w:rsidP="00FC5C90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261D46" w:rsidRPr="00E04F63" w:rsidRDefault="00261D46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61D46" w:rsidRPr="00563FFA" w:rsidRDefault="00261D46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261D46" w:rsidRPr="00563FFA" w:rsidRDefault="00261D46" w:rsidP="00FC5C90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261D46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61D46" w:rsidRPr="00563FFA" w:rsidRDefault="00261D46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61D46" w:rsidRPr="00563FFA" w:rsidRDefault="00261D46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261D46" w:rsidRPr="00563FFA" w:rsidRDefault="00261D46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261D46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61D46" w:rsidRPr="00563FFA" w:rsidRDefault="00261D46" w:rsidP="00FC5C90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61D46" w:rsidRPr="00563FFA" w:rsidRDefault="00261D46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61D46" w:rsidRPr="00563FFA" w:rsidRDefault="00261D46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_Форма" w:history="1">
              <w:r w:rsidRPr="00260A09">
                <w:rPr>
                  <w:rStyle w:val="Hyperlink"/>
                </w:rPr>
                <w:t>Форма2</w:t>
              </w:r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261D46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261D46" w:rsidRPr="00563FFA" w:rsidRDefault="00261D46" w:rsidP="00FC5C90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61D46" w:rsidRPr="00563FFA" w:rsidRDefault="00261D46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261D46" w:rsidRPr="00563FFA" w:rsidRDefault="00261D46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261D46" w:rsidRPr="00563FFA" w:rsidRDefault="00261D46" w:rsidP="00703F4C"/>
    <w:p w:rsidR="00261D46" w:rsidRPr="00563FFA" w:rsidRDefault="00261D46" w:rsidP="002F77F7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261D46" w:rsidRPr="00563FFA" w:rsidRDefault="00261D46" w:rsidP="00FC5C90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261D46" w:rsidRPr="00563FFA" w:rsidRDefault="00261D46" w:rsidP="00FC5C90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261D46" w:rsidRPr="00563FFA" w:rsidRDefault="00261D46" w:rsidP="00FC5C90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261D46" w:rsidRPr="00563FFA" w:rsidRDefault="00261D46" w:rsidP="00FC5C90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261D46" w:rsidRPr="00563FFA" w:rsidRDefault="00261D46" w:rsidP="00FC5C90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261D46" w:rsidRPr="00563FFA" w:rsidRDefault="00261D46" w:rsidP="00FC5C90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261D46" w:rsidRPr="00563FFA" w:rsidRDefault="00261D46" w:rsidP="00FC5C90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261D46" w:rsidRPr="00563FFA" w:rsidRDefault="00261D46" w:rsidP="00FC5C90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261D46" w:rsidRPr="00563FFA" w:rsidRDefault="00261D46" w:rsidP="00FC5C90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261D46" w:rsidRPr="00563FFA" w:rsidRDefault="00261D46" w:rsidP="00FC5C90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261D46" w:rsidRPr="00563FFA" w:rsidRDefault="00261D46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261D46" w:rsidRPr="00563FFA" w:rsidRDefault="00261D46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261D46" w:rsidRPr="00563FFA" w:rsidRDefault="00261D46" w:rsidP="00FC5C90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261D46" w:rsidRPr="00563FFA" w:rsidRDefault="00261D46" w:rsidP="00FC5C90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hyperlink w:anchor="_Образцы_форм_основных" w:history="1">
        <w:fldSimple w:instr=" REF _Ref401131967 \r \h  \* MERGEFORMAT ">
          <w:r>
            <w:rPr>
              <w:rStyle w:val="Hyperlink"/>
            </w:rPr>
            <w:t>4.1</w:t>
          </w:r>
        </w:fldSimple>
      </w:hyperlink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261D46" w:rsidRDefault="00261D46" w:rsidP="00FC5C90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hyperlink w:anchor="_Образцы_форм_основных" w:history="1">
        <w:fldSimple w:instr=" REF _Ref401131967 \r \h  \* MERGEFORMAT ">
          <w:r>
            <w:rPr>
              <w:rStyle w:val="Hyperlink"/>
            </w:rPr>
            <w:t>4.1</w:t>
          </w:r>
        </w:fldSimple>
      </w:hyperlink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261D46" w:rsidRPr="00563FFA" w:rsidRDefault="00261D46" w:rsidP="00FC5C90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261D46" w:rsidRPr="00563FFA" w:rsidRDefault="00261D46" w:rsidP="005D6E3F">
      <w:pPr>
        <w:pStyle w:val="Times12"/>
        <w:ind w:firstLine="0"/>
      </w:pPr>
    </w:p>
    <w:p w:rsidR="00261D46" w:rsidRPr="00563FFA" w:rsidRDefault="00261D46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261D46" w:rsidRPr="00563FFA" w:rsidRDefault="00261D46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261D46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61D46" w:rsidRPr="00563FFA" w:rsidRDefault="00261D46" w:rsidP="004B69B9">
      <w:pPr>
        <w:ind w:firstLine="709"/>
        <w:jc w:val="both"/>
        <w:rPr>
          <w:b/>
          <w:bCs/>
          <w:i/>
          <w:iCs/>
        </w:rPr>
      </w:pPr>
    </w:p>
    <w:p w:rsidR="00261D46" w:rsidRPr="00563FFA" w:rsidRDefault="00261D46" w:rsidP="00FC5C90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261D46" w:rsidRPr="00563FFA" w:rsidRDefault="00261D46" w:rsidP="004B69B9">
      <w:pPr>
        <w:ind w:right="153" w:firstLine="636"/>
        <w:jc w:val="both"/>
        <w:rPr>
          <w:b/>
          <w:bCs/>
          <w:i/>
          <w:iCs/>
        </w:rPr>
      </w:pPr>
    </w:p>
    <w:p w:rsidR="00261D46" w:rsidRPr="00563FFA" w:rsidRDefault="00261D46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61D46" w:rsidRPr="00563FFA" w:rsidRDefault="00261D46" w:rsidP="004B69B9">
      <w:pPr>
        <w:ind w:right="153" w:firstLine="636"/>
        <w:jc w:val="both"/>
        <w:rPr>
          <w:b/>
          <w:bCs/>
          <w:i/>
          <w:iCs/>
        </w:rPr>
      </w:pPr>
    </w:p>
    <w:p w:rsidR="00261D46" w:rsidRPr="00563FFA" w:rsidRDefault="00261D46" w:rsidP="00FC5C90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261D46" w:rsidRPr="00563FFA" w:rsidRDefault="00261D46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261D46" w:rsidRPr="00563FFA" w:rsidRDefault="00261D46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261D46" w:rsidRPr="00563FFA" w:rsidRDefault="00261D46" w:rsidP="00FC5C90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Образцы_форм_основных"/>
      <w:bookmarkStart w:id="69" w:name="_Ref401131967"/>
      <w:bookmarkStart w:id="70" w:name="_Toc418081236"/>
      <w:bookmarkStart w:id="71" w:name="_Toc418586792"/>
      <w:bookmarkEnd w:id="68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9"/>
      <w:bookmarkEnd w:id="70"/>
      <w:bookmarkEnd w:id="71"/>
    </w:p>
    <w:p w:rsidR="00261D46" w:rsidRDefault="00261D46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261D46" w:rsidRPr="00FC009D" w:rsidRDefault="00261D46" w:rsidP="004B69B9">
      <w:pPr>
        <w:pStyle w:val="Times12"/>
        <w:jc w:val="right"/>
        <w:rPr>
          <w:sz w:val="28"/>
          <w:szCs w:val="28"/>
        </w:rPr>
      </w:pPr>
    </w:p>
    <w:p w:rsidR="00261D46" w:rsidRPr="00FC009D" w:rsidRDefault="00261D46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261D46" w:rsidRPr="00FC009D" w:rsidRDefault="00261D46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261D46" w:rsidRDefault="00261D46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2" w:name="_Toc255987071"/>
      <w:bookmarkStart w:id="73" w:name="_Toc272505461"/>
      <w:bookmarkStart w:id="74" w:name="_Toc390267513"/>
      <w:bookmarkStart w:id="75" w:name="_Toc412201945"/>
    </w:p>
    <w:p w:rsidR="00261D46" w:rsidRPr="00FC009D" w:rsidRDefault="00261D46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6" w:name="_ЗАЯВКА_НА_УЧАСТИЕ"/>
      <w:bookmarkStart w:id="77" w:name="_Ref418068028"/>
      <w:bookmarkStart w:id="78" w:name="_Toc418081237"/>
      <w:bookmarkStart w:id="79" w:name="_Toc418586793"/>
      <w:bookmarkEnd w:id="7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2"/>
      <w:bookmarkEnd w:id="73"/>
      <w:bookmarkEnd w:id="74"/>
      <w:bookmarkEnd w:id="75"/>
      <w:bookmarkEnd w:id="77"/>
      <w:bookmarkEnd w:id="78"/>
      <w:bookmarkEnd w:id="79"/>
    </w:p>
    <w:p w:rsidR="00261D46" w:rsidRPr="00FC009D" w:rsidRDefault="00261D46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261D46" w:rsidRPr="00FC009D" w:rsidRDefault="00261D46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261D46" w:rsidRDefault="00261D46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261D46" w:rsidRPr="00FC009D" w:rsidRDefault="00261D46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261D46" w:rsidRPr="00FC009D" w:rsidRDefault="00261D46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261D46" w:rsidRPr="00FC009D" w:rsidRDefault="00261D46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261D46" w:rsidRPr="00FC009D" w:rsidRDefault="00261D46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261D46" w:rsidRPr="00FC009D" w:rsidRDefault="00261D46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261D46" w:rsidRPr="00FC009D" w:rsidRDefault="00261D46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D26DA">
        <w:rPr>
          <w:sz w:val="28"/>
          <w:szCs w:val="28"/>
        </w:rPr>
        <w:t>Техническим предложением</w:t>
      </w:r>
      <w:r w:rsidRPr="00CD26DA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61D46" w:rsidRPr="00FC009D">
        <w:trPr>
          <w:cantSplit/>
          <w:tblHeader/>
        </w:trPr>
        <w:tc>
          <w:tcPr>
            <w:tcW w:w="709" w:type="dxa"/>
            <w:vAlign w:val="center"/>
          </w:tcPr>
          <w:p w:rsidR="00261D46" w:rsidRPr="00FC009D" w:rsidRDefault="00261D46" w:rsidP="00E24789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261D46" w:rsidRPr="00FC009D" w:rsidRDefault="00261D46" w:rsidP="00E2478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61D46" w:rsidRPr="00FC009D" w:rsidRDefault="00261D46" w:rsidP="00E2478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61D46" w:rsidRPr="00FC009D">
        <w:trPr>
          <w:cantSplit/>
        </w:trPr>
        <w:tc>
          <w:tcPr>
            <w:tcW w:w="709" w:type="dxa"/>
            <w:vAlign w:val="center"/>
          </w:tcPr>
          <w:p w:rsidR="00261D46" w:rsidRPr="00FC009D" w:rsidRDefault="00261D46" w:rsidP="00FC5C9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D46" w:rsidRPr="00FC009D" w:rsidRDefault="00261D46" w:rsidP="00E24789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1D46" w:rsidRPr="00FC009D" w:rsidRDefault="00261D46" w:rsidP="00E24789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261D46" w:rsidRPr="00FC009D">
        <w:trPr>
          <w:cantSplit/>
        </w:trPr>
        <w:tc>
          <w:tcPr>
            <w:tcW w:w="709" w:type="dxa"/>
            <w:vAlign w:val="center"/>
          </w:tcPr>
          <w:p w:rsidR="00261D46" w:rsidRPr="00FC009D" w:rsidRDefault="00261D46" w:rsidP="00FC5C9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D46" w:rsidRPr="00FC009D" w:rsidRDefault="00261D46" w:rsidP="00E24789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1D46" w:rsidRPr="00FC009D" w:rsidRDefault="00261D46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261D46" w:rsidRPr="00FC009D">
        <w:trPr>
          <w:cantSplit/>
        </w:trPr>
        <w:tc>
          <w:tcPr>
            <w:tcW w:w="709" w:type="dxa"/>
            <w:vAlign w:val="center"/>
          </w:tcPr>
          <w:p w:rsidR="00261D46" w:rsidRPr="00FC009D" w:rsidRDefault="00261D46" w:rsidP="00FC5C9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D46" w:rsidRPr="00CD26DA" w:rsidRDefault="00261D46" w:rsidP="00E24789">
            <w:pPr>
              <w:ind w:left="57" w:right="57"/>
              <w:rPr>
                <w:lang w:val="en-US"/>
              </w:rPr>
            </w:pPr>
            <w:r w:rsidRPr="00FC009D">
              <w:t xml:space="preserve">Срок </w:t>
            </w:r>
            <w:r w:rsidRPr="00CD26DA">
              <w:t>поставки товара</w:t>
            </w:r>
          </w:p>
        </w:tc>
        <w:tc>
          <w:tcPr>
            <w:tcW w:w="4962" w:type="dxa"/>
            <w:vAlign w:val="center"/>
          </w:tcPr>
          <w:p w:rsidR="00261D46" w:rsidRPr="00FC009D" w:rsidRDefault="00261D46" w:rsidP="00E24789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>ало и окончание поставки товара</w:t>
            </w:r>
            <w:r w:rsidRPr="007021FC">
              <w:rPr>
                <w:b/>
                <w:bCs/>
                <w:i/>
                <w:iCs/>
              </w:rPr>
              <w:t xml:space="preserve">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261D46" w:rsidRPr="00FC009D">
        <w:trPr>
          <w:cantSplit/>
        </w:trPr>
        <w:tc>
          <w:tcPr>
            <w:tcW w:w="709" w:type="dxa"/>
            <w:vAlign w:val="center"/>
          </w:tcPr>
          <w:p w:rsidR="00261D46" w:rsidRPr="00FC009D" w:rsidRDefault="00261D46" w:rsidP="00FC5C9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1D46" w:rsidRPr="00FC009D" w:rsidRDefault="00261D46" w:rsidP="00E24789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61D46" w:rsidRPr="00FC009D" w:rsidRDefault="00261D46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261D46" w:rsidRPr="00FC009D" w:rsidRDefault="00261D46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1D46" w:rsidRDefault="00261D46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7021FC">
        <w:rPr>
          <w:rFonts w:ascii="Times New Roman" w:hAnsi="Times New Roman" w:cs="Times New Roman"/>
          <w:sz w:val="28"/>
          <w:szCs w:val="28"/>
        </w:rPr>
        <w:t xml:space="preserve">60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261D46" w:rsidRPr="00100970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1D46" w:rsidRPr="00FC009D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1D46" w:rsidRDefault="00261D46" w:rsidP="00FC5C90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61D46" w:rsidRPr="00FC009D" w:rsidRDefault="00261D46" w:rsidP="00FC5C90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61D46" w:rsidRPr="00FC009D" w:rsidRDefault="00261D46" w:rsidP="00FC5C90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261D46" w:rsidRPr="00FC009D" w:rsidRDefault="00261D46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261D46" w:rsidRPr="00FC009D" w:rsidRDefault="00261D46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261D46" w:rsidRPr="00FC009D" w:rsidRDefault="00261D46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261D46" w:rsidRDefault="00261D46" w:rsidP="00FC5C90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261D46" w:rsidRDefault="00261D46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261D46" w:rsidRPr="00FC009D" w:rsidRDefault="00261D46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261D46" w:rsidRDefault="00261D46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261D46" w:rsidRPr="00FC009D" w:rsidRDefault="00261D46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61D46" w:rsidRPr="00C35EF7" w:rsidRDefault="00261D46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261D46" w:rsidRPr="00FC009D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261D46" w:rsidRPr="00FC009D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1D46" w:rsidRPr="00FC009D" w:rsidRDefault="00261D46" w:rsidP="00FC5C90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1D46" w:rsidRDefault="00261D46" w:rsidP="00FC5C90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1D46" w:rsidRDefault="00261D46" w:rsidP="00FC5C90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261D46" w:rsidRPr="00914AB9" w:rsidRDefault="00261D46" w:rsidP="00FC5C90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261D46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261D46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261D46" w:rsidRPr="00881537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261D46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261D46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261D46" w:rsidRPr="001205C1" w:rsidRDefault="00261D46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261D46" w:rsidRPr="00FC009D" w:rsidRDefault="00261D46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1D46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61D46" w:rsidRPr="002C5C15" w:rsidRDefault="00261D46" w:rsidP="00FC5C90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1D46" w:rsidRPr="002C5C15" w:rsidRDefault="00261D46" w:rsidP="00FC5C90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1D46" w:rsidRPr="00FC009D" w:rsidRDefault="00261D46" w:rsidP="00FC5C90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1D46" w:rsidRPr="00FC009D" w:rsidRDefault="00261D46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1D46" w:rsidRPr="00FC009D" w:rsidRDefault="00261D46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261D46" w:rsidRPr="00FC009D" w:rsidRDefault="00261D46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261D46" w:rsidRPr="00FC009D">
        <w:trPr>
          <w:tblHeader/>
        </w:trPr>
        <w:tc>
          <w:tcPr>
            <w:tcW w:w="1091" w:type="dxa"/>
            <w:vAlign w:val="center"/>
          </w:tcPr>
          <w:p w:rsidR="00261D46" w:rsidRPr="00FC009D" w:rsidRDefault="00261D46" w:rsidP="00E24789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261D46" w:rsidRPr="00FC009D" w:rsidRDefault="00261D46" w:rsidP="00E24789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261D46" w:rsidRPr="00FC009D" w:rsidRDefault="00261D46" w:rsidP="00E24789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1D46" w:rsidRPr="00FC009D" w:rsidRDefault="00261D46" w:rsidP="00E24789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FC009D" w:rsidRDefault="00261D46" w:rsidP="00FC5C9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261D46" w:rsidRPr="00FC009D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FC5C9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FC5C9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E2478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61D46" w:rsidRPr="00FC009D" w:rsidRDefault="00261D46" w:rsidP="00E24789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261D46" w:rsidRPr="00FC009D">
        <w:tc>
          <w:tcPr>
            <w:tcW w:w="1091" w:type="dxa"/>
            <w:vAlign w:val="center"/>
          </w:tcPr>
          <w:p w:rsidR="00261D46" w:rsidRPr="0083031A" w:rsidRDefault="00261D46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261D46" w:rsidRPr="0083031A" w:rsidRDefault="00261D46" w:rsidP="00E24789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261D46" w:rsidRPr="00FC009D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1D46" w:rsidRPr="00FC009D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1D46" w:rsidRPr="00FC009D" w:rsidRDefault="00261D46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261D46" w:rsidRPr="00FC009D" w:rsidRDefault="00261D46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261D46" w:rsidRPr="00FC009D" w:rsidRDefault="00261D46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261D46" w:rsidRPr="00FC009D" w:rsidRDefault="00261D46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261D46" w:rsidRPr="00FC009D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261D46" w:rsidRPr="00FC009D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261D46" w:rsidRPr="00FC009D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261D46" w:rsidRPr="00FC009D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1D46" w:rsidRPr="00FC009D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7021FC">
        <w:t>поставки товара</w:t>
      </w:r>
      <w:r w:rsidRPr="007021FC">
        <w:rPr>
          <w:b/>
          <w:bCs/>
          <w:i/>
          <w:iCs/>
        </w:rPr>
        <w:t xml:space="preserve"> </w:t>
      </w:r>
      <w:r w:rsidRPr="00FC009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1D46" w:rsidRPr="009449E0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2301B0">
          <w:t xml:space="preserve">СВЕДЕНИЯ О </w:t>
        </w:r>
        <w:r w:rsidRPr="002301B0" w:rsidDel="00EC0238">
          <w:t>ПРИНАДЛЕЖНОСТ</w:t>
        </w:r>
        <w:r w:rsidRPr="002301B0">
          <w:t>И</w:t>
        </w:r>
        <w:r w:rsidRPr="002301B0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261D46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261D46" w:rsidRPr="00100970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5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5"/>
    </w:p>
    <w:p w:rsidR="00261D46" w:rsidRPr="00100970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6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6"/>
    </w:p>
    <w:p w:rsidR="00261D46" w:rsidRPr="00100970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261D46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7"/>
    </w:p>
    <w:p w:rsidR="00261D46" w:rsidRPr="00A356CF" w:rsidRDefault="00261D46" w:rsidP="00FC5C9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261D46" w:rsidRDefault="00261D46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80"/>
      <w:bookmarkEnd w:id="81"/>
      <w:bookmarkEnd w:id="82"/>
      <w:bookmarkEnd w:id="83"/>
      <w:bookmarkEnd w:id="84"/>
    </w:p>
    <w:p w:rsidR="00261D46" w:rsidRPr="00FC009D" w:rsidRDefault="00261D46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61D46" w:rsidRPr="0022001A" w:rsidRDefault="00261D46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261D46" w:rsidRPr="0022001A" w:rsidRDefault="00261D46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261D46" w:rsidRPr="00FC009D" w:rsidRDefault="00261D46" w:rsidP="004B69B9">
      <w:pPr>
        <w:jc w:val="right"/>
        <w:rPr>
          <w:b/>
          <w:bCs/>
          <w:sz w:val="22"/>
          <w:szCs w:val="22"/>
        </w:rPr>
      </w:pPr>
    </w:p>
    <w:p w:rsidR="00261D46" w:rsidRPr="00B03ADB" w:rsidRDefault="00261D46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61D46" w:rsidRDefault="00261D46" w:rsidP="004B69B9">
      <w:pPr>
        <w:jc w:val="right"/>
        <w:rPr>
          <w:b/>
          <w:bCs/>
          <w:i/>
          <w:iCs/>
        </w:rPr>
      </w:pPr>
    </w:p>
    <w:p w:rsidR="00261D46" w:rsidRDefault="00261D46" w:rsidP="004B69B9">
      <w:pPr>
        <w:jc w:val="right"/>
        <w:rPr>
          <w:b/>
          <w:bCs/>
          <w:i/>
          <w:iCs/>
        </w:rPr>
      </w:pPr>
    </w:p>
    <w:p w:rsidR="00261D46" w:rsidRPr="00FC009D" w:rsidRDefault="00261D46" w:rsidP="004B69B9">
      <w:pPr>
        <w:jc w:val="right"/>
        <w:rPr>
          <w:b/>
          <w:bCs/>
          <w:i/>
          <w:iCs/>
        </w:rPr>
      </w:pPr>
    </w:p>
    <w:p w:rsidR="00261D46" w:rsidRPr="00936804" w:rsidDel="00EC0238" w:rsidRDefault="00261D46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Ref418067883"/>
      <w:bookmarkStart w:id="92" w:name="_Toc418081238"/>
      <w:bookmarkStart w:id="93" w:name="_Ref418148596"/>
      <w:bookmarkStart w:id="94" w:name="_Toc418586794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  <w:bookmarkEnd w:id="93"/>
      <w:bookmarkEnd w:id="94"/>
    </w:p>
    <w:p w:rsidR="00261D46" w:rsidRPr="00FC009D" w:rsidRDefault="00261D46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61D46" w:rsidRDefault="00261D46" w:rsidP="004B69B9">
      <w:pPr>
        <w:jc w:val="both"/>
        <w:rPr>
          <w:lang w:eastAsia="en-US"/>
        </w:rPr>
      </w:pPr>
    </w:p>
    <w:p w:rsidR="00261D46" w:rsidDel="00EC0238" w:rsidRDefault="00261D46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261D46" w:rsidRPr="002B303E" w:rsidDel="00EC0238" w:rsidRDefault="00261D46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261D46" w:rsidRPr="002B303E" w:rsidDel="00EC0238">
        <w:trPr>
          <w:tblHeader/>
        </w:trPr>
        <w:tc>
          <w:tcPr>
            <w:tcW w:w="540" w:type="dxa"/>
            <w:vAlign w:val="center"/>
          </w:tcPr>
          <w:p w:rsidR="00261D46" w:rsidRPr="005F6473" w:rsidDel="00EC0238" w:rsidRDefault="00261D46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261D46" w:rsidRPr="005F6473" w:rsidDel="00EC0238" w:rsidRDefault="00261D46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61D46" w:rsidRPr="005F6473" w:rsidDel="00EC0238" w:rsidRDefault="00261D46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61D46" w:rsidRPr="005F6473" w:rsidDel="00EC0238" w:rsidRDefault="00261D46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61D46" w:rsidRPr="005F6473" w:rsidDel="00EC0238" w:rsidRDefault="00261D46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261D46" w:rsidRPr="002B303E" w:rsidDel="00EC0238">
        <w:trPr>
          <w:tblHeader/>
        </w:trPr>
        <w:tc>
          <w:tcPr>
            <w:tcW w:w="540" w:type="dxa"/>
            <w:vAlign w:val="center"/>
          </w:tcPr>
          <w:p w:rsidR="00261D46" w:rsidRPr="002B303E" w:rsidDel="00EC0238" w:rsidRDefault="00261D46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261D46" w:rsidRPr="002B303E" w:rsidDel="00EC0238">
        <w:tc>
          <w:tcPr>
            <w:tcW w:w="540" w:type="dxa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61D46" w:rsidRPr="002B303E" w:rsidDel="00EC0238" w:rsidRDefault="00261D46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61D46" w:rsidRPr="002B303E" w:rsidDel="00EC0238">
        <w:tc>
          <w:tcPr>
            <w:tcW w:w="540" w:type="dxa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61D46" w:rsidRPr="002B303E" w:rsidDel="00EC0238" w:rsidRDefault="00261D46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61D46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61D46" w:rsidRPr="002B303E" w:rsidDel="00EC0238" w:rsidRDefault="00261D46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61D46" w:rsidRPr="002B303E" w:rsidDel="00EC0238" w:rsidRDefault="00261D46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61D46" w:rsidRPr="002B303E" w:rsidDel="00EC0238" w:rsidRDefault="00261D46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261D46" w:rsidRPr="002B303E" w:rsidDel="00EC0238" w:rsidRDefault="00261D46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261D46" w:rsidRPr="002B303E" w:rsidDel="00EC0238">
        <w:trPr>
          <w:trHeight w:val="1903"/>
        </w:trPr>
        <w:tc>
          <w:tcPr>
            <w:tcW w:w="540" w:type="dxa"/>
            <w:vMerge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261D46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261D46" w:rsidRPr="002B303E" w:rsidDel="00EC0238" w:rsidRDefault="00261D46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61D46" w:rsidRPr="005F6473" w:rsidDel="00EC0238" w:rsidRDefault="00261D46" w:rsidP="00E24789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61D46" w:rsidRPr="00241B8D" w:rsidDel="00EC0238" w:rsidRDefault="00261D46" w:rsidP="00E24789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61D46" w:rsidRPr="00241B8D" w:rsidDel="00EC0238" w:rsidRDefault="00261D46" w:rsidP="00E24789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261D46" w:rsidRPr="002B303E" w:rsidDel="00EC0238">
        <w:trPr>
          <w:trHeight w:val="1267"/>
        </w:trPr>
        <w:tc>
          <w:tcPr>
            <w:tcW w:w="540" w:type="dxa"/>
            <w:vMerge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61D46" w:rsidRPr="005F6473" w:rsidDel="00EC0238" w:rsidRDefault="00261D46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261D46" w:rsidRPr="005F6473" w:rsidDel="00EC0238" w:rsidRDefault="00261D46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261D46" w:rsidRPr="002B303E" w:rsidDel="00EC0238" w:rsidRDefault="00261D46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261D46" w:rsidRPr="00012898" w:rsidDel="00EC0238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61D46" w:rsidRPr="008B0FDE" w:rsidDel="00EC0238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261D46" w:rsidRPr="008B0FDE" w:rsidDel="00EC0238" w:rsidRDefault="00261D46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261D46" w:rsidDel="00EC0238" w:rsidRDefault="00261D46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261D46" w:rsidRPr="00FC009D" w:rsidDel="00EC0238" w:rsidRDefault="00261D46" w:rsidP="004B69B9">
      <w:pPr>
        <w:jc w:val="center"/>
        <w:rPr>
          <w:b/>
          <w:bCs/>
        </w:rPr>
      </w:pPr>
    </w:p>
    <w:p w:rsidR="00261D46" w:rsidRPr="00FC009D" w:rsidDel="00EC0238" w:rsidRDefault="00261D46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261D46" w:rsidRDefault="00261D46" w:rsidP="00FC5C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261D46" w:rsidRPr="00FC009D" w:rsidDel="00EC0238" w:rsidRDefault="00261D46" w:rsidP="00FC5C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261D46" w:rsidRPr="00FC009D" w:rsidDel="00EC0238" w:rsidRDefault="00261D46" w:rsidP="00FC5C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261D46" w:rsidRPr="0076483D" w:rsidDel="00EC0238" w:rsidRDefault="00261D46" w:rsidP="00FC5C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261D46" w:rsidRPr="00770FB1" w:rsidDel="00EC0238" w:rsidRDefault="00261D46" w:rsidP="00FC5C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261D46" w:rsidRDefault="00261D46" w:rsidP="004B69B9">
      <w:pPr>
        <w:pStyle w:val="Times12"/>
        <w:ind w:right="-29"/>
        <w:rPr>
          <w:b/>
          <w:bCs/>
          <w:i/>
          <w:iCs/>
        </w:rPr>
        <w:sectPr w:rsidR="00261D46" w:rsidSect="006D1C1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261D46" w:rsidRPr="00815223" w:rsidRDefault="00261D46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5" w:name="_Справка_об_участии_в_судебных_разби"/>
      <w:bookmarkStart w:id="96" w:name="_Справка_об_участии"/>
      <w:bookmarkEnd w:id="62"/>
      <w:bookmarkEnd w:id="63"/>
      <w:bookmarkEnd w:id="95"/>
      <w:bookmarkEnd w:id="96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261D46" w:rsidRPr="00FC009D" w:rsidRDefault="00261D46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61D46" w:rsidRPr="00FC009D" w:rsidRDefault="00261D46" w:rsidP="004B69B9">
      <w:pPr>
        <w:pStyle w:val="Times12"/>
        <w:ind w:left="10065" w:firstLine="0"/>
        <w:jc w:val="left"/>
      </w:pPr>
    </w:p>
    <w:p w:rsidR="00261D46" w:rsidRPr="00FC009D" w:rsidRDefault="00261D46" w:rsidP="004B69B9">
      <w:pPr>
        <w:jc w:val="right"/>
        <w:rPr>
          <w:b/>
          <w:bCs/>
          <w:sz w:val="22"/>
          <w:szCs w:val="22"/>
        </w:rPr>
      </w:pPr>
    </w:p>
    <w:p w:rsidR="00261D46" w:rsidRPr="00FC009D" w:rsidRDefault="00261D46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8586795"/>
      <w:bookmarkEnd w:id="97"/>
      <w:bookmarkEnd w:id="98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9"/>
      <w:bookmarkEnd w:id="100"/>
      <w:bookmarkEnd w:id="101"/>
    </w:p>
    <w:p w:rsidR="00261D46" w:rsidRPr="00FC009D" w:rsidRDefault="00261D46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61D46" w:rsidRPr="00FC009D" w:rsidRDefault="00261D46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61D46" w:rsidRPr="00FC009D" w:rsidRDefault="00261D46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61D46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1D46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61D46" w:rsidRPr="00FC009D" w:rsidRDefault="00261D46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261D46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261D46" w:rsidRPr="00FC009D" w:rsidRDefault="00261D46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61D46" w:rsidRPr="00FC009D" w:rsidRDefault="00261D46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261D4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61D46" w:rsidRPr="00FC009D" w:rsidRDefault="00261D46" w:rsidP="00E24789">
            <w:pPr>
              <w:rPr>
                <w:sz w:val="20"/>
                <w:szCs w:val="20"/>
              </w:rPr>
            </w:pPr>
          </w:p>
        </w:tc>
      </w:tr>
    </w:tbl>
    <w:p w:rsidR="00261D46" w:rsidRPr="00FC009D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1D46" w:rsidRPr="00FC009D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1D46" w:rsidRPr="00FC009D" w:rsidRDefault="00261D46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261D46" w:rsidRPr="00FC009D" w:rsidRDefault="00261D46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261D46" w:rsidRPr="00FC009D" w:rsidRDefault="00261D46" w:rsidP="004B69B9">
      <w:pPr>
        <w:jc w:val="center"/>
        <w:rPr>
          <w:b/>
          <w:bCs/>
        </w:rPr>
      </w:pPr>
    </w:p>
    <w:p w:rsidR="00261D46" w:rsidRPr="00FC009D" w:rsidRDefault="00261D46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1D46" w:rsidRPr="00FC009D" w:rsidRDefault="00261D46" w:rsidP="00FC5C9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1D46" w:rsidRPr="00FC009D" w:rsidRDefault="00261D46" w:rsidP="004B69B9">
      <w:pPr>
        <w:pStyle w:val="Times12"/>
        <w:ind w:firstLine="0"/>
        <w:jc w:val="left"/>
      </w:pPr>
    </w:p>
    <w:p w:rsidR="00261D46" w:rsidRPr="00023AED" w:rsidRDefault="00261D46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261D46" w:rsidRPr="00023AED" w:rsidRDefault="00261D46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61D46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261D46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261D46" w:rsidRPr="00023AED" w:rsidRDefault="00261D46" w:rsidP="00E2478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61D46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</w:p>
        </w:tc>
      </w:tr>
    </w:tbl>
    <w:p w:rsidR="00261D46" w:rsidRPr="00023AED" w:rsidRDefault="00261D46" w:rsidP="004B69B9">
      <w:pPr>
        <w:overflowPunct w:val="0"/>
        <w:autoSpaceDE w:val="0"/>
        <w:autoSpaceDN w:val="0"/>
        <w:adjustRightInd w:val="0"/>
        <w:sectPr w:rsidR="00261D46" w:rsidRPr="00023AED" w:rsidSect="006976C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61D46" w:rsidRPr="00023AED" w:rsidRDefault="00261D46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61D46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1D46" w:rsidRPr="00023AED">
        <w:trPr>
          <w:trHeight w:val="1590"/>
        </w:trPr>
        <w:tc>
          <w:tcPr>
            <w:tcW w:w="851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61D46" w:rsidRPr="00023AED" w:rsidRDefault="00261D46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61D46" w:rsidRPr="00023AED" w:rsidRDefault="00261D46" w:rsidP="00E24789">
            <w:pPr>
              <w:rPr>
                <w:i/>
                <w:iCs/>
                <w:sz w:val="20"/>
                <w:szCs w:val="20"/>
              </w:rPr>
            </w:pP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61D46" w:rsidRPr="00023AED" w:rsidRDefault="00261D46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61D46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1D46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261D46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1D46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1D4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61D46" w:rsidRPr="00023AED" w:rsidRDefault="00261D46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61D46" w:rsidRDefault="00261D46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261D46" w:rsidRDefault="00261D46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261D46" w:rsidRDefault="00261D46" w:rsidP="004B69B9">
      <w:pPr>
        <w:pStyle w:val="Times12"/>
        <w:jc w:val="right"/>
        <w:rPr>
          <w:sz w:val="28"/>
          <w:szCs w:val="28"/>
        </w:rPr>
        <w:sectPr w:rsidR="00261D46" w:rsidSect="006D1C1A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61D46" w:rsidRPr="00FC009D" w:rsidRDefault="00261D46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261D46" w:rsidRPr="00FC009D" w:rsidRDefault="00261D46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261D46" w:rsidRPr="00FC009D" w:rsidRDefault="00261D46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261D46" w:rsidRPr="00FC009D" w:rsidRDefault="00261D46" w:rsidP="004B69B9">
      <w:pPr>
        <w:pStyle w:val="Times12"/>
        <w:jc w:val="center"/>
        <w:rPr>
          <w:b/>
          <w:bCs/>
          <w:snapToGrid w:val="0"/>
        </w:rPr>
      </w:pPr>
    </w:p>
    <w:p w:rsidR="00261D46" w:rsidRPr="00B03ADB" w:rsidRDefault="00261D46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61D46" w:rsidRPr="00FC009D" w:rsidRDefault="00261D46" w:rsidP="004B69B9">
      <w:pPr>
        <w:widowControl w:val="0"/>
        <w:autoSpaceDE w:val="0"/>
        <w:autoSpaceDN w:val="0"/>
        <w:adjustRightInd w:val="0"/>
        <w:jc w:val="center"/>
      </w:pPr>
    </w:p>
    <w:p w:rsidR="00261D46" w:rsidRPr="00FC009D" w:rsidRDefault="00261D46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2" w:name="_ТЕХНИЧЕСКОЕ_ПРЕДЛОЖЕНИЕ__Форма"/>
      <w:bookmarkStart w:id="103" w:name="_Toc235439567"/>
      <w:bookmarkStart w:id="104" w:name="_Toc390267515"/>
      <w:bookmarkStart w:id="105" w:name="_Toc412201950"/>
      <w:bookmarkStart w:id="106" w:name="_Ref418089088"/>
      <w:bookmarkStart w:id="107" w:name="_Toc418586796"/>
      <w:bookmarkEnd w:id="10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3"/>
      <w:bookmarkEnd w:id="104"/>
      <w:bookmarkEnd w:id="105"/>
      <w:bookmarkEnd w:id="106"/>
      <w:bookmarkEnd w:id="107"/>
    </w:p>
    <w:p w:rsidR="00261D46" w:rsidRDefault="00261D46" w:rsidP="004B69B9">
      <w:pPr>
        <w:pStyle w:val="Times12"/>
        <w:ind w:firstLine="0"/>
        <w:rPr>
          <w:b/>
          <w:bCs/>
          <w:i/>
          <w:iCs/>
        </w:rPr>
      </w:pPr>
    </w:p>
    <w:p w:rsidR="00261D46" w:rsidRPr="00927CFA" w:rsidRDefault="00261D46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261D46" w:rsidRPr="00FC009D" w:rsidRDefault="00261D46" w:rsidP="004B69B9">
      <w:pPr>
        <w:pStyle w:val="Times12"/>
        <w:rPr>
          <w:i/>
          <w:iCs/>
          <w:sz w:val="22"/>
          <w:szCs w:val="22"/>
        </w:rPr>
      </w:pPr>
    </w:p>
    <w:p w:rsidR="00261D46" w:rsidRPr="00FC009D" w:rsidRDefault="00261D46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261D46" w:rsidRPr="00FC009D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1D46" w:rsidRPr="00102E0C" w:rsidRDefault="00261D46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261D46" w:rsidRPr="00102E0C" w:rsidRDefault="00261D46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261D46" w:rsidRPr="00102E0C" w:rsidRDefault="00261D46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261D46" w:rsidRPr="00FC009D" w:rsidRDefault="00261D46" w:rsidP="004B69B9">
      <w:pPr>
        <w:jc w:val="center"/>
        <w:rPr>
          <w:b/>
          <w:bCs/>
        </w:rPr>
      </w:pPr>
    </w:p>
    <w:p w:rsidR="00261D46" w:rsidRPr="00FC009D" w:rsidRDefault="00261D46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261D46" w:rsidRPr="00FC009D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261D46" w:rsidRPr="00FC009D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261D46" w:rsidRPr="00102E0C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261D46" w:rsidRPr="00FC009D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261D46" w:rsidRPr="00FC009D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261D46" w:rsidRDefault="00261D46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261D46" w:rsidRPr="00FC009D" w:rsidRDefault="00261D46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261D46" w:rsidRPr="00FC009D" w:rsidRDefault="00261D46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261D46" w:rsidRPr="00FC009D" w:rsidRDefault="00261D46" w:rsidP="00FC5C90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261D46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Ссылки на ПП</w:t>
            </w:r>
          </w:p>
        </w:tc>
      </w:tr>
      <w:tr w:rsidR="00261D46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46" w:rsidRPr="00FC009D" w:rsidRDefault="00261D46" w:rsidP="00E24789">
            <w:pPr>
              <w:jc w:val="center"/>
            </w:pP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/>
          <w:p w:rsidR="00261D46" w:rsidRPr="00FC009D" w:rsidRDefault="00261D46" w:rsidP="00E2478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261D46" w:rsidRPr="00FC009D" w:rsidRDefault="00261D46" w:rsidP="00E24789"/>
          <w:p w:rsidR="00261D46" w:rsidRPr="00FC009D" w:rsidRDefault="00261D46" w:rsidP="00E24789">
            <w:r w:rsidRPr="00FC009D">
              <w:t>порядковый номер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 xml:space="preserve">номер пункта Технических требований 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261D46" w:rsidRPr="00FC009D" w:rsidRDefault="00261D46" w:rsidP="00E24789"/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/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>"да" - будет выполнен полностью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/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>"нет" - не будет выполнен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/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>"частично" – выполняется с "такими-то" ограничениями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>необходимые пояснения</w:t>
            </w:r>
          </w:p>
        </w:tc>
      </w:tr>
      <w:tr w:rsidR="00261D4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61D46" w:rsidRPr="00FC009D" w:rsidRDefault="00261D46" w:rsidP="00E2478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261D46" w:rsidRPr="00FC009D" w:rsidRDefault="00261D46" w:rsidP="00E2478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261D46" w:rsidRPr="00FC009D" w:rsidRDefault="00261D46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261D46" w:rsidRPr="00FC009D" w:rsidRDefault="00261D46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261D46" w:rsidRPr="00FC009D" w:rsidRDefault="00261D46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261D46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61D46" w:rsidRPr="00FC009D" w:rsidRDefault="00261D46" w:rsidP="00E24789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61D46" w:rsidRPr="00FC009D" w:rsidRDefault="00261D46" w:rsidP="00E24789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261D46" w:rsidRPr="00FC009D">
        <w:trPr>
          <w:trHeight w:val="371"/>
        </w:trPr>
        <w:tc>
          <w:tcPr>
            <w:tcW w:w="600" w:type="dxa"/>
          </w:tcPr>
          <w:p w:rsidR="00261D46" w:rsidRPr="00FC009D" w:rsidRDefault="00261D46" w:rsidP="00E24789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261D46" w:rsidRPr="00FC009D" w:rsidRDefault="00261D46" w:rsidP="00E24789"/>
        </w:tc>
        <w:tc>
          <w:tcPr>
            <w:tcW w:w="1440" w:type="dxa"/>
          </w:tcPr>
          <w:p w:rsidR="00261D46" w:rsidRPr="00FC009D" w:rsidRDefault="00261D46" w:rsidP="00E24789"/>
        </w:tc>
        <w:tc>
          <w:tcPr>
            <w:tcW w:w="2880" w:type="dxa"/>
          </w:tcPr>
          <w:p w:rsidR="00261D46" w:rsidRPr="00FC009D" w:rsidRDefault="00261D46" w:rsidP="00E24789">
            <w:pPr>
              <w:ind w:firstLine="16"/>
              <w:jc w:val="center"/>
            </w:pPr>
          </w:p>
        </w:tc>
      </w:tr>
      <w:tr w:rsidR="00261D46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61D46" w:rsidRPr="00FC009D" w:rsidRDefault="00261D46" w:rsidP="00E24789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61D46" w:rsidRPr="00FC009D" w:rsidRDefault="00261D46" w:rsidP="00E24789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61D46" w:rsidRPr="00FC009D" w:rsidRDefault="00261D46" w:rsidP="00E24789"/>
        </w:tc>
        <w:tc>
          <w:tcPr>
            <w:tcW w:w="2880" w:type="dxa"/>
            <w:tcBorders>
              <w:bottom w:val="double" w:sz="4" w:space="0" w:color="auto"/>
            </w:tcBorders>
          </w:tcPr>
          <w:p w:rsidR="00261D46" w:rsidRPr="00FC009D" w:rsidRDefault="00261D46" w:rsidP="00E24789">
            <w:pPr>
              <w:ind w:firstLine="16"/>
              <w:jc w:val="center"/>
            </w:pPr>
          </w:p>
        </w:tc>
      </w:tr>
    </w:tbl>
    <w:p w:rsidR="00261D46" w:rsidRPr="00FC009D" w:rsidRDefault="00261D46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261D46" w:rsidRPr="00FC009D" w:rsidRDefault="00261D46" w:rsidP="00FC5C90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261D46" w:rsidRDefault="00261D46" w:rsidP="004B69B9">
      <w:pPr>
        <w:pStyle w:val="Times12"/>
        <w:ind w:firstLine="0"/>
        <w:jc w:val="center"/>
        <w:rPr>
          <w:b/>
          <w:bCs/>
          <w:i/>
          <w:iCs/>
        </w:rPr>
        <w:sectPr w:rsidR="00261D46" w:rsidSect="0015614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61D46" w:rsidRDefault="00261D46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261D46" w:rsidRPr="00563FFA" w:rsidRDefault="00261D46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8" w:name="_Toc418081239"/>
      <w:bookmarkStart w:id="109" w:name="_Toc418586797"/>
      <w:r w:rsidRPr="00563FFA">
        <w:rPr>
          <w:b/>
          <w:bCs/>
          <w:sz w:val="28"/>
          <w:szCs w:val="28"/>
        </w:rPr>
        <w:t>ЧАСТЬ 2</w:t>
      </w:r>
      <w:bookmarkEnd w:id="108"/>
      <w:bookmarkEnd w:id="109"/>
    </w:p>
    <w:p w:rsidR="00261D46" w:rsidRPr="00563FFA" w:rsidRDefault="00261D46" w:rsidP="004B69B9">
      <w:pPr>
        <w:pStyle w:val="Times12"/>
        <w:ind w:left="5387" w:firstLine="0"/>
        <w:jc w:val="left"/>
      </w:pPr>
    </w:p>
    <w:p w:rsidR="00261D46" w:rsidRPr="00563FFA" w:rsidRDefault="00261D46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 w:rsidRPr="00563FFA">
        <w:rPr>
          <w:sz w:val="28"/>
          <w:szCs w:val="28"/>
        </w:rPr>
        <w:t xml:space="preserve">Порядок проведения </w:t>
      </w:r>
      <w:bookmarkEnd w:id="110"/>
      <w:bookmarkEnd w:id="111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261D46" w:rsidRPr="00563FFA" w:rsidRDefault="00261D46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61D46" w:rsidRPr="00563FFA" w:rsidRDefault="00261D46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2" w:name="_Toc418081240"/>
      <w:bookmarkStart w:id="113" w:name="_Toc418586798"/>
      <w:r w:rsidRPr="00563FFA">
        <w:rPr>
          <w:b/>
          <w:bCs/>
          <w:sz w:val="28"/>
          <w:szCs w:val="28"/>
        </w:rPr>
        <w:t>ЧАСТЬ 3</w:t>
      </w:r>
      <w:bookmarkEnd w:id="112"/>
      <w:bookmarkEnd w:id="113"/>
    </w:p>
    <w:p w:rsidR="00261D46" w:rsidRPr="00563FFA" w:rsidRDefault="00261D46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261D46" w:rsidRPr="00563FFA" w:rsidRDefault="00261D46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261D46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D46" w:rsidRDefault="00261D46">
      <w:r>
        <w:separator/>
      </w:r>
    </w:p>
  </w:endnote>
  <w:endnote w:type="continuationSeparator" w:id="0">
    <w:p w:rsidR="00261D46" w:rsidRDefault="00261D46">
      <w:r>
        <w:continuationSeparator/>
      </w:r>
    </w:p>
  </w:endnote>
  <w:endnote w:type="continuationNotice" w:id="1">
    <w:p w:rsidR="00261D46" w:rsidRDefault="00261D4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46" w:rsidRPr="00FE6219" w:rsidRDefault="00261D46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46" w:rsidRPr="00FE6219" w:rsidRDefault="00261D46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D46" w:rsidRDefault="00261D46">
      <w:r>
        <w:separator/>
      </w:r>
    </w:p>
  </w:footnote>
  <w:footnote w:type="continuationSeparator" w:id="0">
    <w:p w:rsidR="00261D46" w:rsidRDefault="00261D46">
      <w:r>
        <w:continuationSeparator/>
      </w:r>
    </w:p>
  </w:footnote>
  <w:footnote w:type="continuationNotice" w:id="1">
    <w:p w:rsidR="00261D46" w:rsidRDefault="00261D4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46" w:rsidRPr="00157639" w:rsidRDefault="00261D4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261D46" w:rsidRPr="00157639" w:rsidRDefault="00261D4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261D46" w:rsidRPr="00157639" w:rsidRDefault="00261D4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261D46" w:rsidRPr="00157639" w:rsidRDefault="00261D46" w:rsidP="007D34D5">
    <w:pPr>
      <w:jc w:val="center"/>
      <w:rPr>
        <w:b/>
        <w:bCs/>
        <w:caps/>
      </w:rPr>
    </w:pPr>
  </w:p>
  <w:p w:rsidR="00261D46" w:rsidRPr="007D34D5" w:rsidRDefault="00261D46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46" w:rsidRPr="00F429FC" w:rsidRDefault="00261D4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46" w:rsidRPr="00F429FC" w:rsidRDefault="00261D4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AAEB6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8D905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08BEC67A"/>
    <w:lvl w:ilvl="0" w:tplc="2E5CC94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4"/>
  </w:num>
  <w:num w:numId="18">
    <w:abstractNumId w:val="22"/>
  </w:num>
  <w:num w:numId="19">
    <w:abstractNumId w:val="19"/>
  </w:num>
  <w:num w:numId="20">
    <w:abstractNumId w:val="18"/>
  </w:num>
  <w:num w:numId="21">
    <w:abstractNumId w:val="12"/>
  </w:num>
  <w:num w:numId="22">
    <w:abstractNumId w:val="10"/>
  </w:num>
  <w:num w:numId="23">
    <w:abstractNumId w:val="16"/>
  </w:num>
  <w:num w:numId="24">
    <w:abstractNumId w:val="33"/>
  </w:num>
  <w:num w:numId="25">
    <w:abstractNumId w:val="23"/>
  </w:num>
  <w:num w:numId="26">
    <w:abstractNumId w:val="15"/>
  </w:num>
  <w:num w:numId="27">
    <w:abstractNumId w:val="38"/>
  </w:num>
  <w:num w:numId="28">
    <w:abstractNumId w:val="20"/>
  </w:num>
  <w:num w:numId="29">
    <w:abstractNumId w:val="37"/>
  </w:num>
  <w:num w:numId="30">
    <w:abstractNumId w:val="21"/>
  </w:num>
  <w:num w:numId="31">
    <w:abstractNumId w:val="30"/>
  </w:num>
  <w:num w:numId="32">
    <w:abstractNumId w:val="13"/>
  </w:num>
  <w:num w:numId="33">
    <w:abstractNumId w:val="29"/>
  </w:num>
  <w:num w:numId="34">
    <w:abstractNumId w:val="34"/>
  </w:num>
  <w:num w:numId="35">
    <w:abstractNumId w:val="39"/>
  </w:num>
  <w:num w:numId="36">
    <w:abstractNumId w:val="14"/>
  </w:num>
  <w:num w:numId="37">
    <w:abstractNumId w:val="35"/>
  </w:num>
  <w:num w:numId="38">
    <w:abstractNumId w:val="17"/>
  </w:num>
  <w:num w:numId="39">
    <w:abstractNumId w:val="5"/>
  </w:num>
  <w:num w:numId="40">
    <w:abstractNumId w:val="26"/>
  </w:num>
  <w:num w:numId="41">
    <w:abstractNumId w:val="25"/>
  </w:num>
  <w:num w:numId="42">
    <w:abstractNumId w:val="9"/>
  </w:num>
  <w:num w:numId="43">
    <w:abstractNumId w:val="11"/>
  </w:num>
  <w:num w:numId="44">
    <w:abstractNumId w:val="32"/>
  </w:num>
  <w:num w:numId="45">
    <w:abstractNumId w:val="6"/>
  </w:num>
  <w:num w:numId="46">
    <w:abstractNumId w:val="27"/>
  </w:num>
  <w:num w:numId="47">
    <w:abstractNumId w:val="28"/>
  </w:num>
  <w:num w:numId="48">
    <w:abstractNumId w:val="4"/>
  </w:num>
  <w:num w:numId="49">
    <w:abstractNumId w:val="7"/>
  </w:num>
  <w:num w:numId="50">
    <w:abstractNumId w:val="8"/>
  </w:num>
  <w:num w:numId="5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5A3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516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146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3B9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973"/>
    <w:rsid w:val="00200AAF"/>
    <w:rsid w:val="00200C8D"/>
    <w:rsid w:val="002022C5"/>
    <w:rsid w:val="00202B49"/>
    <w:rsid w:val="00202CD6"/>
    <w:rsid w:val="002044AB"/>
    <w:rsid w:val="00206A9B"/>
    <w:rsid w:val="00206B3B"/>
    <w:rsid w:val="00207398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3A1"/>
    <w:rsid w:val="002255C2"/>
    <w:rsid w:val="002267D1"/>
    <w:rsid w:val="0023019B"/>
    <w:rsid w:val="002301B0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0CB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9B"/>
    <w:rsid w:val="0025285A"/>
    <w:rsid w:val="00252EBD"/>
    <w:rsid w:val="00252FF5"/>
    <w:rsid w:val="0025506F"/>
    <w:rsid w:val="002551DE"/>
    <w:rsid w:val="002557E1"/>
    <w:rsid w:val="002565A9"/>
    <w:rsid w:val="00260396"/>
    <w:rsid w:val="00260A09"/>
    <w:rsid w:val="00260EF2"/>
    <w:rsid w:val="00261A2A"/>
    <w:rsid w:val="00261D46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A21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D75"/>
    <w:rsid w:val="00387ED1"/>
    <w:rsid w:val="003904DA"/>
    <w:rsid w:val="00390623"/>
    <w:rsid w:val="0039201A"/>
    <w:rsid w:val="003923A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B55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526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87F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4FC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488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DC8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F74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2FB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B74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D6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5D1D"/>
    <w:rsid w:val="00646CC6"/>
    <w:rsid w:val="00647F8D"/>
    <w:rsid w:val="00650A97"/>
    <w:rsid w:val="0065162B"/>
    <w:rsid w:val="00653423"/>
    <w:rsid w:val="006537DF"/>
    <w:rsid w:val="0065380F"/>
    <w:rsid w:val="006541D1"/>
    <w:rsid w:val="00655E1B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376"/>
    <w:rsid w:val="00680A9A"/>
    <w:rsid w:val="00680C42"/>
    <w:rsid w:val="00680E6E"/>
    <w:rsid w:val="006811D8"/>
    <w:rsid w:val="006812ED"/>
    <w:rsid w:val="006819A9"/>
    <w:rsid w:val="00681D0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2B4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6C3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68E"/>
    <w:rsid w:val="006D19B7"/>
    <w:rsid w:val="006D1C1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3EE9"/>
    <w:rsid w:val="006F59FB"/>
    <w:rsid w:val="006F6161"/>
    <w:rsid w:val="006F7BAB"/>
    <w:rsid w:val="006F7C4E"/>
    <w:rsid w:val="00700C97"/>
    <w:rsid w:val="00700F93"/>
    <w:rsid w:val="00701091"/>
    <w:rsid w:val="007021F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1DA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317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4F4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5E4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4B3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2A1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2DD9"/>
    <w:rsid w:val="00A93924"/>
    <w:rsid w:val="00A94A2E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2C4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5F3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E09"/>
    <w:rsid w:val="00BD1ED3"/>
    <w:rsid w:val="00BD2065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6CB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10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D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82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2D17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789"/>
    <w:rsid w:val="00E24DF2"/>
    <w:rsid w:val="00E25760"/>
    <w:rsid w:val="00E26346"/>
    <w:rsid w:val="00E26542"/>
    <w:rsid w:val="00E27A4E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126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7D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1C8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3AE"/>
    <w:rsid w:val="00FB768A"/>
    <w:rsid w:val="00FC009D"/>
    <w:rsid w:val="00FC0D29"/>
    <w:rsid w:val="00FC1AF2"/>
    <w:rsid w:val="00FC1C33"/>
    <w:rsid w:val="00FC3A97"/>
    <w:rsid w:val="00FC4223"/>
    <w:rsid w:val="00FC5BB1"/>
    <w:rsid w:val="00FC5C90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14451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681D0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681D0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81D0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1D0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81D0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81D0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81D0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14451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81D0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81D0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81D0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D09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81D0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81D0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81D0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81D0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681D0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14451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81D0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14451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14451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14451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14451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144516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144516"/>
    <w:pPr>
      <w:tabs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144516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144516"/>
    <w:pPr>
      <w:spacing w:after="120"/>
      <w:ind w:left="283"/>
    </w:pPr>
  </w:style>
  <w:style w:type="paragraph" w:styleId="ListNumber">
    <w:name w:val="List Number"/>
    <w:basedOn w:val="Normal"/>
    <w:uiPriority w:val="99"/>
    <w:rsid w:val="00144516"/>
    <w:pPr>
      <w:numPr>
        <w:numId w:val="7"/>
      </w:numPr>
    </w:pPr>
  </w:style>
  <w:style w:type="paragraph" w:customStyle="1" w:styleId="ConsNonformat">
    <w:name w:val="ConsNonformat"/>
    <w:uiPriority w:val="99"/>
    <w:rsid w:val="0014451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14451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14451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14451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14451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144516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14451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14451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14451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14451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144516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14451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14451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14451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14451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14451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14451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14451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14451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14451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144516"/>
  </w:style>
  <w:style w:type="character" w:customStyle="1" w:styleId="afa">
    <w:name w:val="Подпункт Знак"/>
    <w:uiPriority w:val="99"/>
    <w:rsid w:val="0014451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14451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14451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144516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14451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14451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14451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14451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1445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14451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144516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144516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112482"/>
    <w:pPr>
      <w:numPr>
        <w:numId w:val="26"/>
      </w:numPr>
    </w:pPr>
  </w:style>
  <w:style w:type="numbering" w:customStyle="1" w:styleId="1">
    <w:name w:val="Стиль1"/>
    <w:rsid w:val="00112482"/>
    <w:pPr>
      <w:numPr>
        <w:numId w:val="23"/>
      </w:numPr>
    </w:pPr>
  </w:style>
  <w:style w:type="numbering" w:customStyle="1" w:styleId="11">
    <w:name w:val="Стиль11"/>
    <w:rsid w:val="00112482"/>
    <w:pPr>
      <w:numPr>
        <w:numId w:val="25"/>
      </w:numPr>
    </w:pPr>
  </w:style>
  <w:style w:type="numbering" w:customStyle="1" w:styleId="2">
    <w:name w:val="Стиль2"/>
    <w:rsid w:val="00112482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41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5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41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5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41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24</Pages>
  <Words>6579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2015-06-24T11:27:00Z</cp:lastPrinted>
  <dcterms:created xsi:type="dcterms:W3CDTF">2015-06-22T13:59:00Z</dcterms:created>
  <dcterms:modified xsi:type="dcterms:W3CDTF">2015-06-24T11:30:00Z</dcterms:modified>
</cp:coreProperties>
</file>