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38A" w:rsidRDefault="0075038A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5038A" w:rsidRPr="00E73503" w:rsidRDefault="0075038A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75038A" w:rsidRPr="001B1299">
        <w:trPr>
          <w:trHeight w:val="581"/>
        </w:trPr>
        <w:tc>
          <w:tcPr>
            <w:tcW w:w="9828" w:type="dxa"/>
            <w:vAlign w:val="center"/>
          </w:tcPr>
          <w:p w:rsidR="0075038A" w:rsidRPr="001B1299" w:rsidRDefault="0075038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4574 от «29»  октября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75038A" w:rsidRPr="004E3C5E" w:rsidRDefault="0075038A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11446</w:t>
            </w:r>
          </w:p>
          <w:p w:rsidR="0075038A" w:rsidRPr="00D145F9" w:rsidRDefault="0075038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1174</w:t>
            </w:r>
          </w:p>
        </w:tc>
      </w:tr>
    </w:tbl>
    <w:p w:rsidR="0075038A" w:rsidRDefault="0075038A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75038A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7D4215" w:rsidRDefault="0075038A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75038A" w:rsidRPr="007D4215">
        <w:trPr>
          <w:trHeight w:val="146"/>
        </w:trPr>
        <w:tc>
          <w:tcPr>
            <w:tcW w:w="9948" w:type="dxa"/>
            <w:gridSpan w:val="2"/>
          </w:tcPr>
          <w:p w:rsidR="0075038A" w:rsidRPr="007D4215" w:rsidRDefault="0075038A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75038A" w:rsidRPr="007D4215" w:rsidRDefault="0075038A" w:rsidP="004052B7">
            <w:pPr>
              <w:tabs>
                <w:tab w:val="left" w:pos="1134"/>
              </w:tabs>
              <w:jc w:val="both"/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8A" w:rsidRPr="007938E2" w:rsidRDefault="0075038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7938E2" w:rsidRDefault="0075038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5038A" w:rsidRPr="007938E2" w:rsidRDefault="0075038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8A" w:rsidRPr="007938E2" w:rsidRDefault="0075038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7938E2" w:rsidRDefault="0075038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8A" w:rsidRPr="007938E2" w:rsidRDefault="0075038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7938E2" w:rsidRDefault="0075038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8A" w:rsidRPr="007938E2" w:rsidRDefault="0075038A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7938E2" w:rsidRDefault="0075038A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8A" w:rsidRPr="007938E2" w:rsidRDefault="0075038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7938E2" w:rsidRDefault="0075038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8A" w:rsidRPr="007938E2" w:rsidRDefault="0075038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D145F9" w:rsidRDefault="0075038A" w:rsidP="00D145F9">
            <w:pPr>
              <w:jc w:val="both"/>
              <w:rPr>
                <w:sz w:val="22"/>
                <w:szCs w:val="22"/>
              </w:rPr>
            </w:pPr>
            <w:r w:rsidRPr="00D145F9">
              <w:rPr>
                <w:sz w:val="22"/>
                <w:szCs w:val="22"/>
              </w:rPr>
              <w:t>Хотимская Ольга Сергеевна, телефон: (3823) 52-09-63</w:t>
            </w:r>
          </w:p>
          <w:p w:rsidR="0075038A" w:rsidRPr="00B74E80" w:rsidRDefault="0075038A" w:rsidP="004052B7">
            <w:pPr>
              <w:jc w:val="both"/>
            </w:pPr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7938E2" w:rsidRDefault="0075038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8A" w:rsidRPr="007938E2" w:rsidRDefault="0075038A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75038A" w:rsidRPr="007938E2" w:rsidRDefault="0075038A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75038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038A" w:rsidRPr="007938E2" w:rsidRDefault="0075038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038A" w:rsidRPr="007938E2" w:rsidRDefault="0075038A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5038A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75038A" w:rsidRPr="001B1299">
        <w:trPr>
          <w:trHeight w:val="146"/>
        </w:trPr>
        <w:tc>
          <w:tcPr>
            <w:tcW w:w="9948" w:type="dxa"/>
            <w:gridSpan w:val="2"/>
          </w:tcPr>
          <w:p w:rsidR="0075038A" w:rsidRPr="00D145F9" w:rsidRDefault="0075038A" w:rsidP="00D145F9">
            <w:pPr>
              <w:pStyle w:val="BodyTextIndent2"/>
              <w:spacing w:line="240" w:lineRule="auto"/>
              <w:ind w:left="0"/>
            </w:pPr>
            <w:r>
              <w:t xml:space="preserve">Право заключения договора </w:t>
            </w:r>
            <w:r w:rsidRPr="00142D6A">
              <w:t>на  изготовление и дост</w:t>
            </w:r>
            <w:r>
              <w:t xml:space="preserve">авку новогодней полиграфической </w:t>
            </w:r>
            <w:r w:rsidRPr="00142D6A">
              <w:t xml:space="preserve">продукции с символикой Заказчика </w:t>
            </w:r>
          </w:p>
          <w:p w:rsidR="0075038A" w:rsidRDefault="0075038A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 w:rsidRPr="00142D6A">
              <w:t xml:space="preserve">изготовление </w:t>
            </w:r>
            <w:r>
              <w:t>и доставка</w:t>
            </w:r>
            <w:r w:rsidRPr="00142D6A">
              <w:t xml:space="preserve"> новогодней полиграфической продукции с символикой Заказчика</w:t>
            </w:r>
          </w:p>
          <w:p w:rsidR="0075038A" w:rsidRPr="00F16CE4" w:rsidRDefault="0075038A" w:rsidP="004052B7">
            <w:pPr>
              <w:rPr>
                <w:b/>
                <w:bCs/>
              </w:rPr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75038A" w:rsidRPr="00B975CB" w:rsidRDefault="0075038A" w:rsidP="004052B7"/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B975CB" w:rsidRDefault="0075038A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4052B7">
            <w:pPr>
              <w:ind w:right="153"/>
              <w:jc w:val="both"/>
            </w:pPr>
            <w:r>
              <w:t>в соответствии с подразделом 3.8 Тома</w:t>
            </w:r>
            <w:r w:rsidRPr="00D17AE8">
              <w:t xml:space="preserve"> 2 «Техническая часть» документации</w:t>
            </w:r>
            <w:r>
              <w:t>;</w:t>
            </w:r>
          </w:p>
          <w:p w:rsidR="0075038A" w:rsidRPr="00B975CB" w:rsidRDefault="0075038A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4A0A11" w:rsidRDefault="0075038A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860806" w:rsidRDefault="0075038A" w:rsidP="00D145F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806">
              <w:rPr>
                <w:rFonts w:ascii="Times New Roman" w:hAnsi="Times New Roman" w:cs="Times New Roman"/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предоставленных Исполнителем отчетных документов (товарной накладной, акта сдачи-приемки). Заказчик подписывает предоставленные Исполнителем отчетные документы в течение 10 (Десяти) рабочих дней, либо направляет Исполнителю письменный мотивированный отказ в их подписании. Датой предоставления документов считается дата их регистрации в установленном у Заказчика порядке.</w:t>
            </w:r>
          </w:p>
          <w:p w:rsidR="0075038A" w:rsidRPr="00B975CB" w:rsidRDefault="0075038A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A82501" w:rsidRDefault="0075038A" w:rsidP="00D145F9">
            <w:pPr>
              <w:ind w:right="153"/>
            </w:pPr>
            <w:r w:rsidRPr="002475D1">
              <w:t>Доставка изготовленной продукции осуществляется Исполнителем по адресу</w:t>
            </w:r>
            <w:r>
              <w:t xml:space="preserve"> Заказчика</w:t>
            </w:r>
            <w:r w:rsidRPr="002475D1">
              <w:t>: 636039, г. Северск Томской обл., пр. Коммунистический, 119, Музей истории СХК</w:t>
            </w:r>
            <w:r>
              <w:t>.</w:t>
            </w:r>
          </w:p>
          <w:p w:rsidR="0075038A" w:rsidRDefault="0075038A" w:rsidP="004052B7">
            <w:pPr>
              <w:ind w:right="153"/>
              <w:jc w:val="both"/>
            </w:pPr>
          </w:p>
          <w:p w:rsidR="0075038A" w:rsidRPr="002B23DB" w:rsidRDefault="0075038A" w:rsidP="004052B7">
            <w:pPr>
              <w:ind w:right="153"/>
              <w:jc w:val="both"/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Default="0075038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75038A" w:rsidRPr="00B975CB" w:rsidRDefault="0075038A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4939EB" w:rsidRDefault="0075038A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5038A" w:rsidRPr="004939EB" w:rsidRDefault="0075038A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5038A" w:rsidRPr="00B975CB" w:rsidRDefault="0075038A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B975CB" w:rsidRDefault="0075038A" w:rsidP="004052B7"/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75038A" w:rsidRPr="001B1299">
        <w:trPr>
          <w:trHeight w:val="678"/>
        </w:trPr>
        <w:tc>
          <w:tcPr>
            <w:tcW w:w="9948" w:type="dxa"/>
            <w:gridSpan w:val="2"/>
          </w:tcPr>
          <w:p w:rsidR="0075038A" w:rsidRDefault="0075038A" w:rsidP="00D145F9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75038A" w:rsidRDefault="0075038A" w:rsidP="00D145F9">
            <w:pPr>
              <w:rPr>
                <w:b/>
                <w:bCs/>
              </w:rPr>
            </w:pPr>
          </w:p>
          <w:p w:rsidR="0075038A" w:rsidRPr="003D763E" w:rsidRDefault="0075038A" w:rsidP="00D145F9">
            <w:r>
              <w:rPr>
                <w:b/>
                <w:bCs/>
              </w:rPr>
              <w:t xml:space="preserve">2 241 846 </w:t>
            </w:r>
            <w:r w:rsidRPr="006C4321">
              <w:t xml:space="preserve">(Два миллиона двести сорок одна тысяча восемьсот сорок шесть) </w:t>
            </w:r>
            <w:r>
              <w:rPr>
                <w:b/>
                <w:bCs/>
              </w:rPr>
              <w:t xml:space="preserve">рублей 60 копеек </w:t>
            </w:r>
            <w:r>
              <w:t>с учетом НДС.</w:t>
            </w:r>
          </w:p>
          <w:p w:rsidR="0075038A" w:rsidRDefault="0075038A" w:rsidP="00D145F9">
            <w:pPr>
              <w:rPr>
                <w:b/>
                <w:bCs/>
              </w:rPr>
            </w:pPr>
          </w:p>
          <w:p w:rsidR="0075038A" w:rsidRDefault="0075038A" w:rsidP="00D145F9">
            <w:r>
              <w:rPr>
                <w:b/>
                <w:bCs/>
              </w:rPr>
              <w:t>1 899 870</w:t>
            </w:r>
            <w:r w:rsidRPr="00510930">
              <w:rPr>
                <w:b/>
                <w:bCs/>
              </w:rPr>
              <w:t xml:space="preserve"> </w:t>
            </w:r>
            <w:r w:rsidRPr="006C4321">
              <w:t>(Один миллион восемьсот девяносто девять тысяч восемьсот семьдесят)</w:t>
            </w:r>
            <w:r w:rsidRPr="00510930">
              <w:rPr>
                <w:b/>
                <w:bCs/>
              </w:rPr>
              <w:t xml:space="preserve"> руб</w:t>
            </w:r>
            <w:r>
              <w:rPr>
                <w:b/>
                <w:bCs/>
              </w:rPr>
              <w:t>лей</w:t>
            </w:r>
            <w:r w:rsidRPr="0051093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00</w:t>
            </w:r>
            <w:r w:rsidRPr="00510930">
              <w:rPr>
                <w:b/>
                <w:bCs/>
              </w:rPr>
              <w:t xml:space="preserve"> копе</w:t>
            </w:r>
            <w:r>
              <w:rPr>
                <w:b/>
                <w:bCs/>
              </w:rPr>
              <w:t>ек</w:t>
            </w:r>
            <w:r>
              <w:t xml:space="preserve"> без учета НДС. </w:t>
            </w:r>
          </w:p>
          <w:p w:rsidR="0075038A" w:rsidRDefault="0075038A" w:rsidP="00D145F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75038A" w:rsidRPr="005333A7" w:rsidRDefault="0075038A" w:rsidP="00D145F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5038A" w:rsidRDefault="0075038A" w:rsidP="00D145F9"/>
          <w:p w:rsidR="0075038A" w:rsidRDefault="0075038A" w:rsidP="00D145F9">
            <w:r w:rsidRPr="00E5573E">
              <w:t xml:space="preserve">Цена договора включает </w:t>
            </w:r>
            <w:r>
              <w:t xml:space="preserve">в себя: </w:t>
            </w:r>
            <w:r w:rsidRPr="00510930">
              <w:t>все расходы, связанные с его исполнением</w:t>
            </w:r>
            <w:r>
              <w:t>, в том числе</w:t>
            </w:r>
            <w:r w:rsidRPr="00755D5C">
              <w:t xml:space="preserve"> стоимость упаковки, тары, транспортные и командировочные расходы</w:t>
            </w:r>
            <w:r>
              <w:t>, расходы на погрузку, доставку, а также</w:t>
            </w:r>
            <w:r w:rsidRPr="00510930">
              <w:t xml:space="preserve"> все налоги, пошлины, сборы и другие обязательные платежи.</w:t>
            </w:r>
          </w:p>
          <w:p w:rsidR="0075038A" w:rsidRPr="001B1299" w:rsidRDefault="0075038A" w:rsidP="004052B7">
            <w:pPr>
              <w:rPr>
                <w:u w:val="single"/>
              </w:rPr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75038A" w:rsidRPr="00225C74" w:rsidRDefault="0075038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75038A" w:rsidRDefault="0075038A" w:rsidP="004052B7">
            <w:pPr>
              <w:tabs>
                <w:tab w:val="left" w:pos="1134"/>
              </w:tabs>
            </w:pPr>
          </w:p>
          <w:p w:rsidR="0075038A" w:rsidRPr="001050E6" w:rsidRDefault="0075038A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B975CB" w:rsidRDefault="0075038A" w:rsidP="004052B7"/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Default="0075038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75038A" w:rsidRPr="00B975CB" w:rsidRDefault="0075038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75038A" w:rsidRPr="001B1299">
        <w:trPr>
          <w:trHeight w:val="146"/>
        </w:trPr>
        <w:tc>
          <w:tcPr>
            <w:tcW w:w="9948" w:type="dxa"/>
            <w:gridSpan w:val="2"/>
          </w:tcPr>
          <w:p w:rsidR="0075038A" w:rsidRPr="00D12912" w:rsidRDefault="0075038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75038A" w:rsidRPr="006B4D55" w:rsidRDefault="0075038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Default="0075038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75038A" w:rsidRPr="00B975CB" w:rsidRDefault="0075038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5038A" w:rsidRPr="00CE0D41" w:rsidRDefault="0075038A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75038A" w:rsidRPr="001B1299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75038A" w:rsidRPr="00EC648D" w:rsidRDefault="0075038A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75038A" w:rsidRPr="001B1299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75038A" w:rsidRPr="00E01693" w:rsidRDefault="0075038A" w:rsidP="004052B7"/>
          <w:p w:rsidR="0075038A" w:rsidRPr="00E01693" w:rsidRDefault="0075038A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75038A" w:rsidRPr="00EC648D" w:rsidRDefault="0075038A" w:rsidP="004052B7">
            <w:pPr>
              <w:rPr>
                <w:b/>
                <w:bCs/>
                <w:u w:val="single"/>
              </w:rPr>
            </w:pP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75038A" w:rsidRPr="001B1299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75038A" w:rsidRPr="009E2FC9" w:rsidRDefault="0075038A" w:rsidP="002227FA"/>
          <w:p w:rsidR="0075038A" w:rsidRPr="001B1299" w:rsidRDefault="0075038A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75038A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1B1299" w:rsidRDefault="0075038A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75038A" w:rsidRPr="001B1299">
        <w:trPr>
          <w:trHeight w:val="146"/>
        </w:trPr>
        <w:tc>
          <w:tcPr>
            <w:tcW w:w="9948" w:type="dxa"/>
            <w:gridSpan w:val="2"/>
          </w:tcPr>
          <w:p w:rsidR="0075038A" w:rsidRDefault="0075038A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75038A" w:rsidRDefault="0075038A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75038A" w:rsidRDefault="0075038A" w:rsidP="002227FA"/>
          <w:p w:rsidR="0075038A" w:rsidRPr="001B1299" w:rsidRDefault="0075038A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B975CB" w:rsidRDefault="0075038A" w:rsidP="004052B7"/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5038A" w:rsidRPr="00B975CB">
        <w:trPr>
          <w:trHeight w:val="146"/>
        </w:trPr>
        <w:tc>
          <w:tcPr>
            <w:tcW w:w="9948" w:type="dxa"/>
            <w:gridSpan w:val="2"/>
          </w:tcPr>
          <w:p w:rsidR="0075038A" w:rsidRPr="00AE6F72" w:rsidRDefault="0075038A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75038A" w:rsidRPr="00225DB0" w:rsidRDefault="0075038A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75038A" w:rsidRPr="00242BFB" w:rsidRDefault="0075038A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75038A" w:rsidRPr="009E58BB" w:rsidRDefault="0075038A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75038A" w:rsidRPr="00B975CB" w:rsidRDefault="0075038A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5038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75038A" w:rsidRPr="001B1299">
        <w:trPr>
          <w:trHeight w:val="559"/>
        </w:trPr>
        <w:tc>
          <w:tcPr>
            <w:tcW w:w="9948" w:type="dxa"/>
            <w:gridSpan w:val="2"/>
          </w:tcPr>
          <w:p w:rsidR="0075038A" w:rsidRPr="001B1299" w:rsidRDefault="0075038A" w:rsidP="004052B7">
            <w:r>
              <w:t>не требуется</w:t>
            </w:r>
          </w:p>
          <w:p w:rsidR="0075038A" w:rsidRPr="001B1299" w:rsidRDefault="0075038A" w:rsidP="004052B7"/>
        </w:tc>
      </w:tr>
      <w:tr w:rsidR="0075038A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75038A" w:rsidRDefault="0075038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75038A" w:rsidRPr="00B975CB" w:rsidRDefault="0075038A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75038A" w:rsidRPr="00B975CB">
        <w:trPr>
          <w:trHeight w:val="271"/>
        </w:trPr>
        <w:tc>
          <w:tcPr>
            <w:tcW w:w="9948" w:type="dxa"/>
            <w:gridSpan w:val="2"/>
          </w:tcPr>
          <w:p w:rsidR="0075038A" w:rsidRPr="00B975CB" w:rsidRDefault="0075038A" w:rsidP="004052B7"/>
        </w:tc>
      </w:tr>
      <w:tr w:rsidR="0075038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5038A" w:rsidRDefault="0075038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75038A" w:rsidRDefault="0075038A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75038A" w:rsidRPr="00B975CB" w:rsidRDefault="0075038A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75038A" w:rsidRPr="00B975CB">
        <w:trPr>
          <w:trHeight w:val="1118"/>
        </w:trPr>
        <w:tc>
          <w:tcPr>
            <w:tcW w:w="9948" w:type="dxa"/>
            <w:gridSpan w:val="2"/>
          </w:tcPr>
          <w:p w:rsidR="0075038A" w:rsidRPr="00254E37" w:rsidRDefault="0075038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75038A" w:rsidRPr="00254E37" w:rsidRDefault="0075038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5038A" w:rsidRPr="00B975CB" w:rsidRDefault="0075038A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75038A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75038A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75038A" w:rsidRPr="00B975CB" w:rsidRDefault="0075038A" w:rsidP="004052B7">
            <w:pPr>
              <w:rPr>
                <w:b/>
                <w:bCs/>
              </w:rPr>
            </w:pPr>
          </w:p>
        </w:tc>
      </w:tr>
      <w:tr w:rsidR="0075038A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75038A" w:rsidRPr="00B975CB" w:rsidRDefault="0075038A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75038A" w:rsidRPr="00B975CB">
        <w:trPr>
          <w:trHeight w:val="3353"/>
        </w:trPr>
        <w:tc>
          <w:tcPr>
            <w:tcW w:w="9948" w:type="dxa"/>
            <w:gridSpan w:val="2"/>
          </w:tcPr>
          <w:p w:rsidR="0075038A" w:rsidRPr="0034126E" w:rsidRDefault="0075038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26E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75038A" w:rsidRPr="0034126E" w:rsidRDefault="0075038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26E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75038A" w:rsidRPr="00072459" w:rsidRDefault="0075038A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75038A" w:rsidRPr="000E6546" w:rsidRDefault="0075038A" w:rsidP="000E6546"/>
    <w:sectPr w:rsidR="0075038A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38A" w:rsidRDefault="0075038A" w:rsidP="007938E2">
      <w:r>
        <w:separator/>
      </w:r>
    </w:p>
  </w:endnote>
  <w:endnote w:type="continuationSeparator" w:id="1">
    <w:p w:rsidR="0075038A" w:rsidRDefault="0075038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38A" w:rsidRDefault="0075038A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75038A" w:rsidRDefault="0075038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38A" w:rsidRDefault="0075038A" w:rsidP="007938E2">
      <w:r>
        <w:separator/>
      </w:r>
    </w:p>
  </w:footnote>
  <w:footnote w:type="continuationSeparator" w:id="1">
    <w:p w:rsidR="0075038A" w:rsidRDefault="0075038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38A" w:rsidRPr="00FC6B64" w:rsidRDefault="0075038A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75038A" w:rsidRDefault="0075038A" w:rsidP="006B02BB">
    <w:pPr>
      <w:pStyle w:val="Header"/>
    </w:pPr>
    <w:r>
      <w:t>_____________________________________________________________________________</w:t>
    </w:r>
  </w:p>
  <w:p w:rsidR="0075038A" w:rsidRDefault="0075038A" w:rsidP="00B62271">
    <w:pPr>
      <w:pStyle w:val="Header"/>
    </w:pPr>
  </w:p>
  <w:p w:rsidR="0075038A" w:rsidRDefault="0075038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42D6A"/>
    <w:rsid w:val="0017607B"/>
    <w:rsid w:val="001A1CB3"/>
    <w:rsid w:val="001A2900"/>
    <w:rsid w:val="001B1299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475D1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37A7"/>
    <w:rsid w:val="00300AEF"/>
    <w:rsid w:val="00311C27"/>
    <w:rsid w:val="00322AEF"/>
    <w:rsid w:val="0032778E"/>
    <w:rsid w:val="0034126E"/>
    <w:rsid w:val="00344E79"/>
    <w:rsid w:val="0034660E"/>
    <w:rsid w:val="0037081F"/>
    <w:rsid w:val="00373D29"/>
    <w:rsid w:val="003826D0"/>
    <w:rsid w:val="00385DF7"/>
    <w:rsid w:val="003A6B32"/>
    <w:rsid w:val="003C5EB0"/>
    <w:rsid w:val="003C6E96"/>
    <w:rsid w:val="003D574F"/>
    <w:rsid w:val="003D763E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9607D"/>
    <w:rsid w:val="004A0A11"/>
    <w:rsid w:val="004B0D1D"/>
    <w:rsid w:val="004B170A"/>
    <w:rsid w:val="004C1332"/>
    <w:rsid w:val="004C3B3E"/>
    <w:rsid w:val="004E3C5E"/>
    <w:rsid w:val="004E53C0"/>
    <w:rsid w:val="00510930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C4321"/>
    <w:rsid w:val="006E33ED"/>
    <w:rsid w:val="00727CF6"/>
    <w:rsid w:val="0075038A"/>
    <w:rsid w:val="00755D5C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7F6993"/>
    <w:rsid w:val="008020A9"/>
    <w:rsid w:val="00804E7E"/>
    <w:rsid w:val="00805620"/>
    <w:rsid w:val="00822A58"/>
    <w:rsid w:val="00841AE2"/>
    <w:rsid w:val="00860806"/>
    <w:rsid w:val="00871A41"/>
    <w:rsid w:val="00890BA1"/>
    <w:rsid w:val="00893D90"/>
    <w:rsid w:val="008966D8"/>
    <w:rsid w:val="008B12E8"/>
    <w:rsid w:val="008B3D8C"/>
    <w:rsid w:val="008C6150"/>
    <w:rsid w:val="008C70E8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82501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45F9"/>
    <w:rsid w:val="00D17AE8"/>
    <w:rsid w:val="00D25B4F"/>
    <w:rsid w:val="00D3192B"/>
    <w:rsid w:val="00D402F9"/>
    <w:rsid w:val="00D45315"/>
    <w:rsid w:val="00D55F73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1645</Words>
  <Characters>9381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2013-08-16T05:58:00Z</cp:lastPrinted>
  <dcterms:created xsi:type="dcterms:W3CDTF">2014-10-29T10:59:00Z</dcterms:created>
  <dcterms:modified xsi:type="dcterms:W3CDTF">2014-10-29T10:59:00Z</dcterms:modified>
</cp:coreProperties>
</file>