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5C0" w:rsidRPr="002D45C0" w:rsidRDefault="002D45C0" w:rsidP="00A94AEC">
      <w:pPr>
        <w:ind w:firstLine="6379"/>
        <w:jc w:val="center"/>
        <w:rPr>
          <w:bCs/>
        </w:rPr>
      </w:pPr>
      <w:bookmarkStart w:id="0" w:name="_GoBack"/>
      <w:bookmarkEnd w:id="0"/>
      <w:r w:rsidRPr="002D45C0">
        <w:rPr>
          <w:bCs/>
        </w:rPr>
        <w:t>Приложение №</w:t>
      </w:r>
      <w:r w:rsidR="00AD019E">
        <w:rPr>
          <w:bCs/>
        </w:rPr>
        <w:t>2</w:t>
      </w:r>
    </w:p>
    <w:p w:rsidR="002D45C0" w:rsidRDefault="0016324C" w:rsidP="002D45C0">
      <w:pPr>
        <w:jc w:val="right"/>
        <w:rPr>
          <w:bCs/>
        </w:rPr>
      </w:pPr>
      <w:r>
        <w:rPr>
          <w:bCs/>
        </w:rPr>
        <w:t xml:space="preserve">к </w:t>
      </w:r>
      <w:r w:rsidR="00624F38">
        <w:rPr>
          <w:bCs/>
        </w:rPr>
        <w:t xml:space="preserve">проекту </w:t>
      </w:r>
      <w:r>
        <w:rPr>
          <w:bCs/>
        </w:rPr>
        <w:t>договор</w:t>
      </w:r>
      <w:r w:rsidR="00624F38">
        <w:rPr>
          <w:bCs/>
        </w:rPr>
        <w:t>а №</w:t>
      </w:r>
      <w:r>
        <w:rPr>
          <w:bCs/>
        </w:rPr>
        <w:t>___</w:t>
      </w:r>
      <w:r w:rsidR="002D45C0">
        <w:rPr>
          <w:bCs/>
        </w:rPr>
        <w:t>___</w:t>
      </w:r>
    </w:p>
    <w:p w:rsidR="002D45C0" w:rsidRPr="002D45C0" w:rsidRDefault="00143CFF" w:rsidP="002D45C0">
      <w:pPr>
        <w:jc w:val="right"/>
        <w:rPr>
          <w:bCs/>
        </w:rPr>
      </w:pPr>
      <w:r>
        <w:rPr>
          <w:bCs/>
        </w:rPr>
        <w:t>от «</w:t>
      </w:r>
      <w:r w:rsidR="003F0D36">
        <w:rPr>
          <w:bCs/>
        </w:rPr>
        <w:t>____</w:t>
      </w:r>
      <w:r w:rsidR="002D45C0">
        <w:rPr>
          <w:bCs/>
        </w:rPr>
        <w:t>»</w:t>
      </w:r>
      <w:r w:rsidR="003F0D36">
        <w:rPr>
          <w:bCs/>
        </w:rPr>
        <w:t>________</w:t>
      </w:r>
      <w:r w:rsidR="002D45C0">
        <w:rPr>
          <w:bCs/>
        </w:rPr>
        <w:t>20</w:t>
      </w:r>
      <w:r w:rsidR="00A86C13" w:rsidRPr="00143CFF">
        <w:rPr>
          <w:bCs/>
        </w:rPr>
        <w:t>1</w:t>
      </w:r>
      <w:r w:rsidR="00DB084B">
        <w:rPr>
          <w:bCs/>
        </w:rPr>
        <w:t>2</w:t>
      </w:r>
      <w:r w:rsidR="002D45C0">
        <w:rPr>
          <w:bCs/>
        </w:rPr>
        <w:t>г</w:t>
      </w:r>
      <w:r w:rsidR="00B0101E">
        <w:rPr>
          <w:bCs/>
        </w:rPr>
        <w:t>.</w:t>
      </w:r>
    </w:p>
    <w:p w:rsidR="002D45C0" w:rsidRDefault="002D45C0" w:rsidP="008F0463">
      <w:pPr>
        <w:jc w:val="center"/>
        <w:rPr>
          <w:b/>
          <w:bCs/>
          <w:sz w:val="32"/>
        </w:rPr>
      </w:pPr>
    </w:p>
    <w:p w:rsidR="008F0463" w:rsidRPr="002D45C0" w:rsidRDefault="008F0463" w:rsidP="008F0463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2D45C0" w:rsidRDefault="002D45C0" w:rsidP="008F0463">
      <w:pPr>
        <w:pStyle w:val="Text"/>
        <w:spacing w:after="120"/>
        <w:jc w:val="both"/>
        <w:rPr>
          <w:lang w:val="ru-RU"/>
        </w:rPr>
      </w:pP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Cs/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B5F4C" w:rsidRDefault="008F0463" w:rsidP="002D45C0">
      <w:pPr>
        <w:pStyle w:val="text0"/>
        <w:spacing w:after="120"/>
        <w:jc w:val="both"/>
      </w:pPr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</w:t>
      </w:r>
      <w:r w:rsidR="00572F4F">
        <w:t xml:space="preserve">законодательством </w:t>
      </w:r>
      <w:r>
        <w:t>срок</w:t>
      </w:r>
      <w:r w:rsidR="00572F4F">
        <w:t xml:space="preserve"> подтверждения</w:t>
      </w:r>
      <w:r>
        <w:t>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2D45C0" w:rsidRDefault="002D45C0" w:rsidP="002D45C0">
      <w:pPr>
        <w:pStyle w:val="text0"/>
        <w:spacing w:after="120"/>
        <w:jc w:val="both"/>
      </w:pPr>
    </w:p>
    <w:p w:rsidR="00B0101E" w:rsidRDefault="0016324C" w:rsidP="002D45C0">
      <w:pPr>
        <w:pStyle w:val="text0"/>
        <w:spacing w:after="120"/>
        <w:jc w:val="both"/>
        <w:rPr>
          <w:b/>
        </w:rPr>
      </w:pPr>
      <w:r>
        <w:rPr>
          <w:b/>
        </w:rPr>
        <w:t>Заказчик</w:t>
      </w:r>
      <w:r w:rsidR="002D45C0" w:rsidRPr="002D45C0">
        <w:rPr>
          <w:b/>
        </w:rPr>
        <w:t xml:space="preserve">:                                          </w:t>
      </w:r>
      <w:r w:rsidR="00AD019E">
        <w:rPr>
          <w:b/>
        </w:rPr>
        <w:t>Исполнитель</w:t>
      </w:r>
      <w:r w:rsidR="002D45C0" w:rsidRPr="002D45C0">
        <w:rPr>
          <w:b/>
        </w:rPr>
        <w:t>:</w:t>
      </w:r>
    </w:p>
    <w:p w:rsidR="002D45C0" w:rsidRDefault="00B0101E" w:rsidP="00B0101E">
      <w:r>
        <w:t xml:space="preserve">Генеральный директор </w:t>
      </w:r>
      <w:r w:rsidR="00D00920">
        <w:t>З</w:t>
      </w:r>
      <w:r>
        <w:t>АО «</w:t>
      </w:r>
      <w:r w:rsidR="00D00920">
        <w:t>Далур</w:t>
      </w:r>
      <w:r>
        <w:t>»                      _____________________________</w:t>
      </w:r>
    </w:p>
    <w:p w:rsidR="00B0101E" w:rsidRDefault="00B0101E" w:rsidP="00B0101E"/>
    <w:p w:rsidR="00B0101E" w:rsidRPr="00B0101E" w:rsidRDefault="00B0101E" w:rsidP="00B0101E">
      <w:r>
        <w:t>____________________/</w:t>
      </w:r>
      <w:r w:rsidR="00D00920">
        <w:t xml:space="preserve">А.А. Дементьев/                  </w:t>
      </w:r>
      <w:r>
        <w:t>_______________/______________/</w:t>
      </w:r>
    </w:p>
    <w:sectPr w:rsidR="00B0101E" w:rsidRPr="00B0101E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characterSpacingControl w:val="doNotCompress"/>
  <w:compat/>
  <w:rsids>
    <w:rsidRoot w:val="0016324C"/>
    <w:rsid w:val="000E7680"/>
    <w:rsid w:val="00143CFF"/>
    <w:rsid w:val="0015148D"/>
    <w:rsid w:val="0016324C"/>
    <w:rsid w:val="0018346D"/>
    <w:rsid w:val="002221D0"/>
    <w:rsid w:val="00295228"/>
    <w:rsid w:val="002D45C0"/>
    <w:rsid w:val="00321A9D"/>
    <w:rsid w:val="00344DB4"/>
    <w:rsid w:val="003F0D36"/>
    <w:rsid w:val="003F2A7C"/>
    <w:rsid w:val="004D2C23"/>
    <w:rsid w:val="004D7D16"/>
    <w:rsid w:val="0052079F"/>
    <w:rsid w:val="00572F4F"/>
    <w:rsid w:val="00624F38"/>
    <w:rsid w:val="00664B58"/>
    <w:rsid w:val="00687D31"/>
    <w:rsid w:val="00690AB5"/>
    <w:rsid w:val="007046E6"/>
    <w:rsid w:val="00833839"/>
    <w:rsid w:val="0084685E"/>
    <w:rsid w:val="00864723"/>
    <w:rsid w:val="008F0463"/>
    <w:rsid w:val="00900DD5"/>
    <w:rsid w:val="00974923"/>
    <w:rsid w:val="009A471A"/>
    <w:rsid w:val="009B5F4C"/>
    <w:rsid w:val="00A10044"/>
    <w:rsid w:val="00A52536"/>
    <w:rsid w:val="00A86C13"/>
    <w:rsid w:val="00A94AEC"/>
    <w:rsid w:val="00AD019E"/>
    <w:rsid w:val="00B0101E"/>
    <w:rsid w:val="00D00920"/>
    <w:rsid w:val="00D361A3"/>
    <w:rsid w:val="00D4254B"/>
    <w:rsid w:val="00D5507C"/>
    <w:rsid w:val="00DA3D1B"/>
    <w:rsid w:val="00DB084B"/>
    <w:rsid w:val="00DE27B9"/>
    <w:rsid w:val="00E707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alloon Text"/>
    <w:basedOn w:val="a"/>
    <w:link w:val="a4"/>
    <w:rsid w:val="00B0101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B0101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maeva.g.v\Documents\&#1044;&#1054;&#1043;&#1054;&#1042;&#1054;&#1056;&#1040;%20&#1053;&#1040;%202012%20&#1075;&#1086;&#1076;\&#1044;&#1086;&#1075;&#1086;&#1074;&#1086;&#1088;%20&#1088;&#1077;&#1074;&#1080;&#1079;&#1080;&#1103;%20&#1057;&#1059;&#1055;&#1069;&#1053;\&#1040;&#1085;&#1090;&#1080;&#1082;&#1086;&#1088;&#1088;&#1091;&#1087;&#1094;&#1080;&#1086;&#1085;&#1085;&#1072;&#1103;%20&#1086;&#1075;&#1086;&#1074;&#1086;&#1088;&#1082;&#1072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Антикоррупционная оговорка.dotx</Template>
  <TotalTime>0</TotalTime>
  <Pages>1</Pages>
  <Words>430</Words>
  <Characters>2451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2876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creator>Галина Мамаева</dc:creator>
  <cp:lastModifiedBy>Сидоров А.В.</cp:lastModifiedBy>
  <cp:revision>2</cp:revision>
  <cp:lastPrinted>2011-12-20T05:15:00Z</cp:lastPrinted>
  <dcterms:created xsi:type="dcterms:W3CDTF">2012-08-31T11:01:00Z</dcterms:created>
  <dcterms:modified xsi:type="dcterms:W3CDTF">2012-08-31T11:01:00Z</dcterms:modified>
</cp:coreProperties>
</file>