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59023F" w:rsidRPr="00C43770" w:rsidRDefault="0059023F" w:rsidP="0059023F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C43770">
        <w:rPr>
          <w:b/>
          <w:sz w:val="28"/>
          <w:szCs w:val="28"/>
        </w:rPr>
        <w:t xml:space="preserve">открытый запрос цен в электронной форме </w:t>
      </w:r>
      <w:r w:rsidRPr="00C43770">
        <w:rPr>
          <w:b/>
          <w:bCs/>
          <w:color w:val="000000"/>
          <w:sz w:val="28"/>
          <w:szCs w:val="28"/>
        </w:rPr>
        <w:t>на право заключения договора на поставку запасных частей для транспортных средств Челябинского отделения филиала  «Уральский территориальный округ» ФГУП «РосРАО».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90064A" w:rsidRDefault="00280C1B" w:rsidP="00280C1B">
      <w:pPr>
        <w:jc w:val="center"/>
        <w:rPr>
          <w:color w:val="000000"/>
        </w:rPr>
      </w:pPr>
    </w:p>
    <w:p w:rsidR="0059023F" w:rsidRDefault="0059023F" w:rsidP="0059023F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 xml:space="preserve">Техническое задание </w:t>
      </w:r>
      <w:proofErr w:type="gramStart"/>
      <w:r w:rsidRPr="00CB6EB1">
        <w:rPr>
          <w:sz w:val="28"/>
          <w:szCs w:val="28"/>
        </w:rPr>
        <w:t>на</w:t>
      </w:r>
      <w:proofErr w:type="gramEnd"/>
    </w:p>
    <w:p w:rsidR="0059023F" w:rsidRDefault="0059023F" w:rsidP="005902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Поставку </w:t>
      </w:r>
      <w:r w:rsidRPr="000A5D19">
        <w:rPr>
          <w:sz w:val="28"/>
          <w:szCs w:val="28"/>
        </w:rPr>
        <w:t xml:space="preserve">запасных частей для </w:t>
      </w:r>
      <w:r>
        <w:rPr>
          <w:sz w:val="28"/>
          <w:szCs w:val="28"/>
        </w:rPr>
        <w:t>транспортных средств Челябинского отделения</w:t>
      </w:r>
    </w:p>
    <w:p w:rsidR="0059023F" w:rsidRPr="00CB6EB1" w:rsidRDefault="0059023F" w:rsidP="0059023F">
      <w:pPr>
        <w:jc w:val="center"/>
        <w:rPr>
          <w:i/>
          <w:sz w:val="28"/>
          <w:szCs w:val="28"/>
        </w:rPr>
      </w:pPr>
      <w:r w:rsidRPr="001D7BA8">
        <w:rPr>
          <w:sz w:val="28"/>
          <w:szCs w:val="28"/>
        </w:rPr>
        <w:t>филиала</w:t>
      </w:r>
      <w:r>
        <w:rPr>
          <w:sz w:val="28"/>
          <w:szCs w:val="28"/>
        </w:rPr>
        <w:t xml:space="preserve">  </w:t>
      </w:r>
      <w:r w:rsidRPr="001D7BA8">
        <w:rPr>
          <w:sz w:val="28"/>
          <w:szCs w:val="28"/>
        </w:rPr>
        <w:t>«Уральский</w:t>
      </w:r>
      <w:r>
        <w:rPr>
          <w:sz w:val="28"/>
          <w:szCs w:val="28"/>
        </w:rPr>
        <w:t xml:space="preserve"> </w:t>
      </w:r>
      <w:r w:rsidRPr="001D7BA8">
        <w:rPr>
          <w:sz w:val="28"/>
          <w:szCs w:val="28"/>
        </w:rPr>
        <w:t>территориальный</w:t>
      </w:r>
      <w:r>
        <w:rPr>
          <w:sz w:val="28"/>
          <w:szCs w:val="28"/>
        </w:rPr>
        <w:t xml:space="preserve"> </w:t>
      </w:r>
      <w:r w:rsidRPr="001D7BA8">
        <w:rPr>
          <w:sz w:val="28"/>
          <w:szCs w:val="28"/>
        </w:rPr>
        <w:t>округ»</w:t>
      </w:r>
      <w:r>
        <w:rPr>
          <w:sz w:val="28"/>
          <w:szCs w:val="28"/>
        </w:rPr>
        <w:t xml:space="preserve"> </w:t>
      </w:r>
      <w:r w:rsidRPr="001D7BA8">
        <w:rPr>
          <w:sz w:val="28"/>
          <w:szCs w:val="28"/>
        </w:rPr>
        <w:t>ФГУП</w:t>
      </w:r>
      <w:r>
        <w:rPr>
          <w:sz w:val="28"/>
          <w:szCs w:val="28"/>
        </w:rPr>
        <w:t xml:space="preserve"> </w:t>
      </w:r>
      <w:r w:rsidRPr="001D7BA8">
        <w:rPr>
          <w:sz w:val="28"/>
          <w:szCs w:val="28"/>
        </w:rPr>
        <w:t>«РосРАО»</w:t>
      </w:r>
    </w:p>
    <w:p w:rsidR="0059023F" w:rsidRPr="00CB6EB1" w:rsidRDefault="0059023F" w:rsidP="0059023F">
      <w:pPr>
        <w:ind w:left="-284" w:right="-286"/>
        <w:jc w:val="center"/>
        <w:rPr>
          <w:sz w:val="26"/>
          <w:szCs w:val="26"/>
        </w:rPr>
      </w:pPr>
    </w:p>
    <w:p w:rsidR="0059023F" w:rsidRPr="00CB6EB1" w:rsidRDefault="0059023F" w:rsidP="0059023F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59023F" w:rsidRPr="00CB6EB1" w:rsidRDefault="0059023F" w:rsidP="0059023F">
      <w:pPr>
        <w:jc w:val="center"/>
        <w:rPr>
          <w:sz w:val="26"/>
          <w:szCs w:val="26"/>
        </w:rPr>
      </w:pPr>
    </w:p>
    <w:p w:rsidR="0059023F" w:rsidRPr="00CB6EB1" w:rsidRDefault="0059023F" w:rsidP="0059023F">
      <w:pPr>
        <w:rPr>
          <w:sz w:val="26"/>
          <w:szCs w:val="26"/>
        </w:rPr>
      </w:pPr>
      <w:r w:rsidRPr="00CB6EB1">
        <w:rPr>
          <w:sz w:val="26"/>
          <w:szCs w:val="26"/>
        </w:rPr>
        <w:t>РАЗДЕЛ 1. ПЕРЕЧЕНЬ ТОВАРОВ И ОБЩИХ ТРЕБОВАНИЙ</w:t>
      </w:r>
    </w:p>
    <w:p w:rsidR="0059023F" w:rsidRPr="00CB6EB1" w:rsidRDefault="0059023F" w:rsidP="0059023F">
      <w:pPr>
        <w:rPr>
          <w:sz w:val="26"/>
          <w:szCs w:val="26"/>
        </w:rPr>
      </w:pPr>
      <w:r w:rsidRPr="00CB6EB1">
        <w:rPr>
          <w:sz w:val="26"/>
          <w:szCs w:val="26"/>
        </w:rPr>
        <w:t>РАЗДЕЛ 2. СВЕДЕНИЯ О НОВИЗНЕ</w:t>
      </w:r>
    </w:p>
    <w:p w:rsidR="0059023F" w:rsidRPr="00CB6EB1" w:rsidRDefault="0059023F" w:rsidP="0059023F">
      <w:pPr>
        <w:rPr>
          <w:sz w:val="26"/>
          <w:szCs w:val="26"/>
        </w:rPr>
      </w:pPr>
      <w:r w:rsidRPr="00CB6EB1">
        <w:rPr>
          <w:sz w:val="26"/>
          <w:szCs w:val="26"/>
        </w:rPr>
        <w:t>РАЗДЕЛ 3. ТРЕБОВАНИЯ К МАРКИРОВКЕ</w:t>
      </w:r>
    </w:p>
    <w:p w:rsidR="0059023F" w:rsidRPr="00CB6EB1" w:rsidRDefault="0059023F" w:rsidP="0059023F">
      <w:pPr>
        <w:rPr>
          <w:sz w:val="26"/>
          <w:szCs w:val="26"/>
        </w:rPr>
      </w:pPr>
      <w:r w:rsidRPr="00CB6EB1">
        <w:rPr>
          <w:sz w:val="26"/>
          <w:szCs w:val="26"/>
        </w:rPr>
        <w:t>РАЗДЕЛ 4. ТРЕБОВАНИЯ К УПАКОВКЕ</w:t>
      </w:r>
    </w:p>
    <w:p w:rsidR="0059023F" w:rsidRPr="00CB6EB1" w:rsidRDefault="0059023F" w:rsidP="0059023F">
      <w:pPr>
        <w:rPr>
          <w:sz w:val="26"/>
          <w:szCs w:val="26"/>
        </w:rPr>
      </w:pPr>
      <w:r w:rsidRPr="00CB6EB1">
        <w:rPr>
          <w:sz w:val="26"/>
          <w:szCs w:val="26"/>
        </w:rPr>
        <w:t>РАЗДЕЛ 5. ТРЕБОВАНИЯ ПО ПРАВИЛАМ СДАЧИ И ПРИЕМКИ</w:t>
      </w:r>
    </w:p>
    <w:p w:rsidR="0059023F" w:rsidRPr="00CB6EB1" w:rsidRDefault="0059023F" w:rsidP="0059023F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5.1 Порядок сдачи и приемки</w:t>
      </w:r>
    </w:p>
    <w:p w:rsidR="0059023F" w:rsidRPr="00CB6EB1" w:rsidRDefault="0059023F" w:rsidP="0059023F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5.2 Требования по передаче заказчику технических и иных документов</w:t>
      </w:r>
    </w:p>
    <w:p w:rsidR="0059023F" w:rsidRPr="00CB6EB1" w:rsidRDefault="0059023F" w:rsidP="0059023F">
      <w:pPr>
        <w:rPr>
          <w:sz w:val="26"/>
          <w:szCs w:val="26"/>
        </w:rPr>
      </w:pPr>
      <w:r w:rsidRPr="00CB6EB1">
        <w:rPr>
          <w:sz w:val="26"/>
          <w:szCs w:val="26"/>
        </w:rPr>
        <w:t>РАЗДЕЛ 6. ТРЕБОВАНИЯ К ТРАНСПОРТИРОВАНИЮ</w:t>
      </w:r>
    </w:p>
    <w:p w:rsidR="0059023F" w:rsidRPr="00CB6EB1" w:rsidRDefault="0059023F" w:rsidP="0059023F">
      <w:pPr>
        <w:rPr>
          <w:sz w:val="26"/>
          <w:szCs w:val="26"/>
        </w:rPr>
      </w:pPr>
      <w:r w:rsidRPr="00CB6EB1">
        <w:rPr>
          <w:sz w:val="26"/>
          <w:szCs w:val="26"/>
        </w:rPr>
        <w:t>РАЗДЕЛ 7. ТРЕБОВАНИЯ К ХРАНЕНИЮ</w:t>
      </w:r>
    </w:p>
    <w:p w:rsidR="0059023F" w:rsidRPr="00CB6EB1" w:rsidRDefault="0059023F" w:rsidP="0059023F">
      <w:pPr>
        <w:rPr>
          <w:sz w:val="26"/>
          <w:szCs w:val="26"/>
        </w:rPr>
      </w:pPr>
      <w:r w:rsidRPr="00CB6EB1">
        <w:rPr>
          <w:sz w:val="26"/>
          <w:szCs w:val="26"/>
        </w:rPr>
        <w:t>РАЗДЕЛ 8. ТРЕБОВАНИЯ К ОБСЛУЖИВАНИЮ</w:t>
      </w:r>
    </w:p>
    <w:p w:rsidR="0059023F" w:rsidRPr="00CB6EB1" w:rsidRDefault="0059023F" w:rsidP="0059023F">
      <w:pPr>
        <w:rPr>
          <w:sz w:val="26"/>
          <w:szCs w:val="26"/>
        </w:rPr>
      </w:pPr>
      <w:r w:rsidRPr="00CB6EB1">
        <w:rPr>
          <w:sz w:val="26"/>
          <w:szCs w:val="26"/>
        </w:rPr>
        <w:t>РАЗДЕЛ 9. ЭКОЛОГИЧЕСКИЕ ТРЕБОВАНИЯ</w:t>
      </w:r>
    </w:p>
    <w:p w:rsidR="0059023F" w:rsidRPr="00CB6EB1" w:rsidRDefault="0059023F" w:rsidP="0059023F">
      <w:pPr>
        <w:rPr>
          <w:sz w:val="26"/>
          <w:szCs w:val="26"/>
        </w:rPr>
      </w:pPr>
      <w:r w:rsidRPr="00CB6EB1">
        <w:rPr>
          <w:sz w:val="26"/>
          <w:szCs w:val="26"/>
        </w:rPr>
        <w:t>РАЗДЕЛ 10. ТРЕБОВАНИЯ ПО БЕЗОПАСНОСТИ</w:t>
      </w:r>
    </w:p>
    <w:p w:rsidR="0059023F" w:rsidRPr="00CB6EB1" w:rsidRDefault="0059023F" w:rsidP="0059023F">
      <w:pPr>
        <w:rPr>
          <w:sz w:val="26"/>
          <w:szCs w:val="26"/>
        </w:rPr>
      </w:pPr>
      <w:r w:rsidRPr="00CB6EB1">
        <w:rPr>
          <w:sz w:val="26"/>
          <w:szCs w:val="26"/>
        </w:rPr>
        <w:t>РАЗДЕЛ 11. ТРЕБОВАНИЯ К КАЧЕСТВУ</w:t>
      </w:r>
    </w:p>
    <w:p w:rsidR="0059023F" w:rsidRPr="005A47F9" w:rsidRDefault="0059023F" w:rsidP="0059023F">
      <w:pPr>
        <w:ind w:left="1418" w:hanging="1418"/>
        <w:rPr>
          <w:sz w:val="26"/>
          <w:szCs w:val="26"/>
        </w:rPr>
      </w:pPr>
      <w:r w:rsidRPr="005A47F9">
        <w:rPr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59023F" w:rsidRPr="005A47F9" w:rsidRDefault="0059023F" w:rsidP="0059023F">
      <w:pPr>
        <w:rPr>
          <w:sz w:val="26"/>
          <w:szCs w:val="26"/>
        </w:rPr>
      </w:pPr>
      <w:r w:rsidRPr="005A47F9">
        <w:rPr>
          <w:sz w:val="26"/>
          <w:szCs w:val="26"/>
        </w:rPr>
        <w:t>РАЗДЕЛ 13. ДОПОЛНИТЕЛЬНЫЕ (ИНЫЕ) ТРЕБОВАНИЯ</w:t>
      </w:r>
    </w:p>
    <w:p w:rsidR="0059023F" w:rsidRPr="005A47F9" w:rsidRDefault="0059023F" w:rsidP="0059023F">
      <w:pPr>
        <w:rPr>
          <w:sz w:val="26"/>
          <w:szCs w:val="26"/>
        </w:rPr>
      </w:pPr>
      <w:r w:rsidRPr="005A47F9">
        <w:rPr>
          <w:sz w:val="26"/>
          <w:szCs w:val="26"/>
        </w:rPr>
        <w:t>РАЗДЕЛ 14. ТРЕБОВАНИЕ К ФОРМЕ ПРЕДСТАВЛЯЕМОЙ ИНФОРМАЦИИ</w:t>
      </w:r>
    </w:p>
    <w:p w:rsidR="0059023F" w:rsidRPr="005A47F9" w:rsidRDefault="0059023F" w:rsidP="0059023F">
      <w:pPr>
        <w:rPr>
          <w:sz w:val="26"/>
          <w:szCs w:val="26"/>
        </w:rPr>
      </w:pPr>
      <w:r w:rsidRPr="005A47F9">
        <w:rPr>
          <w:rFonts w:hint="cs"/>
          <w:sz w:val="26"/>
          <w:szCs w:val="26"/>
        </w:rPr>
        <w:t>РАЗДЕЛ</w:t>
      </w:r>
      <w:r w:rsidRPr="005A47F9">
        <w:rPr>
          <w:sz w:val="26"/>
          <w:szCs w:val="26"/>
        </w:rPr>
        <w:t xml:space="preserve"> 15. </w:t>
      </w:r>
      <w:r w:rsidRPr="005A47F9">
        <w:rPr>
          <w:rFonts w:hint="cs"/>
          <w:sz w:val="26"/>
          <w:szCs w:val="26"/>
        </w:rPr>
        <w:t>ТРЕБОВАНИЯ</w:t>
      </w:r>
      <w:r w:rsidRPr="005A47F9">
        <w:rPr>
          <w:sz w:val="26"/>
          <w:szCs w:val="26"/>
        </w:rPr>
        <w:t xml:space="preserve"> </w:t>
      </w:r>
      <w:r w:rsidRPr="005A47F9">
        <w:rPr>
          <w:rFonts w:hint="cs"/>
          <w:sz w:val="26"/>
          <w:szCs w:val="26"/>
        </w:rPr>
        <w:t>К</w:t>
      </w:r>
      <w:r w:rsidRPr="005A47F9">
        <w:rPr>
          <w:sz w:val="26"/>
          <w:szCs w:val="26"/>
        </w:rPr>
        <w:t xml:space="preserve"> </w:t>
      </w:r>
      <w:r w:rsidRPr="005A47F9">
        <w:rPr>
          <w:rFonts w:hint="cs"/>
          <w:sz w:val="26"/>
          <w:szCs w:val="26"/>
        </w:rPr>
        <w:t>ТЕХНИЧЕСКОМУ</w:t>
      </w:r>
      <w:r w:rsidRPr="005A47F9">
        <w:rPr>
          <w:sz w:val="26"/>
          <w:szCs w:val="26"/>
        </w:rPr>
        <w:t xml:space="preserve"> </w:t>
      </w:r>
      <w:r w:rsidRPr="005A47F9">
        <w:rPr>
          <w:rFonts w:hint="cs"/>
          <w:sz w:val="26"/>
          <w:szCs w:val="26"/>
        </w:rPr>
        <w:t>ОБУЧЕНИЮ</w:t>
      </w:r>
      <w:r w:rsidRPr="005A47F9">
        <w:rPr>
          <w:sz w:val="26"/>
          <w:szCs w:val="26"/>
        </w:rPr>
        <w:t xml:space="preserve"> </w:t>
      </w:r>
      <w:r w:rsidRPr="005A47F9">
        <w:rPr>
          <w:rFonts w:hint="cs"/>
          <w:sz w:val="26"/>
          <w:szCs w:val="26"/>
        </w:rPr>
        <w:t>ПЕРСОНАЛА</w:t>
      </w:r>
      <w:r w:rsidRPr="005A47F9">
        <w:rPr>
          <w:sz w:val="26"/>
          <w:szCs w:val="26"/>
        </w:rPr>
        <w:t xml:space="preserve"> </w:t>
      </w:r>
      <w:r w:rsidRPr="005A47F9">
        <w:rPr>
          <w:rFonts w:hint="cs"/>
          <w:sz w:val="26"/>
          <w:szCs w:val="26"/>
        </w:rPr>
        <w:t>ЗАКАЗЧИКА</w:t>
      </w:r>
    </w:p>
    <w:p w:rsidR="0059023F" w:rsidRPr="005A47F9" w:rsidRDefault="0059023F" w:rsidP="0059023F">
      <w:pPr>
        <w:rPr>
          <w:sz w:val="26"/>
          <w:szCs w:val="26"/>
        </w:rPr>
      </w:pPr>
      <w:r w:rsidRPr="005A47F9">
        <w:rPr>
          <w:rFonts w:hint="cs"/>
          <w:sz w:val="26"/>
          <w:szCs w:val="26"/>
        </w:rPr>
        <w:t>РАЗДЕЛ</w:t>
      </w:r>
      <w:r>
        <w:rPr>
          <w:sz w:val="26"/>
          <w:szCs w:val="26"/>
        </w:rPr>
        <w:t xml:space="preserve"> 16.</w:t>
      </w:r>
      <w:r w:rsidRPr="005A47F9">
        <w:rPr>
          <w:sz w:val="26"/>
          <w:szCs w:val="26"/>
        </w:rPr>
        <w:t xml:space="preserve"> </w:t>
      </w:r>
      <w:r w:rsidRPr="005A47F9">
        <w:rPr>
          <w:rFonts w:hint="cs"/>
          <w:sz w:val="26"/>
          <w:szCs w:val="26"/>
        </w:rPr>
        <w:t>ЦЕЛЬ</w:t>
      </w:r>
      <w:r w:rsidRPr="005A47F9">
        <w:rPr>
          <w:sz w:val="26"/>
          <w:szCs w:val="26"/>
        </w:rPr>
        <w:t xml:space="preserve"> </w:t>
      </w:r>
      <w:r w:rsidRPr="005A47F9">
        <w:rPr>
          <w:rFonts w:hint="cs"/>
          <w:sz w:val="26"/>
          <w:szCs w:val="26"/>
        </w:rPr>
        <w:t>ЗАКУПКИ</w:t>
      </w:r>
    </w:p>
    <w:p w:rsidR="0059023F" w:rsidRPr="00CB6EB1" w:rsidRDefault="0059023F" w:rsidP="0059023F"/>
    <w:p w:rsidR="0059023F" w:rsidRPr="00CB6EB1" w:rsidRDefault="0059023F" w:rsidP="0059023F">
      <w:pPr>
        <w:sectPr w:rsidR="0059023F" w:rsidRPr="00CB6EB1" w:rsidSect="000062FB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59023F" w:rsidRDefault="0059023F" w:rsidP="0059023F">
      <w:pPr>
        <w:jc w:val="center"/>
        <w:rPr>
          <w:color w:val="000000"/>
          <w:sz w:val="26"/>
          <w:szCs w:val="26"/>
        </w:rPr>
      </w:pPr>
      <w:r w:rsidRPr="00CB6EB1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47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727"/>
        <w:gridCol w:w="5386"/>
        <w:gridCol w:w="1134"/>
        <w:gridCol w:w="850"/>
        <w:gridCol w:w="1701"/>
        <w:gridCol w:w="2409"/>
      </w:tblGrid>
      <w:tr w:rsidR="0059023F" w:rsidRPr="006B6CA0" w:rsidTr="00072211">
        <w:tc>
          <w:tcPr>
            <w:tcW w:w="534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№</w:t>
            </w:r>
          </w:p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</w:t>
            </w:r>
            <w:proofErr w:type="gramEnd"/>
            <w:r w:rsidRPr="00BC1AFC">
              <w:rPr>
                <w:sz w:val="20"/>
                <w:szCs w:val="20"/>
              </w:rPr>
              <w:t>/п</w:t>
            </w: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</w:t>
            </w:r>
            <w:r w:rsidRPr="00D87AF1">
              <w:rPr>
                <w:sz w:val="20"/>
                <w:szCs w:val="20"/>
              </w:rPr>
              <w:t>запасных частей транспортных средств</w:t>
            </w:r>
            <w:r>
              <w:rPr>
                <w:sz w:val="20"/>
                <w:szCs w:val="20"/>
              </w:rPr>
              <w:t xml:space="preserve"> *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Указание на модель транспортного средства </w:t>
            </w:r>
          </w:p>
          <w:p w:rsidR="0059023F" w:rsidRPr="00BC1AFC" w:rsidRDefault="0059023F" w:rsidP="0007221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Кол-во</w:t>
            </w:r>
          </w:p>
        </w:tc>
        <w:tc>
          <w:tcPr>
            <w:tcW w:w="1701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Срок поставки</w:t>
            </w:r>
            <w:r>
              <w:rPr>
                <w:sz w:val="20"/>
                <w:szCs w:val="20"/>
              </w:rPr>
              <w:t>**</w:t>
            </w: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>Объем гарантий  и гарантийный срок/ код ОКП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Генератор, Валдай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 14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  <w:r>
              <w:rPr>
                <w:sz w:val="20"/>
                <w:szCs w:val="20"/>
              </w:rPr>
              <w:t>, 100 А</w:t>
            </w:r>
          </w:p>
          <w:p w:rsidR="0059023F" w:rsidRPr="00BC1AFC" w:rsidRDefault="0059023F" w:rsidP="0007221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77F1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 w:val="restart"/>
          </w:tcPr>
          <w:p w:rsidR="0059023F" w:rsidRPr="00227876" w:rsidRDefault="0059023F" w:rsidP="00072211">
            <w:pPr>
              <w:jc w:val="center"/>
              <w:rPr>
                <w:sz w:val="20"/>
                <w:szCs w:val="20"/>
              </w:rPr>
            </w:pPr>
            <w:r w:rsidRPr="00D87AF1">
              <w:rPr>
                <w:sz w:val="20"/>
                <w:szCs w:val="20"/>
              </w:rPr>
              <w:t>В течени</w:t>
            </w:r>
            <w:proofErr w:type="gramStart"/>
            <w:r w:rsidRPr="00D87AF1">
              <w:rPr>
                <w:sz w:val="20"/>
                <w:szCs w:val="20"/>
              </w:rPr>
              <w:t>и</w:t>
            </w:r>
            <w:proofErr w:type="gramEnd"/>
            <w:r w:rsidRPr="00D87AF1">
              <w:rPr>
                <w:sz w:val="20"/>
                <w:szCs w:val="20"/>
              </w:rPr>
              <w:t xml:space="preserve"> 10-ти рабочих дней с момента подачи заявки</w:t>
            </w:r>
            <w:r w:rsidRPr="00227876">
              <w:rPr>
                <w:sz w:val="20"/>
                <w:szCs w:val="20"/>
              </w:rPr>
              <w:t>, но не позднее</w:t>
            </w:r>
            <w:r>
              <w:rPr>
                <w:sz w:val="20"/>
                <w:szCs w:val="20"/>
              </w:rPr>
              <w:t xml:space="preserve"> 31.12.2015</w:t>
            </w:r>
            <w:r w:rsidRPr="0022787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45 6600 1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Генератор, УАЗ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 14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  <w:r>
              <w:rPr>
                <w:sz w:val="20"/>
                <w:szCs w:val="20"/>
              </w:rPr>
              <w:t>, 60 А</w:t>
            </w:r>
          </w:p>
          <w:p w:rsidR="0059023F" w:rsidRPr="00BC1AFC" w:rsidRDefault="0059023F" w:rsidP="0007221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77F1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Генератор, Газель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ГАЗ-3221/ГАЗ-3302/ГАЗ-2705, 14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  <w:r>
              <w:rPr>
                <w:sz w:val="20"/>
                <w:szCs w:val="20"/>
              </w:rPr>
              <w:t>, 60 А</w:t>
            </w:r>
          </w:p>
          <w:p w:rsidR="0059023F" w:rsidRPr="00BC1AFC" w:rsidRDefault="0059023F" w:rsidP="0007221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77F1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Аккумуляторная батарея 6СТ-90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 (обратная полярность/прямая полярность)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77F1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34 8100 6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Аккумуляторная батарея 6СТ-60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77F1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34 8100 6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Аккумуляторная батарея 6СТ-75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77F1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34 8100 6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воздушный, Валдай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45 9123 7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топливный, Валдай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45 9112 7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масляный,</w:t>
            </w:r>
          </w:p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Валдай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shd w:val="clear" w:color="auto" w:fill="F3FCFF"/>
              <w:jc w:val="center"/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45 6600 1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воздушный,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45 9123 7</w:t>
            </w: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топливный,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45 9112 7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топливный (тонкой очистки),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45 9112 7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масляный,</w:t>
            </w:r>
          </w:p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воздушный,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45 9123 7</w:t>
            </w: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топливный,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45 9112 7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масляный,</w:t>
            </w:r>
          </w:p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25113" w:rsidRDefault="0059023F" w:rsidP="0007221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Фильтр масляный, </w:t>
            </w:r>
            <w:r>
              <w:rPr>
                <w:sz w:val="20"/>
                <w:szCs w:val="20"/>
                <w:lang w:val="en-US"/>
              </w:rPr>
              <w:t>Ford</w:t>
            </w:r>
          </w:p>
        </w:tc>
        <w:tc>
          <w:tcPr>
            <w:tcW w:w="5386" w:type="dxa"/>
          </w:tcPr>
          <w:p w:rsidR="0059023F" w:rsidRPr="0037035E" w:rsidRDefault="0059023F" w:rsidP="0007221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Ford Transit</w:t>
            </w:r>
          </w:p>
        </w:tc>
        <w:tc>
          <w:tcPr>
            <w:tcW w:w="1134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45 6600 1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6B6CA0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Лампочка автомобильная, 21 Вт, 12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</w:p>
          <w:p w:rsidR="0059023F" w:rsidRPr="006B6CA0" w:rsidRDefault="0059023F" w:rsidP="00072211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:rsidR="0059023F" w:rsidRPr="001A693E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любой автотранспорт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45 7370 5</w:t>
            </w: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6B6CA0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Лампочка автомобильная,  5 Вт, 12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</w:p>
          <w:p w:rsidR="0059023F" w:rsidRPr="006B6CA0" w:rsidRDefault="0059023F" w:rsidP="00072211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:rsidR="0059023F" w:rsidRPr="000258E9" w:rsidRDefault="0059023F" w:rsidP="00072211">
            <w:pPr>
              <w:rPr>
                <w:sz w:val="20"/>
                <w:szCs w:val="20"/>
              </w:rPr>
            </w:pPr>
            <w:r w:rsidRPr="000258E9">
              <w:rPr>
                <w:sz w:val="20"/>
                <w:szCs w:val="20"/>
              </w:rPr>
              <w:lastRenderedPageBreak/>
              <w:t>На любой автотранспорт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45 7370 5</w:t>
            </w: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Лампочка автомобильная,  Н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5386" w:type="dxa"/>
          </w:tcPr>
          <w:p w:rsidR="0059023F" w:rsidRPr="000258E9" w:rsidRDefault="0059023F" w:rsidP="00072211">
            <w:pPr>
              <w:rPr>
                <w:sz w:val="20"/>
                <w:szCs w:val="20"/>
              </w:rPr>
            </w:pPr>
            <w:r w:rsidRPr="000258E9">
              <w:rPr>
                <w:sz w:val="20"/>
                <w:szCs w:val="20"/>
              </w:rPr>
              <w:t>На любой автотранспорт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45 7370 5</w:t>
            </w: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Лампочка автомобильная,  Н</w:t>
            </w:r>
            <w:proofErr w:type="gramStart"/>
            <w:r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5386" w:type="dxa"/>
          </w:tcPr>
          <w:p w:rsidR="0059023F" w:rsidRPr="000258E9" w:rsidRDefault="0059023F" w:rsidP="00072211">
            <w:pPr>
              <w:rPr>
                <w:sz w:val="20"/>
                <w:szCs w:val="20"/>
              </w:rPr>
            </w:pPr>
            <w:r w:rsidRPr="000258E9">
              <w:rPr>
                <w:sz w:val="20"/>
                <w:szCs w:val="20"/>
              </w:rPr>
              <w:t>На любой автотранспорт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45 7370 5</w:t>
            </w: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Лампочка автомобильная,  Н</w:t>
            </w:r>
            <w:proofErr w:type="gramStart"/>
            <w:r>
              <w:rPr>
                <w:sz w:val="20"/>
                <w:szCs w:val="20"/>
              </w:rPr>
              <w:t>7</w:t>
            </w:r>
            <w:proofErr w:type="gramEnd"/>
          </w:p>
        </w:tc>
        <w:tc>
          <w:tcPr>
            <w:tcW w:w="5386" w:type="dxa"/>
          </w:tcPr>
          <w:p w:rsidR="0059023F" w:rsidRPr="000258E9" w:rsidRDefault="0059023F" w:rsidP="00072211">
            <w:pPr>
              <w:rPr>
                <w:sz w:val="20"/>
                <w:szCs w:val="20"/>
              </w:rPr>
            </w:pPr>
            <w:r w:rsidRPr="000258E9">
              <w:rPr>
                <w:sz w:val="20"/>
                <w:szCs w:val="20"/>
              </w:rPr>
              <w:t>На любой автотранспорт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45 7370 5</w:t>
            </w: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Лампочка автомобильная,  </w:t>
            </w:r>
            <w:proofErr w:type="spellStart"/>
            <w:r>
              <w:rPr>
                <w:sz w:val="20"/>
                <w:szCs w:val="20"/>
              </w:rPr>
              <w:t>безцокольная</w:t>
            </w:r>
            <w:proofErr w:type="spellEnd"/>
          </w:p>
        </w:tc>
        <w:tc>
          <w:tcPr>
            <w:tcW w:w="5386" w:type="dxa"/>
          </w:tcPr>
          <w:p w:rsidR="0059023F" w:rsidRPr="000258E9" w:rsidRDefault="0059023F" w:rsidP="00072211">
            <w:pPr>
              <w:rPr>
                <w:sz w:val="20"/>
                <w:szCs w:val="20"/>
              </w:rPr>
            </w:pPr>
            <w:r w:rsidRPr="000258E9">
              <w:rPr>
                <w:sz w:val="20"/>
                <w:szCs w:val="20"/>
              </w:rPr>
              <w:t>На любой автотранспорт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45 7370 5</w:t>
            </w: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Свечи зажигания,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Свечи зажигания,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Свеча подогрева топлива, Валдай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45 6600 1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Предохранители,</w:t>
            </w:r>
          </w:p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Коммутатор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Топливные форсунки,</w:t>
            </w:r>
          </w:p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Валдай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45 6600 1</w:t>
            </w:r>
          </w:p>
        </w:tc>
      </w:tr>
      <w:tr w:rsidR="0059023F" w:rsidRPr="006B6CA0" w:rsidTr="00072211">
        <w:trPr>
          <w:trHeight w:val="310"/>
        </w:trPr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Ремень, Валдай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0874E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45 6600 1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Ремень,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0874E6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Ремень,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Ремень, ПАЗ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ПАЗ-32053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Колодки тормозные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45 9135 2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Колодки тормозные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45 9135 2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Колодки тормозные Валдай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45 9135 2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Щетки стеклоочистителя, «Валдай»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7235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45 9143 6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Щетки стеклоочистителя,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7235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45 9143 6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Щетки стеклоочистителя,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45 9143 6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Датчик определения угла открытия </w:t>
            </w:r>
            <w:proofErr w:type="gramStart"/>
            <w:r>
              <w:rPr>
                <w:sz w:val="20"/>
                <w:szCs w:val="20"/>
              </w:rPr>
              <w:t>дроссельной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зослонки</w:t>
            </w:r>
            <w:proofErr w:type="spellEnd"/>
            <w:r>
              <w:rPr>
                <w:sz w:val="20"/>
                <w:szCs w:val="20"/>
              </w:rPr>
              <w:t>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015EAA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Датчик давления масла, УАЗ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FB778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Регулятор холостого хода,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FB778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Регулятор напряжения,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FB778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Регулятор напряжения,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FB778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Катушка зажигания,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Катушка зажигания,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Насос бензиновый,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45 9112 7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Насос бензиновый,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E6921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45 9112 7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>Провода высоковольтные,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rPr>
          <w:trHeight w:val="310"/>
        </w:trPr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>Провода высоковольтные,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  <w:p w:rsidR="0059023F" w:rsidRPr="000332B2" w:rsidRDefault="0059023F" w:rsidP="00072211">
            <w:pPr>
              <w:jc w:val="center"/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 xml:space="preserve">Насос </w:t>
            </w:r>
            <w:proofErr w:type="spellStart"/>
            <w:r>
              <w:rPr>
                <w:sz w:val="20"/>
                <w:szCs w:val="20"/>
              </w:rPr>
              <w:t>омывателя</w:t>
            </w:r>
            <w:proofErr w:type="spellEnd"/>
            <w:r>
              <w:rPr>
                <w:sz w:val="20"/>
                <w:szCs w:val="20"/>
              </w:rPr>
              <w:t>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E6921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45 7370 5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Насос </w:t>
            </w:r>
            <w:proofErr w:type="spellStart"/>
            <w:r>
              <w:rPr>
                <w:sz w:val="20"/>
                <w:szCs w:val="20"/>
              </w:rPr>
              <w:t>омывателя</w:t>
            </w:r>
            <w:proofErr w:type="spellEnd"/>
            <w:r>
              <w:rPr>
                <w:sz w:val="20"/>
                <w:szCs w:val="20"/>
              </w:rPr>
              <w:t>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E6921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45 7370 5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 xml:space="preserve">Насос </w:t>
            </w:r>
            <w:proofErr w:type="spellStart"/>
            <w:r>
              <w:rPr>
                <w:sz w:val="20"/>
                <w:szCs w:val="20"/>
              </w:rPr>
              <w:t>омывателя</w:t>
            </w:r>
            <w:proofErr w:type="spellEnd"/>
            <w:r>
              <w:rPr>
                <w:sz w:val="20"/>
                <w:szCs w:val="20"/>
              </w:rPr>
              <w:t>, Валдай</w:t>
            </w:r>
          </w:p>
        </w:tc>
        <w:tc>
          <w:tcPr>
            <w:tcW w:w="5386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E6921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45 7370 5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>Помпа, УАЗ</w:t>
            </w:r>
          </w:p>
        </w:tc>
        <w:tc>
          <w:tcPr>
            <w:tcW w:w="5386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E6921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>Помпа под гидромуфту, УАЗ</w:t>
            </w:r>
          </w:p>
        </w:tc>
        <w:tc>
          <w:tcPr>
            <w:tcW w:w="5386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E6921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>Помпа под гидромуфту, Газель</w:t>
            </w:r>
          </w:p>
        </w:tc>
        <w:tc>
          <w:tcPr>
            <w:tcW w:w="5386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8E6921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>Цилиндр сцепления рабочий, УАЗ</w:t>
            </w:r>
          </w:p>
        </w:tc>
        <w:tc>
          <w:tcPr>
            <w:tcW w:w="5386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DF5709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45 9116 9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Цилиндр сцепления рабочий,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DF5709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45 9116 9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Датчик распределитель контактный,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rPr>
          <w:trHeight w:val="736"/>
        </w:trPr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Датчик распределитель бесконтактный,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Датчик температуры охлаждающей жидкости,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B65CDF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Датчик кислорода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B65CDF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Реле 3747, УАЗ,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Втягивающее реле стартера,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CF13D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Втягивающее реле  стартера,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CF13D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Втягивающее реле стартера, Валдай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CF13DE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45 6600 1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Бачок  главного цилиндра сцепления,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45 9116 9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Бачок  главного тормозного цилиндра,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45 9135 2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6B6CA0" w:rsidRDefault="0059023F" w:rsidP="00072211">
            <w:r>
              <w:rPr>
                <w:sz w:val="20"/>
                <w:szCs w:val="20"/>
              </w:rPr>
              <w:t>Стартер, Валдай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45 6600 1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Замок зажигания,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  <w:p w:rsidR="0059023F" w:rsidRPr="000332B2" w:rsidRDefault="0059023F" w:rsidP="00072211">
            <w:pPr>
              <w:jc w:val="center"/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Шланг резиновый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 w:rsidRPr="005A66A8">
              <w:rPr>
                <w:sz w:val="20"/>
                <w:szCs w:val="20"/>
              </w:rPr>
              <w:t>На весь автотранспорт</w:t>
            </w:r>
            <w:r>
              <w:rPr>
                <w:sz w:val="20"/>
                <w:szCs w:val="20"/>
              </w:rPr>
              <w:t xml:space="preserve"> </w:t>
            </w:r>
          </w:p>
          <w:p w:rsidR="0059023F" w:rsidRPr="00BC1AFC" w:rsidRDefault="0059023F" w:rsidP="00072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диам</w:t>
            </w:r>
            <w:proofErr w:type="spellEnd"/>
            <w:r>
              <w:rPr>
                <w:sz w:val="20"/>
                <w:szCs w:val="20"/>
              </w:rPr>
              <w:t>. 14 мм, 16 мм, 18 мм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45 9157 2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Патрубки различные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 w:rsidRPr="005A66A8">
              <w:rPr>
                <w:sz w:val="20"/>
                <w:szCs w:val="20"/>
              </w:rPr>
              <w:t>На весь автотранспорт</w:t>
            </w:r>
            <w:r>
              <w:rPr>
                <w:sz w:val="20"/>
                <w:szCs w:val="20"/>
              </w:rPr>
              <w:t xml:space="preserve"> </w:t>
            </w:r>
          </w:p>
          <w:p w:rsidR="0059023F" w:rsidRPr="00BC1AFC" w:rsidRDefault="0059023F" w:rsidP="0007221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45 9157 2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Гайки переднего колеса, Валдай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45 9500 6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Диск колеса, Валдай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shd w:val="clear" w:color="auto" w:fill="F3FCFF"/>
              <w:jc w:val="center"/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45 9244 5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Муфта соединительная, Валдай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Pr="006B6CA0" w:rsidRDefault="0059023F" w:rsidP="00072211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45 6600 1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Амортизатор,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Default="0059023F" w:rsidP="00072211">
            <w:pPr>
              <w:jc w:val="center"/>
            </w:pPr>
            <w:r w:rsidRPr="009E6E91">
              <w:rPr>
                <w:sz w:val="20"/>
                <w:szCs w:val="20"/>
              </w:rPr>
              <w:t>Код ОКП:</w:t>
            </w:r>
            <w:r w:rsidRPr="009E6E91">
              <w:t xml:space="preserve"> 45</w:t>
            </w:r>
            <w:r>
              <w:t xml:space="preserve"> 9131 0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Амортизатор,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Default="0059023F" w:rsidP="00072211">
            <w:pPr>
              <w:jc w:val="center"/>
            </w:pPr>
            <w:r w:rsidRPr="00A606E6">
              <w:rPr>
                <w:sz w:val="20"/>
                <w:szCs w:val="20"/>
              </w:rPr>
              <w:t>Код ОКП:</w:t>
            </w:r>
            <w:r w:rsidRPr="00A606E6">
              <w:t xml:space="preserve"> 45 9131 0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Амортизатора, Валдай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Default="0059023F" w:rsidP="00072211">
            <w:pPr>
              <w:jc w:val="center"/>
            </w:pPr>
            <w:r w:rsidRPr="00A606E6">
              <w:rPr>
                <w:sz w:val="20"/>
                <w:szCs w:val="20"/>
              </w:rPr>
              <w:t>Код ОКП:</w:t>
            </w:r>
            <w:r w:rsidRPr="00A606E6">
              <w:t xml:space="preserve"> 45 9131 0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Стартер,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9E6E91">
              <w:rPr>
                <w:sz w:val="20"/>
                <w:szCs w:val="20"/>
              </w:rPr>
              <w:t>Код ОКП:</w:t>
            </w:r>
            <w:r w:rsidRPr="009E6E91">
              <w:t xml:space="preserve"> 45</w:t>
            </w:r>
            <w:r>
              <w:t xml:space="preserve">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Глушитель, УАЗ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9E6E91">
              <w:rPr>
                <w:sz w:val="20"/>
                <w:szCs w:val="20"/>
              </w:rPr>
              <w:t>Код ОКП:</w:t>
            </w:r>
            <w:r w:rsidRPr="009E6E91">
              <w:t xml:space="preserve"> 45</w:t>
            </w:r>
            <w:r>
              <w:t xml:space="preserve"> 9113 2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Хомуты на шланги и патрубки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 w:rsidRPr="005A66A8">
              <w:rPr>
                <w:sz w:val="20"/>
                <w:szCs w:val="20"/>
              </w:rPr>
              <w:t>На весь автотранспорт</w:t>
            </w:r>
            <w:r>
              <w:rPr>
                <w:sz w:val="20"/>
                <w:szCs w:val="20"/>
              </w:rPr>
              <w:t xml:space="preserve"> </w:t>
            </w:r>
          </w:p>
          <w:p w:rsidR="0059023F" w:rsidRDefault="0059023F" w:rsidP="0007221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9E6E91">
              <w:rPr>
                <w:sz w:val="20"/>
                <w:szCs w:val="20"/>
              </w:rPr>
              <w:t>Код ОКП:</w:t>
            </w:r>
            <w:r w:rsidRPr="009E6E91">
              <w:t xml:space="preserve"> 45</w:t>
            </w:r>
            <w:r>
              <w:t xml:space="preserve"> 9870 9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Шпильки  с гайками заднего колеса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9E6E91">
              <w:rPr>
                <w:sz w:val="20"/>
                <w:szCs w:val="20"/>
              </w:rPr>
              <w:t>Код ОКП:</w:t>
            </w:r>
            <w:r w:rsidRPr="009E6E91">
              <w:t xml:space="preserve"> 45</w:t>
            </w:r>
            <w:r>
              <w:t xml:space="preserve"> 9500 6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Переключатель света </w:t>
            </w:r>
            <w:proofErr w:type="spellStart"/>
            <w:r>
              <w:rPr>
                <w:sz w:val="20"/>
                <w:szCs w:val="20"/>
              </w:rPr>
              <w:t>подрулевой</w:t>
            </w:r>
            <w:proofErr w:type="spellEnd"/>
            <w:r>
              <w:rPr>
                <w:sz w:val="20"/>
                <w:szCs w:val="20"/>
              </w:rPr>
              <w:t>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9E6E91">
              <w:rPr>
                <w:sz w:val="20"/>
                <w:szCs w:val="20"/>
              </w:rPr>
              <w:t>Код ОКП:</w:t>
            </w:r>
            <w:r w:rsidRPr="009E6E91">
              <w:t xml:space="preserve"> 45</w:t>
            </w:r>
            <w:r>
              <w:t xml:space="preserve"> 7370 5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Стекло лобовое, Валдай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ГАЗ-33104 «Валдай»,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9E6E91">
              <w:rPr>
                <w:sz w:val="20"/>
                <w:szCs w:val="20"/>
              </w:rPr>
              <w:t>Код ОКП:</w:t>
            </w:r>
            <w:r w:rsidRPr="009E6E91">
              <w:t xml:space="preserve"> 45</w:t>
            </w:r>
            <w:r>
              <w:t xml:space="preserve"> 9131 0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Трос спидометра, УАЗ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45 9135 2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 фары, УАЗ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45 7370 5</w:t>
            </w: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Мотор </w:t>
            </w:r>
            <w:proofErr w:type="spellStart"/>
            <w:r>
              <w:rPr>
                <w:sz w:val="20"/>
                <w:szCs w:val="20"/>
              </w:rPr>
              <w:t>отопителя</w:t>
            </w:r>
            <w:proofErr w:type="spellEnd"/>
            <w:r>
              <w:rPr>
                <w:sz w:val="20"/>
                <w:szCs w:val="20"/>
              </w:rPr>
              <w:t>, УАЗ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Мотор стеклоочистителя, ПАЗ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ПАЗ-32053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45 7370 5</w:t>
            </w:r>
          </w:p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Кулиса переключателя передач, УАЗ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УАЗ-3962, 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45 9135 2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Карбюратор, ПАЗ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ПАЗ-32053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>Код ОКП:</w:t>
            </w:r>
            <w:r w:rsidRPr="000332B2">
              <w:t xml:space="preserve"> 45 9112 7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Электронный коммутатор, </w:t>
            </w:r>
            <w:r>
              <w:rPr>
                <w:sz w:val="20"/>
                <w:szCs w:val="20"/>
              </w:rPr>
              <w:lastRenderedPageBreak/>
              <w:t>УАЗ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УАЗ-3962, 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Бендикс</w:t>
            </w:r>
            <w:proofErr w:type="spellEnd"/>
            <w:r>
              <w:rPr>
                <w:sz w:val="20"/>
                <w:szCs w:val="20"/>
              </w:rPr>
              <w:t xml:space="preserve"> стартера, УАЗ</w:t>
            </w:r>
          </w:p>
        </w:tc>
        <w:tc>
          <w:tcPr>
            <w:tcW w:w="5386" w:type="dxa"/>
          </w:tcPr>
          <w:p w:rsidR="0059023F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  <w:rPr>
                <w:sz w:val="20"/>
                <w:szCs w:val="20"/>
              </w:rPr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Выключатель заднего хода, ВК 403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45 9116 9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6B6CA0" w:rsidRDefault="0059023F" w:rsidP="00072211">
            <w:r w:rsidRPr="00656E41">
              <w:rPr>
                <w:sz w:val="20"/>
                <w:szCs w:val="20"/>
              </w:rPr>
              <w:t>Привод подъёма бокового стекла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9E6E91">
              <w:rPr>
                <w:sz w:val="20"/>
                <w:szCs w:val="20"/>
              </w:rPr>
              <w:t>Код ОКП:</w:t>
            </w:r>
            <w:r w:rsidRPr="009E6E91">
              <w:t xml:space="preserve"> 45</w:t>
            </w:r>
            <w:r>
              <w:t xml:space="preserve"> 9131 0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Муфта выключения сцепления,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Газель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45 9135 2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Крестовина карданного вала, УАЗ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УАЗ-3962, УАЗ-3162 «Патриот",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45 9116 9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Крестовина карданного вала, Газель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ГАЗ-3221/ГАЗ-3302/ГАЗ-2705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45 9116 9</w:t>
            </w:r>
          </w:p>
        </w:tc>
      </w:tr>
      <w:tr w:rsidR="0059023F" w:rsidRPr="006B6CA0" w:rsidTr="00072211">
        <w:tc>
          <w:tcPr>
            <w:tcW w:w="534" w:type="dxa"/>
            <w:vAlign w:val="center"/>
          </w:tcPr>
          <w:p w:rsidR="0059023F" w:rsidRPr="00BC1AFC" w:rsidRDefault="0059023F" w:rsidP="0059023F">
            <w:pPr>
              <w:numPr>
                <w:ilvl w:val="0"/>
                <w:numId w:val="46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Крышка распределителя зажигания, ПАЗ</w:t>
            </w:r>
          </w:p>
        </w:tc>
        <w:tc>
          <w:tcPr>
            <w:tcW w:w="5386" w:type="dxa"/>
          </w:tcPr>
          <w:p w:rsidR="0059023F" w:rsidRPr="00BC1AFC" w:rsidRDefault="0059023F" w:rsidP="00072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ПАЗ-32053</w:t>
            </w:r>
          </w:p>
        </w:tc>
        <w:tc>
          <w:tcPr>
            <w:tcW w:w="1134" w:type="dxa"/>
          </w:tcPr>
          <w:p w:rsidR="0059023F" w:rsidRDefault="0059023F" w:rsidP="00072211">
            <w:pPr>
              <w:jc w:val="center"/>
            </w:pPr>
            <w:r w:rsidRPr="00924DE2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59023F" w:rsidRPr="00BC1AFC" w:rsidRDefault="0059023F" w:rsidP="00072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</w:tcPr>
          <w:p w:rsidR="0059023F" w:rsidRPr="000258E9" w:rsidRDefault="0059023F" w:rsidP="00072211">
            <w:pPr>
              <w:jc w:val="center"/>
              <w:rPr>
                <w:color w:val="FF0000"/>
              </w:rPr>
            </w:pPr>
          </w:p>
        </w:tc>
        <w:tc>
          <w:tcPr>
            <w:tcW w:w="2409" w:type="dxa"/>
          </w:tcPr>
          <w:p w:rsidR="0059023F" w:rsidRPr="000332B2" w:rsidRDefault="0059023F" w:rsidP="00072211">
            <w:pPr>
              <w:jc w:val="center"/>
            </w:pPr>
            <w:r w:rsidRPr="000332B2">
              <w:rPr>
                <w:sz w:val="20"/>
                <w:szCs w:val="20"/>
              </w:rPr>
              <w:t xml:space="preserve">Код ОКП: </w:t>
            </w:r>
            <w:r w:rsidRPr="000332B2">
              <w:t>45 6200 7</w:t>
            </w:r>
          </w:p>
        </w:tc>
      </w:tr>
    </w:tbl>
    <w:p w:rsidR="0059023F" w:rsidRDefault="0059023F" w:rsidP="0059023F">
      <w:pPr>
        <w:ind w:left="-426"/>
        <w:jc w:val="both"/>
        <w:rPr>
          <w:rFonts w:eastAsia="Arial Unicode MS"/>
          <w:bCs/>
        </w:rPr>
      </w:pPr>
      <w:r w:rsidRPr="005A47F9">
        <w:rPr>
          <w:rFonts w:eastAsia="Arial Unicode MS"/>
          <w:bCs/>
        </w:rPr>
        <w:t xml:space="preserve">*  Названия товаров, отдельных позиций, на основании которых можно идентифицировать товар, носят описательный характер и не исключают возможности предложения иного эквивалентного товара, отдельных частей и позиций </w:t>
      </w:r>
      <w:r>
        <w:rPr>
          <w:rFonts w:eastAsia="Arial Unicode MS"/>
          <w:bCs/>
        </w:rPr>
        <w:t>(</w:t>
      </w:r>
      <w:r w:rsidRPr="005A47F9">
        <w:rPr>
          <w:rFonts w:eastAsia="Arial Unicode MS"/>
          <w:bCs/>
        </w:rPr>
        <w:t xml:space="preserve">с характеристиками не ниже представленных в таблице товаров). Ссылки на товарные </w:t>
      </w:r>
      <w:r>
        <w:rPr>
          <w:rFonts w:eastAsia="Arial Unicode MS"/>
          <w:bCs/>
        </w:rPr>
        <w:t xml:space="preserve"> </w:t>
      </w:r>
      <w:r w:rsidRPr="005A47F9">
        <w:rPr>
          <w:rFonts w:eastAsia="Arial Unicode MS"/>
          <w:bCs/>
        </w:rPr>
        <w:t xml:space="preserve">знаки, знаки обслуживания, фирменные наименования, наименование места происхождения товара или наименование производителя, носят лишь рекомендательный характер. </w:t>
      </w:r>
      <w:proofErr w:type="gramStart"/>
      <w:r>
        <w:rPr>
          <w:rFonts w:eastAsia="Arial Unicode MS"/>
          <w:bCs/>
        </w:rPr>
        <w:t>Возможна поставка</w:t>
      </w:r>
      <w:r w:rsidRPr="005A47F9">
        <w:rPr>
          <w:rFonts w:eastAsia="Arial Unicode MS"/>
          <w:bCs/>
        </w:rPr>
        <w:t xml:space="preserve"> ины</w:t>
      </w:r>
      <w:r>
        <w:rPr>
          <w:rFonts w:eastAsia="Arial Unicode MS"/>
          <w:bCs/>
        </w:rPr>
        <w:t>х</w:t>
      </w:r>
      <w:r w:rsidRPr="005A47F9">
        <w:rPr>
          <w:rFonts w:eastAsia="Arial Unicode MS"/>
          <w:bCs/>
        </w:rPr>
        <w:t xml:space="preserve"> товарны</w:t>
      </w:r>
      <w:r>
        <w:rPr>
          <w:rFonts w:eastAsia="Arial Unicode MS"/>
          <w:bCs/>
        </w:rPr>
        <w:t>х</w:t>
      </w:r>
      <w:r w:rsidRPr="005A47F9">
        <w:rPr>
          <w:rFonts w:eastAsia="Arial Unicode MS"/>
          <w:bCs/>
        </w:rPr>
        <w:t xml:space="preserve"> знак</w:t>
      </w:r>
      <w:r>
        <w:rPr>
          <w:rFonts w:eastAsia="Arial Unicode MS"/>
          <w:bCs/>
        </w:rPr>
        <w:t>ов</w:t>
      </w:r>
      <w:r w:rsidRPr="005A47F9">
        <w:rPr>
          <w:rFonts w:eastAsia="Arial Unicode MS"/>
          <w:bCs/>
        </w:rPr>
        <w:t>, знак</w:t>
      </w:r>
      <w:r>
        <w:rPr>
          <w:rFonts w:eastAsia="Arial Unicode MS"/>
          <w:bCs/>
        </w:rPr>
        <w:t>ов</w:t>
      </w:r>
      <w:r w:rsidRPr="005A47F9">
        <w:rPr>
          <w:rFonts w:eastAsia="Arial Unicode MS"/>
          <w:bCs/>
        </w:rPr>
        <w:t xml:space="preserve"> обслуживания, фирменны</w:t>
      </w:r>
      <w:r>
        <w:rPr>
          <w:rFonts w:eastAsia="Arial Unicode MS"/>
          <w:bCs/>
        </w:rPr>
        <w:t>х</w:t>
      </w:r>
      <w:r w:rsidRPr="005A47F9">
        <w:rPr>
          <w:rFonts w:eastAsia="Arial Unicode MS"/>
          <w:bCs/>
        </w:rPr>
        <w:t xml:space="preserve"> наименовани</w:t>
      </w:r>
      <w:r>
        <w:rPr>
          <w:rFonts w:eastAsia="Arial Unicode MS"/>
          <w:bCs/>
        </w:rPr>
        <w:t>й</w:t>
      </w:r>
      <w:r w:rsidRPr="005A47F9">
        <w:rPr>
          <w:rFonts w:eastAsia="Arial Unicode MS"/>
          <w:bCs/>
        </w:rPr>
        <w:t>, места происхождения товара или производителей, при условии, что произведенные замены совместимы между собой, по существу равноценны (эквивалентны) (или превосходят по качеству товар, указанный в технических условиях (аналоги).</w:t>
      </w:r>
      <w:proofErr w:type="gramEnd"/>
    </w:p>
    <w:p w:rsidR="0059023F" w:rsidRDefault="0059023F" w:rsidP="0059023F">
      <w:pPr>
        <w:ind w:left="-426"/>
        <w:rPr>
          <w:color w:val="000000"/>
          <w:sz w:val="26"/>
          <w:szCs w:val="26"/>
        </w:rPr>
        <w:sectPr w:rsidR="0059023F" w:rsidSect="005A47F9">
          <w:pgSz w:w="16838" w:h="11906" w:orient="landscape"/>
          <w:pgMar w:top="992" w:right="678" w:bottom="851" w:left="1077" w:header="709" w:footer="709" w:gutter="0"/>
          <w:cols w:space="708"/>
          <w:docGrid w:linePitch="360"/>
        </w:sectPr>
      </w:pPr>
      <w:r>
        <w:rPr>
          <w:rFonts w:eastAsia="Arial Unicode MS"/>
          <w:bCs/>
        </w:rPr>
        <w:t xml:space="preserve">** </w:t>
      </w:r>
      <w:r>
        <w:t xml:space="preserve"> </w:t>
      </w:r>
      <w:r>
        <w:rPr>
          <w:rFonts w:eastAsia="Arial Unicode MS"/>
          <w:bCs/>
        </w:rPr>
        <w:t xml:space="preserve">Поставка осуществляется с момента заключения договора и до 31.12.2015г, в </w:t>
      </w:r>
      <w:r w:rsidRPr="00227876">
        <w:rPr>
          <w:rFonts w:eastAsia="Arial Unicode MS"/>
          <w:bCs/>
        </w:rPr>
        <w:t>объеме, установленным Заказчиком</w:t>
      </w:r>
      <w:r>
        <w:rPr>
          <w:rFonts w:eastAsia="Arial Unicode MS"/>
          <w:bCs/>
        </w:rPr>
        <w:t xml:space="preserve">, </w:t>
      </w:r>
      <w:proofErr w:type="gramStart"/>
      <w:r>
        <w:rPr>
          <w:rFonts w:eastAsia="Arial Unicode MS"/>
          <w:bCs/>
        </w:rPr>
        <w:t>согласно заявок</w:t>
      </w:r>
      <w:proofErr w:type="gramEnd"/>
      <w:r>
        <w:rPr>
          <w:rFonts w:eastAsia="Arial Unicode MS"/>
          <w:bCs/>
        </w:rPr>
        <w:t xml:space="preserve"> Заказчика.</w:t>
      </w:r>
    </w:p>
    <w:p w:rsidR="0059023F" w:rsidRDefault="0059023F" w:rsidP="0059023F">
      <w:pPr>
        <w:widowControl w:val="0"/>
        <w:tabs>
          <w:tab w:val="left" w:leader="underscore" w:pos="9376"/>
        </w:tabs>
        <w:jc w:val="both"/>
        <w:rPr>
          <w:color w:val="000000"/>
          <w:sz w:val="26"/>
          <w:szCs w:val="2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4"/>
      </w:tblGrid>
      <w:tr w:rsidR="0059023F" w:rsidRPr="006B73C3" w:rsidTr="0059023F">
        <w:trPr>
          <w:trHeight w:val="273"/>
        </w:trPr>
        <w:tc>
          <w:tcPr>
            <w:tcW w:w="9464" w:type="dxa"/>
            <w:tcBorders>
              <w:top w:val="nil"/>
              <w:left w:val="nil"/>
              <w:right w:val="nil"/>
            </w:tcBorders>
          </w:tcPr>
          <w:p w:rsidR="0059023F" w:rsidRPr="00CB6EB1" w:rsidRDefault="0059023F" w:rsidP="00072211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2. СВЕДЕНИЯ О НОВИЗНЕ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</w:tcPr>
          <w:p w:rsidR="0059023F" w:rsidRPr="00CB6EB1" w:rsidRDefault="0059023F" w:rsidP="00072211">
            <w:pPr>
              <w:jc w:val="both"/>
              <w:rPr>
                <w:i/>
              </w:rPr>
            </w:pPr>
            <w:r w:rsidRPr="001D7BA8">
              <w:t>Поставляем</w:t>
            </w:r>
            <w:r>
              <w:t>ы</w:t>
            </w:r>
            <w:r w:rsidRPr="001D7BA8">
              <w:t>е</w:t>
            </w:r>
            <w:r>
              <w:t xml:space="preserve"> </w:t>
            </w:r>
            <w:r w:rsidRPr="00B46CEC">
              <w:t>запасные части для транспортных средств</w:t>
            </w:r>
            <w:r>
              <w:t xml:space="preserve"> </w:t>
            </w:r>
            <w:r w:rsidRPr="001D7BA8">
              <w:t>должн</w:t>
            </w:r>
            <w:r>
              <w:t xml:space="preserve">ы </w:t>
            </w:r>
            <w:r w:rsidRPr="001D7BA8">
              <w:t>быть</w:t>
            </w:r>
            <w:r>
              <w:t xml:space="preserve"> </w:t>
            </w:r>
            <w:r w:rsidRPr="001D7BA8">
              <w:t>новым</w:t>
            </w:r>
            <w:r>
              <w:t>и</w:t>
            </w:r>
            <w:r w:rsidRPr="001D7BA8">
              <w:t>, выпуска</w:t>
            </w:r>
            <w:r>
              <w:t xml:space="preserve"> </w:t>
            </w:r>
            <w:r w:rsidRPr="001D7BA8">
              <w:t>не</w:t>
            </w:r>
            <w:r>
              <w:t xml:space="preserve"> </w:t>
            </w:r>
            <w:r w:rsidRPr="001D7BA8">
              <w:t>ра</w:t>
            </w:r>
            <w:bookmarkStart w:id="0" w:name="_GoBack"/>
            <w:bookmarkEnd w:id="0"/>
            <w:r w:rsidRPr="001D7BA8">
              <w:t>нее 201</w:t>
            </w:r>
            <w:r>
              <w:t>4</w:t>
            </w:r>
            <w:r w:rsidRPr="001D7BA8">
              <w:t xml:space="preserve"> года, (не</w:t>
            </w:r>
            <w:r>
              <w:t xml:space="preserve"> </w:t>
            </w:r>
            <w:r w:rsidRPr="001D7BA8">
              <w:t>бывшим</w:t>
            </w:r>
            <w:r>
              <w:t xml:space="preserve"> </w:t>
            </w:r>
            <w:r w:rsidRPr="001D7BA8">
              <w:t>в</w:t>
            </w:r>
            <w:r>
              <w:t xml:space="preserve"> </w:t>
            </w:r>
            <w:r w:rsidRPr="001D7BA8">
              <w:t>употреблении, не</w:t>
            </w:r>
            <w:r>
              <w:t xml:space="preserve"> </w:t>
            </w:r>
            <w:r w:rsidRPr="001D7BA8">
              <w:t>восстановленным), не</w:t>
            </w:r>
            <w:r>
              <w:t xml:space="preserve"> </w:t>
            </w:r>
            <w:r w:rsidRPr="001D7BA8">
              <w:t>являться</w:t>
            </w:r>
            <w:r>
              <w:t xml:space="preserve"> </w:t>
            </w:r>
            <w:r w:rsidRPr="001D7BA8">
              <w:t>выставочными</w:t>
            </w:r>
            <w:r>
              <w:t xml:space="preserve"> </w:t>
            </w:r>
            <w:r w:rsidRPr="001D7BA8">
              <w:t>образцами, свободным</w:t>
            </w:r>
            <w:r>
              <w:t xml:space="preserve"> </w:t>
            </w:r>
            <w:r w:rsidRPr="001D7BA8">
              <w:t>от</w:t>
            </w:r>
            <w:r>
              <w:t xml:space="preserve"> </w:t>
            </w:r>
            <w:r w:rsidRPr="001D7BA8">
              <w:t>прав</w:t>
            </w:r>
            <w:r>
              <w:t xml:space="preserve"> </w:t>
            </w:r>
            <w:r w:rsidRPr="001D7BA8">
              <w:t>третьих</w:t>
            </w:r>
            <w:r>
              <w:t xml:space="preserve"> </w:t>
            </w:r>
            <w:r w:rsidRPr="001D7BA8">
              <w:t>лиц.</w:t>
            </w:r>
          </w:p>
        </w:tc>
      </w:tr>
      <w:tr w:rsidR="0059023F" w:rsidRPr="006B73C3" w:rsidTr="0059023F">
        <w:trPr>
          <w:trHeight w:val="269"/>
        </w:trPr>
        <w:tc>
          <w:tcPr>
            <w:tcW w:w="9464" w:type="dxa"/>
            <w:tcBorders>
              <w:left w:val="nil"/>
              <w:right w:val="nil"/>
            </w:tcBorders>
          </w:tcPr>
          <w:p w:rsidR="0059023F" w:rsidRPr="00CB6EB1" w:rsidRDefault="0059023F" w:rsidP="00072211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3. ТРЕБОВАНИЯ К МАРКИРОВКЕ</w:t>
            </w:r>
          </w:p>
        </w:tc>
      </w:tr>
      <w:tr w:rsidR="0059023F" w:rsidRPr="006B73C3" w:rsidTr="0059023F">
        <w:trPr>
          <w:trHeight w:val="335"/>
        </w:trPr>
        <w:tc>
          <w:tcPr>
            <w:tcW w:w="9464" w:type="dxa"/>
          </w:tcPr>
          <w:p w:rsidR="0059023F" w:rsidRPr="001D7BA8" w:rsidRDefault="0059023F" w:rsidP="00072211">
            <w:pPr>
              <w:jc w:val="both"/>
            </w:pPr>
            <w:r>
              <w:t xml:space="preserve">Товар </w:t>
            </w:r>
            <w:r w:rsidRPr="001D7BA8">
              <w:t>должен иметь маркировку в соответствии с требованиями конструкторской документации.</w:t>
            </w:r>
          </w:p>
          <w:p w:rsidR="0059023F" w:rsidRPr="001D7BA8" w:rsidRDefault="0059023F" w:rsidP="00072211">
            <w:pPr>
              <w:jc w:val="both"/>
            </w:pPr>
            <w:r w:rsidRPr="001D7BA8">
              <w:t>Состав маркировки:</w:t>
            </w:r>
          </w:p>
          <w:p w:rsidR="0059023F" w:rsidRPr="001D7BA8" w:rsidRDefault="0059023F" w:rsidP="00072211">
            <w:pPr>
              <w:jc w:val="both"/>
            </w:pPr>
            <w:r w:rsidRPr="001D7BA8">
              <w:t>- товарный знак или обозначение предприятия - изготовителя;</w:t>
            </w:r>
          </w:p>
          <w:p w:rsidR="0059023F" w:rsidRPr="001D7BA8" w:rsidRDefault="0059023F" w:rsidP="00072211">
            <w:pPr>
              <w:jc w:val="both"/>
            </w:pPr>
            <w:r w:rsidRPr="001D7BA8">
              <w:t>- условное обозначение изделия;</w:t>
            </w:r>
          </w:p>
          <w:p w:rsidR="0059023F" w:rsidRPr="001D7BA8" w:rsidRDefault="0059023F" w:rsidP="00072211">
            <w:pPr>
              <w:jc w:val="both"/>
            </w:pPr>
            <w:r w:rsidRPr="001D7BA8">
              <w:t>- порядковый номер изделия по системе нумерации предприятия изготовителя;</w:t>
            </w:r>
          </w:p>
          <w:p w:rsidR="0059023F" w:rsidRPr="00CB6EB1" w:rsidRDefault="0059023F" w:rsidP="00072211">
            <w:pPr>
              <w:jc w:val="both"/>
              <w:rPr>
                <w:i/>
              </w:rPr>
            </w:pPr>
            <w:r w:rsidRPr="001D7BA8">
              <w:t>- год изготовления.</w:t>
            </w:r>
          </w:p>
        </w:tc>
      </w:tr>
      <w:tr w:rsidR="0059023F" w:rsidRPr="006B73C3" w:rsidTr="0059023F">
        <w:trPr>
          <w:trHeight w:val="335"/>
        </w:trPr>
        <w:tc>
          <w:tcPr>
            <w:tcW w:w="9464" w:type="dxa"/>
            <w:tcBorders>
              <w:left w:val="nil"/>
              <w:right w:val="nil"/>
            </w:tcBorders>
          </w:tcPr>
          <w:p w:rsidR="0059023F" w:rsidRPr="00CB6EB1" w:rsidRDefault="0059023F" w:rsidP="00072211">
            <w:pPr>
              <w:jc w:val="center"/>
            </w:pPr>
            <w:r w:rsidRPr="00CB6EB1">
              <w:rPr>
                <w:sz w:val="28"/>
                <w:szCs w:val="28"/>
              </w:rPr>
              <w:t>РАЗДЕЛ 4. ТРЕБОВАНИЯ К УПАКОВКЕ</w:t>
            </w:r>
          </w:p>
        </w:tc>
      </w:tr>
      <w:tr w:rsidR="0059023F" w:rsidRPr="006B73C3" w:rsidTr="0059023F">
        <w:trPr>
          <w:trHeight w:val="335"/>
        </w:trPr>
        <w:tc>
          <w:tcPr>
            <w:tcW w:w="9464" w:type="dxa"/>
          </w:tcPr>
          <w:p w:rsidR="0059023F" w:rsidRPr="00CB6EB1" w:rsidRDefault="0059023F" w:rsidP="00072211">
            <w:pPr>
              <w:jc w:val="both"/>
            </w:pPr>
            <w:r w:rsidRPr="001D7BA8">
              <w:t>Товар поставляется</w:t>
            </w:r>
            <w:r>
              <w:t xml:space="preserve"> </w:t>
            </w:r>
            <w:r w:rsidRPr="001D7BA8">
              <w:t>в</w:t>
            </w:r>
            <w:r>
              <w:t xml:space="preserve"> </w:t>
            </w:r>
            <w:r w:rsidRPr="001D7BA8">
              <w:t>упаковке, соответствующей</w:t>
            </w:r>
            <w:r>
              <w:t xml:space="preserve"> </w:t>
            </w:r>
            <w:r w:rsidRPr="001D7BA8">
              <w:t>стандартам, ТУ, обязательным</w:t>
            </w:r>
            <w:r>
              <w:t xml:space="preserve"> </w:t>
            </w:r>
            <w:r w:rsidRPr="001D7BA8">
              <w:t>правилам</w:t>
            </w:r>
            <w:r>
              <w:t xml:space="preserve"> </w:t>
            </w:r>
            <w:r w:rsidRPr="001D7BA8">
              <w:t>и</w:t>
            </w:r>
            <w:r>
              <w:t xml:space="preserve"> </w:t>
            </w:r>
            <w:r w:rsidRPr="001D7BA8">
              <w:t>требованиям</w:t>
            </w:r>
            <w:r>
              <w:t xml:space="preserve"> </w:t>
            </w:r>
            <w:r w:rsidRPr="001D7BA8">
              <w:t>для</w:t>
            </w:r>
            <w:r>
              <w:t xml:space="preserve"> </w:t>
            </w:r>
            <w:r w:rsidRPr="001D7BA8">
              <w:t>тары</w:t>
            </w:r>
            <w:r>
              <w:t xml:space="preserve"> </w:t>
            </w:r>
            <w:r w:rsidRPr="001D7BA8">
              <w:t>и</w:t>
            </w:r>
            <w:r>
              <w:t xml:space="preserve"> </w:t>
            </w:r>
            <w:r w:rsidRPr="001D7BA8">
              <w:t>упаковки. Упаковка</w:t>
            </w:r>
            <w:r>
              <w:t xml:space="preserve"> </w:t>
            </w:r>
            <w:r w:rsidRPr="001D7BA8">
              <w:t>должна</w:t>
            </w:r>
            <w:r>
              <w:t xml:space="preserve"> </w:t>
            </w:r>
            <w:r w:rsidRPr="001D7BA8">
              <w:t>обеспечивать</w:t>
            </w:r>
            <w:r>
              <w:t xml:space="preserve"> </w:t>
            </w:r>
            <w:r w:rsidRPr="001D7BA8">
              <w:t>полную</w:t>
            </w:r>
            <w:r>
              <w:t xml:space="preserve"> </w:t>
            </w:r>
            <w:r w:rsidRPr="001D7BA8">
              <w:t>сохранность</w:t>
            </w:r>
            <w:r>
              <w:t xml:space="preserve"> запчастей </w:t>
            </w:r>
            <w:r w:rsidRPr="001D7BA8">
              <w:t>на</w:t>
            </w:r>
            <w:r>
              <w:t xml:space="preserve"> </w:t>
            </w:r>
            <w:r w:rsidRPr="001D7BA8">
              <w:t>весь</w:t>
            </w:r>
            <w:r>
              <w:t xml:space="preserve"> </w:t>
            </w:r>
            <w:r w:rsidRPr="001D7BA8">
              <w:t>срок</w:t>
            </w:r>
            <w:r>
              <w:t xml:space="preserve"> </w:t>
            </w:r>
            <w:r w:rsidRPr="001D7BA8">
              <w:t>его</w:t>
            </w:r>
            <w:r>
              <w:t xml:space="preserve"> </w:t>
            </w:r>
            <w:r w:rsidRPr="001D7BA8">
              <w:t>транспортировки</w:t>
            </w:r>
            <w:r>
              <w:t xml:space="preserve"> </w:t>
            </w:r>
            <w:r w:rsidRPr="001D7BA8">
              <w:t>с</w:t>
            </w:r>
            <w:r>
              <w:t xml:space="preserve"> </w:t>
            </w:r>
            <w:r w:rsidRPr="001D7BA8">
              <w:t>учетом</w:t>
            </w:r>
            <w:r>
              <w:t xml:space="preserve"> </w:t>
            </w:r>
            <w:r w:rsidRPr="001D7BA8">
              <w:t>перегрузок</w:t>
            </w:r>
            <w:r>
              <w:t xml:space="preserve"> </w:t>
            </w:r>
            <w:r w:rsidRPr="001D7BA8">
              <w:t>и</w:t>
            </w:r>
            <w:r>
              <w:t xml:space="preserve"> </w:t>
            </w:r>
            <w:r w:rsidRPr="001D7BA8">
              <w:t>длительного</w:t>
            </w:r>
            <w:r>
              <w:t xml:space="preserve"> </w:t>
            </w:r>
            <w:r w:rsidRPr="001D7BA8">
              <w:t>хранения.</w:t>
            </w:r>
          </w:p>
        </w:tc>
      </w:tr>
      <w:tr w:rsidR="0059023F" w:rsidRPr="006B73C3" w:rsidTr="0059023F">
        <w:trPr>
          <w:trHeight w:val="273"/>
        </w:trPr>
        <w:tc>
          <w:tcPr>
            <w:tcW w:w="9464" w:type="dxa"/>
            <w:tcBorders>
              <w:left w:val="nil"/>
              <w:right w:val="nil"/>
            </w:tcBorders>
          </w:tcPr>
          <w:p w:rsidR="0059023F" w:rsidRPr="00CB6EB1" w:rsidRDefault="0059023F" w:rsidP="00072211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5. ТРЕБОВАНИЯ ПО ПРАВИЛАМ СДАЧИ И ПРИЕМКИ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</w:tcPr>
          <w:p w:rsidR="0059023F" w:rsidRPr="00CB6EB1" w:rsidRDefault="0059023F" w:rsidP="00072211">
            <w:pPr>
              <w:jc w:val="center"/>
            </w:pPr>
            <w:r w:rsidRPr="00CB6EB1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</w:tcPr>
          <w:p w:rsidR="0059023F" w:rsidRDefault="0059023F" w:rsidP="00072211">
            <w:pPr>
              <w:jc w:val="both"/>
            </w:pPr>
            <w:r>
              <w:t xml:space="preserve">Срок поставки товара: </w:t>
            </w:r>
            <w:r w:rsidRPr="00D87AF1">
              <w:t>по заявкам Заказчика</w:t>
            </w:r>
            <w:r>
              <w:t>, с момента заключения договора и до 31.12.2015г.</w:t>
            </w:r>
          </w:p>
          <w:p w:rsidR="0059023F" w:rsidRPr="001D7BA8" w:rsidRDefault="0059023F" w:rsidP="00072211">
            <w:pPr>
              <w:jc w:val="both"/>
            </w:pPr>
            <w:r w:rsidRPr="001D7BA8">
              <w:t>Порядок</w:t>
            </w:r>
            <w:r>
              <w:t xml:space="preserve"> </w:t>
            </w:r>
            <w:r w:rsidRPr="001D7BA8">
              <w:t>сдачи</w:t>
            </w:r>
            <w:r>
              <w:t xml:space="preserve"> </w:t>
            </w:r>
            <w:r w:rsidRPr="001D7BA8">
              <w:t>и</w:t>
            </w:r>
            <w:r>
              <w:t xml:space="preserve"> </w:t>
            </w:r>
            <w:r w:rsidRPr="001D7BA8">
              <w:t>приемки: Приемка</w:t>
            </w:r>
            <w:r>
              <w:t xml:space="preserve"> </w:t>
            </w:r>
            <w:r w:rsidRPr="001D7BA8">
              <w:t>Товара осуществляется</w:t>
            </w:r>
            <w:r>
              <w:t xml:space="preserve"> </w:t>
            </w:r>
            <w:r w:rsidRPr="001D7BA8">
              <w:t>в</w:t>
            </w:r>
            <w:r>
              <w:t xml:space="preserve"> </w:t>
            </w:r>
            <w:r w:rsidRPr="001D7BA8">
              <w:t>соответствии</w:t>
            </w:r>
            <w:r>
              <w:t xml:space="preserve"> </w:t>
            </w:r>
            <w:r w:rsidRPr="001D7BA8">
              <w:t>с</w:t>
            </w:r>
            <w:r>
              <w:t xml:space="preserve"> </w:t>
            </w:r>
            <w:r w:rsidRPr="001D7BA8">
              <w:t>действующим</w:t>
            </w:r>
            <w:r>
              <w:t xml:space="preserve"> </w:t>
            </w:r>
            <w:r w:rsidRPr="001D7BA8">
              <w:t>законодательством</w:t>
            </w:r>
            <w:r>
              <w:t xml:space="preserve"> </w:t>
            </w:r>
            <w:r w:rsidRPr="001D7BA8">
              <w:t>РФ</w:t>
            </w:r>
            <w:r>
              <w:t xml:space="preserve"> </w:t>
            </w:r>
            <w:r w:rsidRPr="001D7BA8">
              <w:t>и</w:t>
            </w:r>
            <w:r>
              <w:t xml:space="preserve"> </w:t>
            </w:r>
            <w:r w:rsidRPr="001D7BA8">
              <w:t>Инструкциями</w:t>
            </w:r>
            <w:r>
              <w:t xml:space="preserve"> </w:t>
            </w:r>
            <w:r w:rsidRPr="001D7BA8">
              <w:t>о</w:t>
            </w:r>
            <w:r>
              <w:t xml:space="preserve"> </w:t>
            </w:r>
            <w:r w:rsidRPr="001D7BA8">
              <w:t>порядке</w:t>
            </w:r>
            <w:r>
              <w:t xml:space="preserve"> </w:t>
            </w:r>
            <w:r w:rsidRPr="001D7BA8">
              <w:t>приемки</w:t>
            </w:r>
            <w:r>
              <w:t xml:space="preserve"> </w:t>
            </w:r>
            <w:r w:rsidRPr="001D7BA8">
              <w:t>продукции</w:t>
            </w:r>
            <w:r>
              <w:t xml:space="preserve"> </w:t>
            </w:r>
            <w:r w:rsidRPr="001D7BA8">
              <w:t>производственно-технического</w:t>
            </w:r>
            <w:r>
              <w:t xml:space="preserve"> </w:t>
            </w:r>
            <w:r w:rsidRPr="001D7BA8">
              <w:t>назначения</w:t>
            </w:r>
            <w:r>
              <w:t xml:space="preserve"> </w:t>
            </w:r>
            <w:r w:rsidRPr="001D7BA8">
              <w:t>по</w:t>
            </w:r>
            <w:r>
              <w:t xml:space="preserve"> </w:t>
            </w:r>
            <w:r w:rsidRPr="001D7BA8">
              <w:t>количеству</w:t>
            </w:r>
            <w:r>
              <w:t xml:space="preserve"> </w:t>
            </w:r>
            <w:r w:rsidRPr="001D7BA8">
              <w:t>и</w:t>
            </w:r>
            <w:r>
              <w:t xml:space="preserve"> </w:t>
            </w:r>
            <w:r w:rsidRPr="001D7BA8">
              <w:t>качеству.</w:t>
            </w:r>
          </w:p>
          <w:p w:rsidR="0059023F" w:rsidRPr="001D7BA8" w:rsidRDefault="0059023F" w:rsidP="00072211">
            <w:pPr>
              <w:jc w:val="both"/>
            </w:pPr>
            <w:r w:rsidRPr="001D7BA8">
              <w:t xml:space="preserve">Поставка, разгрузка товара производится силами Поставщика и за счет Поставщика   </w:t>
            </w:r>
          </w:p>
          <w:p w:rsidR="0059023F" w:rsidRPr="001D7BA8" w:rsidRDefault="0059023F" w:rsidP="00072211">
            <w:pPr>
              <w:jc w:val="both"/>
            </w:pPr>
            <w:r w:rsidRPr="001D7BA8">
              <w:t>до склада Заказчика</w:t>
            </w:r>
            <w:r>
              <w:t xml:space="preserve">: </w:t>
            </w:r>
            <w:r w:rsidRPr="001D7BA8">
              <w:t>45408</w:t>
            </w:r>
            <w:r>
              <w:t>0, г. Челябинск, ул. Свердловский тракт</w:t>
            </w:r>
            <w:r w:rsidRPr="001D7BA8">
              <w:t xml:space="preserve">, </w:t>
            </w:r>
            <w:r>
              <w:t>2Б</w:t>
            </w:r>
            <w:r w:rsidRPr="001D7BA8">
              <w:t>.</w:t>
            </w:r>
          </w:p>
          <w:p w:rsidR="0059023F" w:rsidRPr="001D7BA8" w:rsidRDefault="0059023F" w:rsidP="00072211">
            <w:pPr>
              <w:jc w:val="both"/>
            </w:pPr>
            <w:r w:rsidRPr="001D7BA8">
              <w:t>Порядок приемки товара: Приемка производится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59023F" w:rsidRPr="00B569CB" w:rsidRDefault="0059023F" w:rsidP="00072211">
            <w:pPr>
              <w:jc w:val="both"/>
            </w:pPr>
            <w:r>
              <w:t>Обязательства Поставщика по поставке товара считаются исполненными с момента приёмки товара Покупателем на своём складе.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</w:tcPr>
          <w:p w:rsidR="0059023F" w:rsidRPr="00CB6EB1" w:rsidRDefault="0059023F" w:rsidP="00072211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</w:tcPr>
          <w:p w:rsidR="0059023F" w:rsidRPr="004E3AEC" w:rsidRDefault="0059023F" w:rsidP="00072211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1D7BA8">
              <w:t>Требования</w:t>
            </w:r>
            <w:r>
              <w:t xml:space="preserve"> </w:t>
            </w:r>
            <w:r w:rsidRPr="001D7BA8">
              <w:t>по</w:t>
            </w:r>
            <w:r>
              <w:t xml:space="preserve"> </w:t>
            </w:r>
            <w:r w:rsidRPr="001D7BA8">
              <w:t>передаче</w:t>
            </w:r>
            <w:r>
              <w:t xml:space="preserve"> </w:t>
            </w:r>
            <w:r w:rsidRPr="001D7BA8">
              <w:t>заказчику</w:t>
            </w:r>
            <w:r>
              <w:t xml:space="preserve"> </w:t>
            </w:r>
            <w:r w:rsidRPr="001D7BA8">
              <w:t>технических</w:t>
            </w:r>
            <w:r>
              <w:t xml:space="preserve"> </w:t>
            </w:r>
            <w:r w:rsidRPr="001D7BA8">
              <w:t>и</w:t>
            </w:r>
            <w:r>
              <w:t xml:space="preserve"> </w:t>
            </w:r>
            <w:r w:rsidRPr="001D7BA8">
              <w:t>иных</w:t>
            </w:r>
            <w:r>
              <w:t xml:space="preserve"> </w:t>
            </w:r>
            <w:r w:rsidRPr="001D7BA8">
              <w:t>документов</w:t>
            </w:r>
            <w:r>
              <w:t xml:space="preserve"> </w:t>
            </w:r>
            <w:r w:rsidRPr="001D7BA8">
              <w:t>при</w:t>
            </w:r>
            <w:r>
              <w:t xml:space="preserve"> </w:t>
            </w:r>
            <w:r w:rsidRPr="001D7BA8">
              <w:t>поставке</w:t>
            </w:r>
            <w:r>
              <w:t xml:space="preserve"> </w:t>
            </w:r>
            <w:r w:rsidRPr="001D7BA8">
              <w:t xml:space="preserve">товара: </w:t>
            </w:r>
            <w:r>
              <w:t>н</w:t>
            </w:r>
            <w:r w:rsidRPr="001D7BA8">
              <w:t>а</w:t>
            </w:r>
            <w:r>
              <w:t xml:space="preserve"> </w:t>
            </w:r>
            <w:r w:rsidRPr="001D7BA8">
              <w:t>момент</w:t>
            </w:r>
            <w:r>
              <w:t xml:space="preserve"> </w:t>
            </w:r>
            <w:r w:rsidRPr="001D7BA8">
              <w:t>поставки, на</w:t>
            </w:r>
            <w:r>
              <w:t xml:space="preserve"> </w:t>
            </w:r>
            <w:r w:rsidRPr="001D7BA8">
              <w:t>Товар должен</w:t>
            </w:r>
            <w:r>
              <w:t xml:space="preserve"> </w:t>
            </w:r>
            <w:r w:rsidRPr="001D7BA8">
              <w:t>быть</w:t>
            </w:r>
            <w:r>
              <w:t xml:space="preserve"> </w:t>
            </w:r>
            <w:r w:rsidRPr="001D7BA8">
              <w:t>предоставлен</w:t>
            </w:r>
            <w:r>
              <w:t xml:space="preserve"> </w:t>
            </w:r>
            <w:r w:rsidRPr="001D7BA8">
              <w:t>Сертификат</w:t>
            </w:r>
            <w:r>
              <w:t xml:space="preserve"> </w:t>
            </w:r>
            <w:r w:rsidRPr="001D7BA8">
              <w:t>соответствия</w:t>
            </w:r>
            <w:r>
              <w:t xml:space="preserve"> </w:t>
            </w:r>
            <w:r w:rsidRPr="001D7BA8">
              <w:t>в</w:t>
            </w:r>
            <w:r>
              <w:t xml:space="preserve"> </w:t>
            </w:r>
            <w:r w:rsidRPr="001D7BA8">
              <w:t>соответствии</w:t>
            </w:r>
            <w:r>
              <w:t xml:space="preserve"> </w:t>
            </w:r>
            <w:r w:rsidRPr="001D7BA8">
              <w:t>с</w:t>
            </w:r>
            <w:r>
              <w:t xml:space="preserve"> </w:t>
            </w:r>
            <w:r w:rsidRPr="001D7BA8">
              <w:t>действующим</w:t>
            </w:r>
            <w:r>
              <w:t xml:space="preserve"> </w:t>
            </w:r>
            <w:r w:rsidRPr="001D7BA8">
              <w:t>законодательством</w:t>
            </w:r>
            <w:r>
              <w:t xml:space="preserve"> </w:t>
            </w:r>
            <w:r w:rsidRPr="001D7BA8">
              <w:t>Российской</w:t>
            </w:r>
            <w:r>
              <w:t xml:space="preserve"> </w:t>
            </w:r>
            <w:r w:rsidRPr="001D7BA8">
              <w:t>Федерации.</w:t>
            </w:r>
          </w:p>
        </w:tc>
      </w:tr>
      <w:tr w:rsidR="0059023F" w:rsidRPr="006B73C3" w:rsidTr="0059023F">
        <w:trPr>
          <w:trHeight w:val="273"/>
        </w:trPr>
        <w:tc>
          <w:tcPr>
            <w:tcW w:w="9464" w:type="dxa"/>
            <w:tcBorders>
              <w:left w:val="nil"/>
              <w:right w:val="nil"/>
            </w:tcBorders>
          </w:tcPr>
          <w:p w:rsidR="0059023F" w:rsidRPr="001D7BA8" w:rsidRDefault="0059023F" w:rsidP="00072211">
            <w:pPr>
              <w:jc w:val="center"/>
              <w:rPr>
                <w:sz w:val="28"/>
                <w:szCs w:val="28"/>
              </w:rPr>
            </w:pPr>
            <w:r w:rsidRPr="001D7BA8">
              <w:rPr>
                <w:sz w:val="28"/>
                <w:szCs w:val="28"/>
              </w:rPr>
              <w:t>РАЗДЕЛ 6. ТРЕБОВАНИЯ К ТРАНСПОРТИРОВАНИЮ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</w:tcPr>
          <w:p w:rsidR="0059023F" w:rsidRPr="001D7BA8" w:rsidRDefault="0059023F" w:rsidP="00072211">
            <w:pPr>
              <w:jc w:val="both"/>
            </w:pPr>
            <w:r>
              <w:t>Товар</w:t>
            </w:r>
            <w:r w:rsidRPr="001D7BA8">
              <w:t xml:space="preserve"> в упаковочных комплектах в закрытом состоянии должен допускать транспортирование всеми видами транспорта. При этом должны сохраняться его качество и товарный вид.</w:t>
            </w:r>
          </w:p>
          <w:p w:rsidR="0059023F" w:rsidRPr="001D7BA8" w:rsidRDefault="0059023F" w:rsidP="00072211">
            <w:pPr>
              <w:jc w:val="both"/>
            </w:pPr>
            <w:r w:rsidRPr="001D7BA8">
              <w:t xml:space="preserve">Условия транспортирования в части воздействия климатических факторов должны </w:t>
            </w:r>
            <w:r w:rsidRPr="007E3397">
              <w:t>соответствовать условиям 5 по ГОСТ 15150, в части воздействия механических факторов – условиям</w:t>
            </w:r>
            <w:proofErr w:type="gramStart"/>
            <w:r w:rsidRPr="007E3397">
              <w:t xml:space="preserve"> Ж</w:t>
            </w:r>
            <w:proofErr w:type="gramEnd"/>
            <w:r w:rsidRPr="007E3397">
              <w:t xml:space="preserve"> по ГОСТ 23170.</w:t>
            </w:r>
          </w:p>
          <w:p w:rsidR="0059023F" w:rsidRPr="007E3397" w:rsidRDefault="0059023F" w:rsidP="00072211">
            <w:pPr>
              <w:jc w:val="both"/>
            </w:pPr>
            <w:r w:rsidRPr="001D7BA8">
              <w:t>При транспортировании оборудования должны быть приняты меры по его защите от атмосферных осадков.</w:t>
            </w:r>
          </w:p>
        </w:tc>
      </w:tr>
      <w:tr w:rsidR="0059023F" w:rsidRPr="006B73C3" w:rsidTr="0059023F">
        <w:trPr>
          <w:trHeight w:val="273"/>
        </w:trPr>
        <w:tc>
          <w:tcPr>
            <w:tcW w:w="9464" w:type="dxa"/>
            <w:tcBorders>
              <w:left w:val="nil"/>
              <w:right w:val="nil"/>
            </w:tcBorders>
          </w:tcPr>
          <w:p w:rsidR="0059023F" w:rsidRPr="00CB6EB1" w:rsidRDefault="0059023F" w:rsidP="00072211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7. ТРЕБОВАНИЯ К ХРАНЕНИЮ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</w:tcPr>
          <w:p w:rsidR="0059023F" w:rsidRPr="00CB6EB1" w:rsidRDefault="0059023F" w:rsidP="00072211">
            <w:pPr>
              <w:jc w:val="both"/>
              <w:rPr>
                <w:i/>
              </w:rPr>
            </w:pPr>
            <w:r>
              <w:t xml:space="preserve">Поставляемый Товар должен </w:t>
            </w:r>
            <w:proofErr w:type="gramStart"/>
            <w:r>
              <w:t>хранится</w:t>
            </w:r>
            <w:proofErr w:type="gramEnd"/>
            <w:r>
              <w:t xml:space="preserve"> в сухом помещении.</w:t>
            </w:r>
          </w:p>
        </w:tc>
      </w:tr>
      <w:tr w:rsidR="0059023F" w:rsidRPr="006B73C3" w:rsidTr="0059023F">
        <w:trPr>
          <w:trHeight w:val="273"/>
        </w:trPr>
        <w:tc>
          <w:tcPr>
            <w:tcW w:w="9464" w:type="dxa"/>
            <w:tcBorders>
              <w:left w:val="nil"/>
              <w:right w:val="nil"/>
            </w:tcBorders>
          </w:tcPr>
          <w:p w:rsidR="0059023F" w:rsidRPr="00CB6EB1" w:rsidRDefault="0059023F" w:rsidP="00072211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>РАЗДЕЛ 8. ТРЕБОВАНИЯ К ОБСЛУЖИВАНИЮ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</w:tcPr>
          <w:p w:rsidR="0059023F" w:rsidRPr="00CB6EB1" w:rsidRDefault="0059023F" w:rsidP="00072211">
            <w:pPr>
              <w:jc w:val="both"/>
              <w:rPr>
                <w:i/>
              </w:rPr>
            </w:pPr>
            <w:r w:rsidRPr="000258E9">
              <w:t>Гарантийный ремонт осуществляется за счёт поставщика товара.</w:t>
            </w:r>
          </w:p>
        </w:tc>
      </w:tr>
      <w:tr w:rsidR="0059023F" w:rsidRPr="006B73C3" w:rsidTr="0059023F">
        <w:trPr>
          <w:trHeight w:val="273"/>
        </w:trPr>
        <w:tc>
          <w:tcPr>
            <w:tcW w:w="9464" w:type="dxa"/>
            <w:tcBorders>
              <w:left w:val="nil"/>
              <w:right w:val="nil"/>
            </w:tcBorders>
          </w:tcPr>
          <w:p w:rsidR="0059023F" w:rsidRPr="001D7BA8" w:rsidRDefault="0059023F" w:rsidP="00072211">
            <w:pPr>
              <w:jc w:val="center"/>
              <w:rPr>
                <w:color w:val="7030A0"/>
                <w:sz w:val="28"/>
                <w:szCs w:val="28"/>
              </w:rPr>
            </w:pPr>
            <w:r w:rsidRPr="00AF6B98">
              <w:rPr>
                <w:sz w:val="28"/>
                <w:szCs w:val="28"/>
              </w:rPr>
              <w:t>РАЗДЕЛ 9. ЭКОЛОГИЧЕСКИЕ ТРЕБОВАНИЯ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</w:tcPr>
          <w:p w:rsidR="0059023F" w:rsidRPr="001D7BA8" w:rsidRDefault="0059023F" w:rsidP="00072211">
            <w:pPr>
              <w:jc w:val="both"/>
              <w:rPr>
                <w:i/>
                <w:color w:val="7030A0"/>
              </w:rPr>
            </w:pPr>
            <w:r w:rsidRPr="001F0C8C">
              <w:t>Требований нет.</w:t>
            </w:r>
          </w:p>
        </w:tc>
      </w:tr>
      <w:tr w:rsidR="0059023F" w:rsidRPr="006B73C3" w:rsidTr="0059023F">
        <w:trPr>
          <w:trHeight w:val="273"/>
        </w:trPr>
        <w:tc>
          <w:tcPr>
            <w:tcW w:w="9464" w:type="dxa"/>
            <w:tcBorders>
              <w:left w:val="nil"/>
              <w:bottom w:val="single" w:sz="4" w:space="0" w:color="auto"/>
              <w:right w:val="nil"/>
            </w:tcBorders>
          </w:tcPr>
          <w:p w:rsidR="0059023F" w:rsidRPr="00CB6EB1" w:rsidRDefault="0059023F" w:rsidP="00072211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10. ТРЕБОВАНИЯ ПО БЕЗОПАСНОСТИ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  <w:tcBorders>
              <w:bottom w:val="single" w:sz="4" w:space="0" w:color="auto"/>
            </w:tcBorders>
          </w:tcPr>
          <w:p w:rsidR="0059023F" w:rsidRPr="00CB6EB1" w:rsidRDefault="0059023F" w:rsidP="00072211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1F0C8C">
              <w:t>Требований нет.</w:t>
            </w:r>
          </w:p>
        </w:tc>
      </w:tr>
      <w:tr w:rsidR="0059023F" w:rsidRPr="005A47F9" w:rsidTr="0059023F">
        <w:trPr>
          <w:trHeight w:val="399"/>
        </w:trPr>
        <w:tc>
          <w:tcPr>
            <w:tcW w:w="94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023F" w:rsidRPr="005A47F9" w:rsidRDefault="0059023F" w:rsidP="00072211">
            <w:pPr>
              <w:jc w:val="center"/>
              <w:rPr>
                <w:sz w:val="28"/>
                <w:szCs w:val="28"/>
              </w:rPr>
            </w:pPr>
            <w:r w:rsidRPr="005A47F9">
              <w:rPr>
                <w:sz w:val="28"/>
                <w:szCs w:val="28"/>
              </w:rPr>
              <w:t>РАЗДЕЛ 11. ТРЕБОВАНИЯ К КАЧЕСТВУ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3F" w:rsidRPr="00B13E0D" w:rsidRDefault="0059023F" w:rsidP="00072211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0258E9">
              <w:t>Требования к гарантийному сроку и (или) объему предоставления гарантий качества товара: Срок предоставления гарантии качества товара не менее 12 месяцев с момента поставки товара.</w:t>
            </w:r>
          </w:p>
        </w:tc>
      </w:tr>
      <w:tr w:rsidR="0059023F" w:rsidRPr="006B73C3" w:rsidTr="0059023F">
        <w:trPr>
          <w:trHeight w:val="273"/>
        </w:trPr>
        <w:tc>
          <w:tcPr>
            <w:tcW w:w="9464" w:type="dxa"/>
            <w:tcBorders>
              <w:left w:val="nil"/>
              <w:right w:val="nil"/>
            </w:tcBorders>
          </w:tcPr>
          <w:p w:rsidR="0059023F" w:rsidRPr="00CB6EB1" w:rsidRDefault="0059023F" w:rsidP="00072211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2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5A47F9">
              <w:rPr>
                <w:sz w:val="28"/>
                <w:szCs w:val="28"/>
              </w:rPr>
              <w:t>ТЕХНИЧЕСКОЕ СОПРОВОЖДЕНИЕ ГРУПП ТОВАРОВ, ЗА ИСКЛЮЧЕНИЕМ НЕСТАНДАРТНОГО ОБОРУДОВАНИЯ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</w:tcPr>
          <w:p w:rsidR="0059023F" w:rsidRPr="00B13E0D" w:rsidRDefault="0059023F" w:rsidP="00072211">
            <w:pPr>
              <w:jc w:val="both"/>
            </w:pPr>
            <w:r w:rsidRPr="005A47F9">
              <w:t>Требований нет.</w:t>
            </w:r>
          </w:p>
        </w:tc>
      </w:tr>
      <w:tr w:rsidR="0059023F" w:rsidRPr="006B73C3" w:rsidTr="0059023F">
        <w:trPr>
          <w:trHeight w:val="273"/>
        </w:trPr>
        <w:tc>
          <w:tcPr>
            <w:tcW w:w="94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023F" w:rsidRPr="00CB6EB1" w:rsidRDefault="0059023F" w:rsidP="00072211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3</w:t>
            </w:r>
            <w:r w:rsidRPr="00CB6EB1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  <w:tcBorders>
              <w:bottom w:val="single" w:sz="4" w:space="0" w:color="auto"/>
            </w:tcBorders>
          </w:tcPr>
          <w:p w:rsidR="0059023F" w:rsidRPr="0066170E" w:rsidRDefault="0059023F" w:rsidP="00072211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66170E">
              <w:t>Поставка товара осуществляется в объеме, установленным Заказчиком, в оговоренные сроки в цельной упаковке, без внутренних повреждений.</w:t>
            </w:r>
          </w:p>
          <w:p w:rsidR="0059023F" w:rsidRDefault="0059023F" w:rsidP="00072211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66170E">
              <w:t>В случае</w:t>
            </w:r>
            <w:proofErr w:type="gramStart"/>
            <w:r w:rsidRPr="0066170E">
              <w:t>,</w:t>
            </w:r>
            <w:proofErr w:type="gramEnd"/>
            <w:r w:rsidRPr="0066170E">
              <w:t xml:space="preserve"> если участник запроса цен предлагает к поставке товар по другой Нормативно-технической документации (аналог, эквивалент), необходимо к заявке участника в запросе предложений приложить заверенные документы: сертификат/декларацию соответствия, выписку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  <w:p w:rsidR="0059023F" w:rsidRPr="00A64B34" w:rsidRDefault="0059023F" w:rsidP="00072211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D87AF1">
              <w:t xml:space="preserve">Оплата </w:t>
            </w:r>
            <w:r>
              <w:t xml:space="preserve">производится </w:t>
            </w:r>
            <w:r w:rsidRPr="00D87AF1">
              <w:t>по факту поставки в течение 10-ти рабочих дней.</w:t>
            </w:r>
          </w:p>
        </w:tc>
      </w:tr>
      <w:tr w:rsidR="0059023F" w:rsidRPr="005A47F9" w:rsidTr="0059023F">
        <w:trPr>
          <w:trHeight w:val="399"/>
        </w:trPr>
        <w:tc>
          <w:tcPr>
            <w:tcW w:w="94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023F" w:rsidRPr="005A47F9" w:rsidRDefault="0059023F" w:rsidP="00072211">
            <w:pPr>
              <w:jc w:val="center"/>
              <w:rPr>
                <w:sz w:val="28"/>
                <w:szCs w:val="28"/>
              </w:rPr>
            </w:pPr>
            <w:r w:rsidRPr="005A47F9">
              <w:rPr>
                <w:sz w:val="28"/>
                <w:szCs w:val="28"/>
              </w:rPr>
              <w:t>РАЗДЕЛ 14. ТРЕБОВАНИЕ К ФОРМЕ ПРЕДСТАВЛЯЕМОЙ ИНФОРМАЦИИ</w:t>
            </w:r>
          </w:p>
        </w:tc>
      </w:tr>
      <w:tr w:rsidR="0059023F" w:rsidRPr="005A47F9" w:rsidTr="0059023F">
        <w:trPr>
          <w:trHeight w:val="39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3F" w:rsidRPr="005A47F9" w:rsidRDefault="0059023F" w:rsidP="00072211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5A47F9">
              <w:t>Требований нет.</w:t>
            </w:r>
          </w:p>
        </w:tc>
      </w:tr>
      <w:tr w:rsidR="0059023F" w:rsidRPr="005A47F9" w:rsidTr="0059023F">
        <w:trPr>
          <w:trHeight w:val="273"/>
        </w:trPr>
        <w:tc>
          <w:tcPr>
            <w:tcW w:w="94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023F" w:rsidRPr="005A47F9" w:rsidRDefault="0059023F" w:rsidP="00072211">
            <w:pPr>
              <w:jc w:val="center"/>
              <w:rPr>
                <w:sz w:val="28"/>
                <w:szCs w:val="28"/>
              </w:rPr>
            </w:pPr>
            <w:r w:rsidRPr="005A47F9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5</w:t>
            </w:r>
            <w:r w:rsidRPr="005A47F9">
              <w:rPr>
                <w:sz w:val="28"/>
                <w:szCs w:val="28"/>
              </w:rPr>
              <w:t>. ТРЕБОВАНИЯ К ТЕХНИЧЕСКОМУ ОБУЧЕНИЮ ПЕРСОНАЛА ЗАКАЗЧИКА</w:t>
            </w:r>
          </w:p>
        </w:tc>
      </w:tr>
      <w:tr w:rsidR="0059023F" w:rsidRPr="005A47F9" w:rsidTr="0059023F">
        <w:trPr>
          <w:trHeight w:val="273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3F" w:rsidRPr="005A47F9" w:rsidRDefault="0059023F" w:rsidP="00072211">
            <w:r w:rsidRPr="005A47F9">
              <w:t>Требований нет.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  <w:tcBorders>
              <w:left w:val="nil"/>
              <w:right w:val="nil"/>
            </w:tcBorders>
          </w:tcPr>
          <w:p w:rsidR="0059023F" w:rsidRPr="00CA79FE" w:rsidRDefault="0059023F" w:rsidP="00072211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6</w:t>
            </w:r>
            <w:r w:rsidRPr="00CA79FE">
              <w:rPr>
                <w:sz w:val="28"/>
                <w:szCs w:val="28"/>
              </w:rPr>
              <w:t>. ЦЕЛЬ ЗАКУПКИ</w:t>
            </w:r>
          </w:p>
        </w:tc>
      </w:tr>
      <w:tr w:rsidR="0059023F" w:rsidRPr="006B73C3" w:rsidTr="0059023F">
        <w:trPr>
          <w:trHeight w:val="399"/>
        </w:trPr>
        <w:tc>
          <w:tcPr>
            <w:tcW w:w="9464" w:type="dxa"/>
          </w:tcPr>
          <w:p w:rsidR="0059023F" w:rsidRPr="00B454BB" w:rsidRDefault="0059023F" w:rsidP="00072211">
            <w:r>
              <w:t>Целью закупки является неотложный ремонт транспортных средств</w:t>
            </w:r>
            <w:r w:rsidRPr="00B454BB">
              <w:t xml:space="preserve"> Челябинского отделения</w:t>
            </w:r>
          </w:p>
          <w:p w:rsidR="0059023F" w:rsidRPr="00B454BB" w:rsidRDefault="0059023F" w:rsidP="00072211">
            <w:r w:rsidRPr="00B454BB">
              <w:t>филиала  «Уральский территориальный округ» ФГУП «РосРАО»</w:t>
            </w:r>
            <w:r>
              <w:t>.</w:t>
            </w:r>
          </w:p>
        </w:tc>
      </w:tr>
    </w:tbl>
    <w:p w:rsidR="0080743F" w:rsidRPr="00A768D1" w:rsidRDefault="0080743F" w:rsidP="0059023F">
      <w:pPr>
        <w:ind w:left="-426"/>
        <w:rPr>
          <w:sz w:val="28"/>
          <w:szCs w:val="28"/>
        </w:rPr>
      </w:pPr>
    </w:p>
    <w:sectPr w:rsidR="0080743F" w:rsidRPr="00A768D1" w:rsidSect="0059023F">
      <w:footerReference w:type="defaul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023F">
      <w:rPr>
        <w:noProof/>
      </w:rPr>
      <w:t>7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023F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23F" w:rsidRDefault="0059023F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59023F" w:rsidRDefault="0059023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1F2578"/>
    <w:multiLevelType w:val="hybridMultilevel"/>
    <w:tmpl w:val="527015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1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4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9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2CD22807"/>
    <w:multiLevelType w:val="multilevel"/>
    <w:tmpl w:val="B2087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2">
    <w:nsid w:val="5192181B"/>
    <w:multiLevelType w:val="multilevel"/>
    <w:tmpl w:val="1276BBD2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1"/>
  </w:num>
  <w:num w:numId="9">
    <w:abstractNumId w:val="2"/>
  </w:num>
  <w:num w:numId="10">
    <w:abstractNumId w:val="24"/>
  </w:num>
  <w:num w:numId="11">
    <w:abstractNumId w:val="39"/>
  </w:num>
  <w:num w:numId="12">
    <w:abstractNumId w:val="12"/>
  </w:num>
  <w:num w:numId="13">
    <w:abstractNumId w:val="35"/>
  </w:num>
  <w:num w:numId="14">
    <w:abstractNumId w:val="17"/>
  </w:num>
  <w:num w:numId="15">
    <w:abstractNumId w:val="5"/>
  </w:num>
  <w:num w:numId="16">
    <w:abstractNumId w:val="15"/>
  </w:num>
  <w:num w:numId="17">
    <w:abstractNumId w:val="37"/>
  </w:num>
  <w:num w:numId="18">
    <w:abstractNumId w:val="45"/>
  </w:num>
  <w:num w:numId="19">
    <w:abstractNumId w:val="7"/>
  </w:num>
  <w:num w:numId="20">
    <w:abstractNumId w:val="9"/>
  </w:num>
  <w:num w:numId="21">
    <w:abstractNumId w:val="30"/>
  </w:num>
  <w:num w:numId="22">
    <w:abstractNumId w:val="23"/>
  </w:num>
  <w:num w:numId="23">
    <w:abstractNumId w:val="14"/>
  </w:num>
  <w:num w:numId="24">
    <w:abstractNumId w:val="6"/>
  </w:num>
  <w:num w:numId="25">
    <w:abstractNumId w:val="31"/>
  </w:num>
  <w:num w:numId="26">
    <w:abstractNumId w:val="13"/>
  </w:num>
  <w:num w:numId="27">
    <w:abstractNumId w:val="28"/>
  </w:num>
  <w:num w:numId="28">
    <w:abstractNumId w:val="8"/>
  </w:num>
  <w:num w:numId="29">
    <w:abstractNumId w:val="16"/>
  </w:num>
  <w:num w:numId="30">
    <w:abstractNumId w:val="29"/>
  </w:num>
  <w:num w:numId="31">
    <w:abstractNumId w:val="19"/>
  </w:num>
  <w:num w:numId="32">
    <w:abstractNumId w:val="22"/>
  </w:num>
  <w:num w:numId="33">
    <w:abstractNumId w:val="46"/>
  </w:num>
  <w:num w:numId="34">
    <w:abstractNumId w:val="11"/>
  </w:num>
  <w:num w:numId="35">
    <w:abstractNumId w:val="34"/>
  </w:num>
  <w:num w:numId="36">
    <w:abstractNumId w:val="42"/>
  </w:num>
  <w:num w:numId="37">
    <w:abstractNumId w:val="18"/>
  </w:num>
  <w:num w:numId="38">
    <w:abstractNumId w:val="26"/>
  </w:num>
  <w:num w:numId="39">
    <w:abstractNumId w:val="32"/>
  </w:num>
  <w:num w:numId="40">
    <w:abstractNumId w:val="38"/>
  </w:num>
  <w:num w:numId="41">
    <w:abstractNumId w:val="43"/>
  </w:num>
  <w:num w:numId="42">
    <w:abstractNumId w:val="41"/>
  </w:num>
  <w:num w:numId="43">
    <w:abstractNumId w:val="25"/>
  </w:num>
  <w:num w:numId="44">
    <w:abstractNumId w:val="44"/>
  </w:num>
  <w:num w:numId="45">
    <w:abstractNumId w:val="20"/>
  </w:num>
  <w:num w:numId="46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ListParagraph">
    <w:name w:val="List Paragraph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ListParagraph">
    <w:name w:val="List Paragraph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A795E18-1D4F-4468-A464-C938CAB44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358</TotalTime>
  <Pages>9</Pages>
  <Words>2213</Words>
  <Characters>12959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15142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104</cp:revision>
  <cp:lastPrinted>2013-05-13T10:31:00Z</cp:lastPrinted>
  <dcterms:created xsi:type="dcterms:W3CDTF">2013-12-04T11:06:00Z</dcterms:created>
  <dcterms:modified xsi:type="dcterms:W3CDTF">2015-01-20T06:52:00Z</dcterms:modified>
</cp:coreProperties>
</file>