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864B0" w:rsidRDefault="000864B0" w:rsidP="000864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864B0" w:rsidRDefault="000864B0" w:rsidP="000864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строительно-монтажных </w:t>
      </w:r>
      <w:r>
        <w:rPr>
          <w:bCs/>
          <w:sz w:val="28"/>
          <w:szCs w:val="28"/>
        </w:rPr>
        <w:t xml:space="preserve">работ </w:t>
      </w:r>
      <w:r>
        <w:rPr>
          <w:sz w:val="28"/>
          <w:szCs w:val="28"/>
        </w:rPr>
        <w:t>по текущему ремонту помещения в здании №41 Ленинградского отделения филиала «Северо-западный территориальный округ» ФГУП «РосРАО»</w:t>
      </w:r>
      <w:r>
        <w:rPr>
          <w:bCs/>
          <w:sz w:val="28"/>
          <w:szCs w:val="28"/>
        </w:rPr>
        <w:t>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0864B0" w:rsidRPr="002755C3" w:rsidRDefault="000864B0" w:rsidP="000864B0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0864B0" w:rsidRDefault="000864B0" w:rsidP="000864B0">
      <w:pPr>
        <w:ind w:left="709"/>
        <w:jc w:val="center"/>
      </w:pPr>
      <w:r>
        <w:t>на выполнение строительно-монтажных работ</w:t>
      </w:r>
    </w:p>
    <w:p w:rsidR="000864B0" w:rsidRDefault="000864B0" w:rsidP="000864B0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0864B0" w:rsidRDefault="000864B0" w:rsidP="000864B0">
      <w:pPr>
        <w:ind w:left="709"/>
        <w:jc w:val="center"/>
      </w:pPr>
      <w:r>
        <w:t>(капитального и незавершенного строительства,</w:t>
      </w:r>
    </w:p>
    <w:p w:rsidR="000864B0" w:rsidRDefault="000864B0" w:rsidP="000864B0">
      <w:pPr>
        <w:ind w:left="709"/>
        <w:jc w:val="center"/>
      </w:pPr>
      <w:r>
        <w:t>объектов временного назначения и инженерных систем)</w:t>
      </w:r>
    </w:p>
    <w:p w:rsidR="000864B0" w:rsidRDefault="000864B0" w:rsidP="000864B0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здани</w:t>
      </w:r>
      <w:r>
        <w:t>е</w:t>
      </w:r>
      <w:r w:rsidRPr="00A67DDA">
        <w:t xml:space="preserve"> №</w:t>
      </w:r>
      <w:r>
        <w:t>4</w:t>
      </w:r>
      <w:r w:rsidRPr="00A67DDA">
        <w:t>1 Ленинградского отделения филиала «Северо-западный территориальный округ» ФГУП «РосРАО»</w:t>
      </w:r>
      <w:r>
        <w:t>.</w:t>
      </w: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  <w:r>
        <w:t>СОДЕРЖАНИЕ</w:t>
      </w:r>
    </w:p>
    <w:p w:rsidR="000864B0" w:rsidRDefault="000864B0" w:rsidP="000864B0">
      <w:pPr>
        <w:ind w:left="709"/>
        <w:jc w:val="center"/>
      </w:pPr>
    </w:p>
    <w:p w:rsidR="000864B0" w:rsidRPr="007436A6" w:rsidRDefault="000864B0" w:rsidP="000864B0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0864B0" w:rsidRDefault="000864B0" w:rsidP="000864B0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0864B0" w:rsidRDefault="000864B0" w:rsidP="000864B0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7436A6">
        <w:t>Сведения</w:t>
      </w:r>
      <w:proofErr w:type="gramEnd"/>
      <w:r w:rsidRPr="007436A6">
        <w:t xml:space="preserve"> о строительно-монтажных работах при строительстве, реконструкции и капитальном ремонте объектов</w:t>
      </w:r>
      <w:r>
        <w:t>.</w:t>
      </w:r>
    </w:p>
    <w:p w:rsidR="000864B0" w:rsidRDefault="000864B0" w:rsidP="000864B0">
      <w:pPr>
        <w:ind w:left="709" w:firstLine="707"/>
      </w:pPr>
      <w:r>
        <w:t xml:space="preserve">Подраздел </w:t>
      </w:r>
      <w:proofErr w:type="gramStart"/>
      <w:r>
        <w:t xml:space="preserve">2.2  </w:t>
      </w:r>
      <w:r w:rsidRPr="007436A6">
        <w:t>Сведения</w:t>
      </w:r>
      <w:proofErr w:type="gramEnd"/>
      <w:r w:rsidRPr="007436A6">
        <w:t xml:space="preserve"> о выполняемых работах</w:t>
      </w:r>
      <w:r>
        <w:t>.</w:t>
      </w:r>
    </w:p>
    <w:p w:rsidR="000864B0" w:rsidRDefault="000864B0" w:rsidP="000864B0">
      <w:pPr>
        <w:ind w:left="709" w:firstLine="707"/>
      </w:pPr>
      <w:r>
        <w:t xml:space="preserve">Подраздел </w:t>
      </w:r>
      <w:proofErr w:type="gramStart"/>
      <w:r>
        <w:t xml:space="preserve">2.3  </w:t>
      </w:r>
      <w:r w:rsidRPr="007436A6">
        <w:t>Сведения</w:t>
      </w:r>
      <w:proofErr w:type="gramEnd"/>
      <w:r w:rsidRPr="007436A6">
        <w:t xml:space="preserve"> о месте выполнения работ</w:t>
      </w:r>
      <w:r>
        <w:t>.</w:t>
      </w:r>
    </w:p>
    <w:p w:rsidR="000864B0" w:rsidRDefault="000864B0" w:rsidP="000864B0">
      <w:pPr>
        <w:ind w:left="709" w:firstLine="707"/>
      </w:pPr>
      <w:r>
        <w:t xml:space="preserve">Подраздел </w:t>
      </w:r>
      <w:proofErr w:type="gramStart"/>
      <w:r>
        <w:t xml:space="preserve">2.4  </w:t>
      </w:r>
      <w:r w:rsidRPr="007436A6">
        <w:t>Требования</w:t>
      </w:r>
      <w:proofErr w:type="gramEnd"/>
      <w:r w:rsidRPr="007436A6">
        <w:t xml:space="preserve"> к разработке </w:t>
      </w:r>
      <w:r>
        <w:t>проекта производства работ.</w:t>
      </w:r>
    </w:p>
    <w:p w:rsidR="000864B0" w:rsidRDefault="000864B0" w:rsidP="000864B0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0864B0" w:rsidRDefault="000864B0" w:rsidP="000864B0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275735">
        <w:t>Технические</w:t>
      </w:r>
      <w:proofErr w:type="gramEnd"/>
      <w:r w:rsidRPr="00275735">
        <w:t xml:space="preserve"> требования при выполнении работ</w:t>
      </w:r>
      <w:r>
        <w:t>.</w:t>
      </w:r>
    </w:p>
    <w:p w:rsidR="000864B0" w:rsidRDefault="000864B0" w:rsidP="000864B0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275735">
        <w:t>Требования</w:t>
      </w:r>
      <w:proofErr w:type="gramEnd"/>
      <w:r w:rsidRPr="00275735">
        <w:t xml:space="preserve"> к оформлению и составу проекта производства работ.</w:t>
      </w:r>
    </w:p>
    <w:p w:rsidR="000864B0" w:rsidRDefault="000864B0" w:rsidP="000864B0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0864B0" w:rsidRDefault="000864B0" w:rsidP="000864B0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0864B0" w:rsidRDefault="000864B0" w:rsidP="000864B0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0864B0" w:rsidRPr="00275735" w:rsidRDefault="000864B0" w:rsidP="000864B0">
      <w:pPr>
        <w:ind w:left="709"/>
      </w:pPr>
      <w:r w:rsidRPr="00275735">
        <w:t>РАЗДЕЛ 10. ТРЕБОВАНИЯ К ОСОБЫМ УСЛОВИЯМ РАБОТ.</w:t>
      </w:r>
    </w:p>
    <w:p w:rsidR="000864B0" w:rsidRPr="00275735" w:rsidRDefault="000864B0" w:rsidP="000864B0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0864B0" w:rsidRPr="00275735" w:rsidRDefault="000864B0" w:rsidP="000864B0">
      <w:pPr>
        <w:ind w:left="709"/>
      </w:pPr>
      <w:r w:rsidRPr="00275735">
        <w:t>РАЗДЕЛ 12. ТРЕБОВАНИЯ К БЕЗОПАСНОСТИ ВЫПОЛНЯЕМЫХ РАБОТ.</w:t>
      </w:r>
    </w:p>
    <w:p w:rsidR="000864B0" w:rsidRPr="00275735" w:rsidRDefault="000864B0" w:rsidP="000864B0">
      <w:pPr>
        <w:ind w:left="709"/>
      </w:pPr>
      <w:r w:rsidRPr="00275735">
        <w:t>РАЗДЕЛ 13. ТРЕБОВАНИЯ К РЕЗУЛЬТАТАМ РАБОТ И ПОРЯДКУ ПРИЕМКИ.</w:t>
      </w:r>
    </w:p>
    <w:p w:rsidR="000864B0" w:rsidRPr="002755C3" w:rsidRDefault="000864B0" w:rsidP="000864B0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0864B0" w:rsidRPr="002755C3" w:rsidRDefault="000864B0" w:rsidP="000864B0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0864B0" w:rsidRPr="002755C3" w:rsidRDefault="000864B0" w:rsidP="000864B0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0864B0" w:rsidRPr="00275735" w:rsidRDefault="000864B0" w:rsidP="000864B0">
      <w:pPr>
        <w:ind w:left="709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1E2205" w:rsidRDefault="001E2205" w:rsidP="000864B0">
      <w:pPr>
        <w:ind w:left="709"/>
        <w:jc w:val="center"/>
      </w:pPr>
    </w:p>
    <w:p w:rsidR="001E2205" w:rsidRDefault="001E2205" w:rsidP="000864B0">
      <w:pPr>
        <w:ind w:left="709"/>
        <w:jc w:val="center"/>
      </w:pPr>
      <w:bookmarkStart w:id="0" w:name="_GoBack"/>
      <w:bookmarkEnd w:id="0"/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Pr="007436A6" w:rsidRDefault="000864B0" w:rsidP="000864B0">
      <w:pPr>
        <w:ind w:left="709"/>
        <w:jc w:val="center"/>
      </w:pPr>
    </w:p>
    <w:p w:rsidR="000864B0" w:rsidRPr="004B742A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0864B0" w:rsidRPr="00B40EDF" w:rsidRDefault="000864B0" w:rsidP="000864B0">
      <w:pPr>
        <w:ind w:left="720" w:firstLine="698"/>
        <w:jc w:val="both"/>
      </w:pPr>
      <w:r>
        <w:t>С</w:t>
      </w:r>
      <w:r w:rsidRPr="004F4355">
        <w:t>троительно-монтажны</w:t>
      </w:r>
      <w:r>
        <w:t>е</w:t>
      </w:r>
      <w:r w:rsidRPr="004F4355">
        <w:t xml:space="preserve"> работ</w:t>
      </w:r>
      <w:r>
        <w:t>ы</w:t>
      </w:r>
      <w:r w:rsidRPr="004F4355">
        <w:t xml:space="preserve"> по текущему ремонту помещения в здании №41 Ленинградского отделения филиала «Северо-западный территориальный округ» ФГУП «РосРАО»</w:t>
      </w:r>
      <w:r w:rsidRPr="00B40EDF">
        <w:t>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0864B0" w:rsidRPr="006A514B" w:rsidRDefault="000864B0" w:rsidP="000864B0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0864B0" w:rsidRPr="000E5E37" w:rsidRDefault="000864B0" w:rsidP="000864B0">
      <w:pPr>
        <w:ind w:left="720" w:firstLine="698"/>
        <w:jc w:val="both"/>
      </w:pPr>
      <w:r w:rsidRPr="000E5E37">
        <w:t xml:space="preserve">Техническое задание на строительно-монтажные работы по </w:t>
      </w:r>
      <w:r w:rsidRPr="004F4355">
        <w:t xml:space="preserve">текущему ремонту помещения в здании №41 </w:t>
      </w:r>
      <w:r w:rsidRPr="000E5E37">
        <w:t>составлено на основании дефектной ведомости.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0864B0" w:rsidRPr="009246B9" w:rsidRDefault="000864B0" w:rsidP="000864B0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0864B0" w:rsidRPr="004F4355" w:rsidRDefault="000864B0" w:rsidP="000864B0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Работы по текущему ремонту помещения в здании №41 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0864B0" w:rsidRPr="004F4355" w:rsidRDefault="000864B0" w:rsidP="000864B0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 в помещении здания №</w:t>
      </w:r>
      <w:r>
        <w:rPr>
          <w:rFonts w:ascii="Times New Roman" w:hAnsi="Times New Roman"/>
          <w:sz w:val="24"/>
          <w:szCs w:val="24"/>
        </w:rPr>
        <w:t>4</w:t>
      </w:r>
      <w:r w:rsidRPr="004F4355">
        <w:rPr>
          <w:rFonts w:ascii="Times New Roman" w:hAnsi="Times New Roman"/>
          <w:sz w:val="24"/>
          <w:szCs w:val="24"/>
        </w:rPr>
        <w:t>1 приведен в «Ведомости физических объемов работ» (Приложение №1 к Техническому заданию).</w:t>
      </w:r>
    </w:p>
    <w:p w:rsidR="000864B0" w:rsidRDefault="000864B0" w:rsidP="000864B0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0864B0" w:rsidRDefault="000864B0" w:rsidP="000864B0">
      <w:pPr>
        <w:tabs>
          <w:tab w:val="left" w:pos="1418"/>
        </w:tabs>
        <w:ind w:left="709" w:firstLine="709"/>
        <w:jc w:val="both"/>
        <w:rPr>
          <w:b/>
        </w:rPr>
      </w:pPr>
      <w:r w:rsidRPr="002B56DA">
        <w:t xml:space="preserve">Здание № </w:t>
      </w:r>
      <w:r>
        <w:t>4</w:t>
      </w:r>
      <w:r w:rsidRPr="002B56DA">
        <w:t xml:space="preserve">1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spellStart"/>
      <w:r w:rsidRPr="002B56DA">
        <w:t>г.Сосновый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0864B0" w:rsidRPr="004F4355" w:rsidRDefault="000864B0" w:rsidP="000864B0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ХАРАКТЕРИСТИКАМИ РАБОТ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0864B0" w:rsidRPr="00DF7075" w:rsidRDefault="000864B0" w:rsidP="000864B0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DF7075">
        <w:rPr>
          <w:color w:val="000000"/>
        </w:rPr>
        <w:t>Строительно-монтажные работы по текущему ремонту помещения в здании №41 выполнить в соответствии с Техническим заданием.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0864B0" w:rsidRPr="00C73AA3" w:rsidRDefault="000864B0" w:rsidP="000864B0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0864B0" w:rsidRDefault="000864B0" w:rsidP="000864B0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0864B0" w:rsidRPr="00FD7DB6" w:rsidRDefault="000864B0" w:rsidP="000864B0">
      <w:pPr>
        <w:tabs>
          <w:tab w:val="left" w:pos="1418"/>
        </w:tabs>
        <w:ind w:left="709" w:firstLine="709"/>
        <w:jc w:val="both"/>
      </w:pPr>
      <w:r w:rsidRPr="00FD7DB6">
        <w:t xml:space="preserve">Для предупреждения </w:t>
      </w:r>
      <w:proofErr w:type="gramStart"/>
      <w:r w:rsidRPr="00FD7DB6">
        <w:t>поражения</w:t>
      </w:r>
      <w:proofErr w:type="gramEnd"/>
      <w:r w:rsidRPr="00FD7DB6">
        <w:t xml:space="preserve"> работающих электрическим током следует предусматривать:</w:t>
      </w:r>
    </w:p>
    <w:p w:rsidR="000864B0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0864B0" w:rsidRPr="00FD7DB6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способы заземления металлических частей электрооборудования.</w:t>
      </w:r>
    </w:p>
    <w:p w:rsidR="000864B0" w:rsidRPr="00C73AA3" w:rsidRDefault="000864B0" w:rsidP="000864B0">
      <w:pPr>
        <w:tabs>
          <w:tab w:val="left" w:pos="1418"/>
        </w:tabs>
        <w:ind w:left="709" w:firstLine="709"/>
        <w:jc w:val="both"/>
      </w:pPr>
      <w:r w:rsidRPr="00C73AA3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>пределить средства защиты работающих</w:t>
      </w:r>
      <w:r w:rsidRPr="00C73AA3">
        <w:rPr>
          <w:lang w:val="en-US"/>
        </w:rPr>
        <w:t>;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lastRenderedPageBreak/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0864B0" w:rsidRPr="00C73AA3" w:rsidRDefault="000864B0" w:rsidP="000864B0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0864B0" w:rsidRPr="00DF7075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0864B0" w:rsidRPr="00A9724C" w:rsidRDefault="000864B0" w:rsidP="000864B0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ведомость </w:t>
      </w:r>
      <w:r>
        <w:t xml:space="preserve">физических </w:t>
      </w:r>
      <w:r w:rsidRPr="00A9724C">
        <w:t xml:space="preserve">объемов работ (Приложение </w:t>
      </w:r>
      <w:r w:rsidRPr="001A4756">
        <w:t>№ 1</w:t>
      </w:r>
      <w:r w:rsidRPr="00A9724C">
        <w:t xml:space="preserve">), </w:t>
      </w:r>
      <w:r>
        <w:t>с</w:t>
      </w:r>
      <w:r w:rsidRPr="00065844">
        <w:t>метн</w:t>
      </w:r>
      <w:r>
        <w:t>ая документация</w:t>
      </w:r>
      <w:r w:rsidRPr="00065844">
        <w:t xml:space="preserve">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0864B0" w:rsidRPr="00065844" w:rsidRDefault="000864B0" w:rsidP="000864B0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0864B0" w:rsidRPr="00504790" w:rsidRDefault="000864B0" w:rsidP="000864B0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применяемые материалы и оборудование при выполнении работ.</w:t>
      </w:r>
    </w:p>
    <w:p w:rsidR="000864B0" w:rsidRPr="005568F8" w:rsidRDefault="000864B0" w:rsidP="000864B0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0864B0" w:rsidRPr="0099227B" w:rsidRDefault="000864B0" w:rsidP="000864B0">
      <w:pPr>
        <w:ind w:left="709" w:firstLine="709"/>
        <w:jc w:val="both"/>
        <w:rPr>
          <w:color w:val="FF0000"/>
        </w:rPr>
      </w:pPr>
      <w:r w:rsidRPr="00FE40C9">
        <w:t>Проект производства работ, локаль</w:t>
      </w:r>
      <w:r>
        <w:t xml:space="preserve">ный сметный расчет № </w:t>
      </w:r>
      <w:r w:rsidRPr="00675CFA">
        <w:t>2-41-2014</w:t>
      </w:r>
      <w:r>
        <w:t>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0864B0" w:rsidRPr="003E023D" w:rsidRDefault="000864B0" w:rsidP="000864B0">
      <w:pPr>
        <w:ind w:left="709"/>
      </w:pPr>
      <w:r w:rsidRPr="003E023D">
        <w:t>Не требуется.</w:t>
      </w:r>
    </w:p>
    <w:p w:rsidR="000864B0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0864B0" w:rsidRPr="006A275A" w:rsidRDefault="000864B0" w:rsidP="000864B0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0864B0" w:rsidRPr="006A275A" w:rsidRDefault="000864B0" w:rsidP="000864B0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</w:t>
      </w:r>
      <w:proofErr w:type="gramStart"/>
      <w:r w:rsidRPr="006A275A">
        <w:rPr>
          <w:rFonts w:ascii="Times New Roman" w:hAnsi="Times New Roman"/>
          <w:sz w:val="24"/>
          <w:szCs w:val="24"/>
        </w:rPr>
        <w:t>–  в</w:t>
      </w:r>
      <w:proofErr w:type="gramEnd"/>
      <w:r w:rsidRPr="006A275A">
        <w:rPr>
          <w:rFonts w:ascii="Times New Roman" w:hAnsi="Times New Roman"/>
          <w:sz w:val="24"/>
          <w:szCs w:val="24"/>
        </w:rPr>
        <w:t xml:space="preserve"> течение 25 (двадцати пяти) рабочих дней с момента заключения договора.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0864B0" w:rsidRDefault="000864B0" w:rsidP="000864B0">
      <w:pPr>
        <w:autoSpaceDE w:val="0"/>
        <w:autoSpaceDN w:val="0"/>
        <w:adjustRightInd w:val="0"/>
        <w:ind w:left="720" w:firstLine="698"/>
        <w:jc w:val="both"/>
      </w:pPr>
      <w:r w:rsidRPr="00FE40C9">
        <w:t>Работы выполнить в соответствии с действующими нормами и правилами.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0864B0" w:rsidRPr="00F65977" w:rsidRDefault="000864B0" w:rsidP="000864B0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6597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864B0" w:rsidRPr="00F65977" w:rsidRDefault="000864B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65977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864B0" w:rsidRDefault="000864B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864B0" w:rsidRDefault="000864B0" w:rsidP="000864B0">
      <w:pPr>
        <w:pStyle w:val="afffc"/>
        <w:jc w:val="both"/>
        <w:rPr>
          <w:color w:val="000000"/>
        </w:rPr>
      </w:pPr>
    </w:p>
    <w:p w:rsidR="000864B0" w:rsidRDefault="000864B0" w:rsidP="000864B0">
      <w:pPr>
        <w:pStyle w:val="afffc"/>
        <w:jc w:val="both"/>
        <w:rPr>
          <w:color w:val="000000"/>
        </w:rPr>
      </w:pP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0864B0" w:rsidRDefault="000864B0" w:rsidP="000864B0">
      <w:pPr>
        <w:ind w:left="720" w:firstLine="696"/>
        <w:jc w:val="both"/>
      </w:pPr>
      <w:r w:rsidRPr="00065844">
        <w:lastRenderedPageBreak/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065844">
        <w:t>результаты  выполненных</w:t>
      </w:r>
      <w:proofErr w:type="gramEnd"/>
      <w:r w:rsidRPr="00065844">
        <w:t xml:space="preserve">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rPr>
          <w:b/>
        </w:rPr>
      </w:pPr>
      <w:r w:rsidRPr="0021403E">
        <w:t xml:space="preserve">При выполнении работ Подрядчик (Исполнитель) </w:t>
      </w:r>
      <w:proofErr w:type="gramStart"/>
      <w:r w:rsidRPr="0021403E">
        <w:t>организовывает  систему</w:t>
      </w:r>
      <w:proofErr w:type="gramEnd"/>
      <w:r w:rsidRPr="0021403E">
        <w:t xml:space="preserve"> управления охраной труда с назначением персонально ответственных лиц за безопасное ведение работ;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0864B0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0864B0" w:rsidRPr="004336FB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4336FB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0864B0" w:rsidRPr="003E023D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0864B0" w:rsidRPr="003E3861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>
        <w:t>При завершении выполнения работ</w:t>
      </w:r>
      <w:r w:rsidRPr="003E3861">
        <w:t xml:space="preserve">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r>
        <w:t>З</w:t>
      </w:r>
      <w:r w:rsidRPr="003E3861">
        <w:t>аказчика о</w:t>
      </w:r>
      <w:r>
        <w:t xml:space="preserve"> готовности работ</w:t>
      </w:r>
      <w:r w:rsidRPr="003E3861">
        <w:t>, к сдаче.</w:t>
      </w:r>
    </w:p>
    <w:p w:rsidR="000864B0" w:rsidRPr="003E3861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>
        <w:t xml:space="preserve"> о готовности работ</w:t>
      </w:r>
      <w:r w:rsidRPr="003E3861">
        <w:t xml:space="preserve">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образом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0864B0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864B0" w:rsidRPr="00FB4E2F" w:rsidRDefault="000864B0" w:rsidP="000864B0">
      <w:pPr>
        <w:widowControl w:val="0"/>
        <w:autoSpaceDE w:val="0"/>
        <w:autoSpaceDN w:val="0"/>
        <w:adjustRightInd w:val="0"/>
        <w:jc w:val="both"/>
      </w:pPr>
    </w:p>
    <w:p w:rsidR="000864B0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lastRenderedPageBreak/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0864B0" w:rsidRDefault="000864B0" w:rsidP="000864B0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0864B0" w:rsidRDefault="000864B0" w:rsidP="000864B0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6153"/>
        <w:gridCol w:w="2275"/>
      </w:tblGrid>
      <w:tr w:rsidR="000864B0" w:rsidRPr="00FE40C9" w:rsidTr="004B5CE0">
        <w:trPr>
          <w:trHeight w:val="418"/>
        </w:trPr>
        <w:tc>
          <w:tcPr>
            <w:tcW w:w="948" w:type="dxa"/>
          </w:tcPr>
          <w:p w:rsidR="000864B0" w:rsidRPr="00FE40C9" w:rsidRDefault="000864B0" w:rsidP="004B5CE0">
            <w:pPr>
              <w:jc w:val="center"/>
            </w:pPr>
            <w:r w:rsidRPr="00FE40C9">
              <w:t>№ п/п</w:t>
            </w:r>
          </w:p>
        </w:tc>
        <w:tc>
          <w:tcPr>
            <w:tcW w:w="6662" w:type="dxa"/>
          </w:tcPr>
          <w:p w:rsidR="000864B0" w:rsidRPr="00FE40C9" w:rsidRDefault="000864B0" w:rsidP="004B5CE0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0864B0" w:rsidRPr="00FE40C9" w:rsidRDefault="000864B0" w:rsidP="004B5CE0">
            <w:pPr>
              <w:jc w:val="center"/>
            </w:pPr>
            <w:r w:rsidRPr="00FE40C9">
              <w:t>Количество листов</w:t>
            </w:r>
          </w:p>
        </w:tc>
      </w:tr>
      <w:tr w:rsidR="000864B0" w:rsidRPr="00DF6260" w:rsidTr="004B5CE0">
        <w:trPr>
          <w:trHeight w:val="375"/>
        </w:trPr>
        <w:tc>
          <w:tcPr>
            <w:tcW w:w="948" w:type="dxa"/>
          </w:tcPr>
          <w:p w:rsidR="000864B0" w:rsidRPr="00DF6260" w:rsidRDefault="000864B0" w:rsidP="000864B0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864B0" w:rsidRPr="00DF6260" w:rsidRDefault="000864B0" w:rsidP="004B5CE0">
            <w:r w:rsidRPr="00DF6260">
              <w:t xml:space="preserve">Ведомости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0864B0" w:rsidRPr="00DF6260" w:rsidRDefault="000864B0" w:rsidP="004B5CE0">
            <w:pPr>
              <w:jc w:val="center"/>
            </w:pPr>
            <w:r>
              <w:t>1</w:t>
            </w:r>
          </w:p>
        </w:tc>
      </w:tr>
      <w:tr w:rsidR="000864B0" w:rsidRPr="00DF6260" w:rsidTr="004B5CE0">
        <w:trPr>
          <w:trHeight w:val="375"/>
        </w:trPr>
        <w:tc>
          <w:tcPr>
            <w:tcW w:w="948" w:type="dxa"/>
          </w:tcPr>
          <w:p w:rsidR="000864B0" w:rsidRPr="00DF6260" w:rsidRDefault="000864B0" w:rsidP="000864B0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864B0" w:rsidRPr="00DF6260" w:rsidRDefault="000864B0" w:rsidP="004B5CE0">
            <w:r w:rsidRPr="00DF6260">
              <w:t xml:space="preserve">Сметная документация </w:t>
            </w:r>
          </w:p>
        </w:tc>
        <w:tc>
          <w:tcPr>
            <w:tcW w:w="2374" w:type="dxa"/>
          </w:tcPr>
          <w:p w:rsidR="000864B0" w:rsidRPr="00DF6260" w:rsidRDefault="000864B0" w:rsidP="004B5CE0">
            <w:pPr>
              <w:jc w:val="center"/>
            </w:pPr>
            <w:r>
              <w:t>11</w:t>
            </w:r>
          </w:p>
        </w:tc>
      </w:tr>
    </w:tbl>
    <w:p w:rsidR="001A72A4" w:rsidRPr="00270579" w:rsidRDefault="001A72A4" w:rsidP="008E1F83">
      <w:pPr>
        <w:widowControl w:val="0"/>
        <w:jc w:val="center"/>
      </w:pPr>
    </w:p>
    <w:sectPr w:rsidR="001A72A4" w:rsidRPr="00270579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2205">
      <w:rPr>
        <w:noProof/>
      </w:rPr>
      <w:t>6</w:t>
    </w:r>
    <w:r>
      <w:fldChar w:fldCharType="end"/>
    </w:r>
  </w:p>
  <w:p w:rsidR="009316E3" w:rsidRDefault="001E220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E115FA4-F8D2-4944-A6AC-724109CCD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66</TotalTime>
  <Pages>6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11166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45</cp:revision>
  <cp:lastPrinted>2013-05-13T10:31:00Z</cp:lastPrinted>
  <dcterms:created xsi:type="dcterms:W3CDTF">2013-12-04T11:06:00Z</dcterms:created>
  <dcterms:modified xsi:type="dcterms:W3CDTF">2014-07-22T06:17:00Z</dcterms:modified>
</cp:coreProperties>
</file>