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C99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</w:p>
    <w:p w:rsidR="00143C99" w:rsidRPr="0078637D" w:rsidRDefault="00143C99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143C99" w:rsidRPr="00FE6216" w:rsidRDefault="00143C99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143C99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143C99" w:rsidRPr="00D0596C" w:rsidRDefault="00143C99" w:rsidP="001F0DFD">
            <w:pPr>
              <w:pStyle w:val="BodyTextIndent2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143C99" w:rsidRPr="00D0596C" w:rsidRDefault="00143C99" w:rsidP="001F0DFD">
            <w:pPr>
              <w:pStyle w:val="BodyTextIndent2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143C99" w:rsidRPr="00D0596C" w:rsidTr="00D0596C">
        <w:trPr>
          <w:trHeight w:val="18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143C99" w:rsidRPr="00990AAA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143C99" w:rsidRPr="00D0596C" w:rsidTr="00D0596C">
        <w:trPr>
          <w:trHeight w:val="955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143C99" w:rsidRPr="00D0596C" w:rsidRDefault="00143C99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143C99" w:rsidRPr="00D0596C" w:rsidRDefault="00143C99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143C99" w:rsidRPr="00D0596C" w:rsidTr="00D0596C">
        <w:trPr>
          <w:trHeight w:val="246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143C99" w:rsidRPr="00D0596C" w:rsidRDefault="00143C99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143C99" w:rsidRPr="00D0596C" w:rsidRDefault="00143C99" w:rsidP="00B00A3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143C99" w:rsidRPr="00D0596C" w:rsidTr="00D0596C">
        <w:trPr>
          <w:trHeight w:val="473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143C99" w:rsidRPr="00D0596C" w:rsidRDefault="00143C99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143C99" w:rsidRPr="00D0596C" w:rsidRDefault="00143C99" w:rsidP="00B00A3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143C99" w:rsidRPr="00D0596C" w:rsidRDefault="00143C99" w:rsidP="00B00A3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143C99" w:rsidRPr="00D0596C" w:rsidRDefault="00143C99" w:rsidP="00B00A3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43C99" w:rsidRPr="00D0596C" w:rsidRDefault="00143C99" w:rsidP="00B00A3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43C99" w:rsidRPr="00D0596C" w:rsidRDefault="00143C99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143C99" w:rsidRPr="00D0596C" w:rsidRDefault="00143C99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5.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43C99" w:rsidRPr="00D0596C" w:rsidRDefault="00143C99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143C99" w:rsidRPr="00D0596C" w:rsidRDefault="00143C99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143C99" w:rsidRPr="00D0596C" w:rsidRDefault="00143C99" w:rsidP="00B00A3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143C99" w:rsidRDefault="00143C99" w:rsidP="00B00A3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143C99" w:rsidRPr="00B00A3B" w:rsidRDefault="00143C99" w:rsidP="00AA0C31">
            <w:pPr>
              <w:pStyle w:val="Times12"/>
              <w:tabs>
                <w:tab w:val="left" w:pos="649"/>
              </w:tabs>
              <w:ind w:firstLine="409"/>
              <w:rPr>
                <w:bCs w:val="0"/>
                <w:color w:val="FF0000"/>
              </w:rPr>
            </w:pPr>
            <w:r w:rsidRPr="00B00A3B">
              <w:rPr>
                <w:bCs w:val="0"/>
                <w:color w:val="FF0000"/>
                <w:sz w:val="22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143C99" w:rsidRPr="00D0596C" w:rsidRDefault="00143C99" w:rsidP="00B00A3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143C99" w:rsidRPr="00D0596C" w:rsidTr="00D0596C">
        <w:trPr>
          <w:trHeight w:val="388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143C99" w:rsidRPr="00D0596C" w:rsidRDefault="00143C99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43C99" w:rsidRPr="00D0596C" w:rsidRDefault="00143C99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43C99" w:rsidRPr="00D0596C" w:rsidRDefault="00143C99" w:rsidP="00B00A3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143C99" w:rsidRPr="00D0596C" w:rsidRDefault="00143C99" w:rsidP="00B00A3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143C99" w:rsidRPr="00D0596C" w:rsidRDefault="00143C99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143C99" w:rsidRPr="00D0596C" w:rsidRDefault="00143C99" w:rsidP="00B00A3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143C99" w:rsidRPr="00D0596C" w:rsidRDefault="00143C99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143C99" w:rsidRPr="00D0596C" w:rsidRDefault="00143C99" w:rsidP="00B00A3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43C99" w:rsidRPr="00D0596C" w:rsidRDefault="00143C99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143C99" w:rsidRPr="00D0596C" w:rsidRDefault="00143C99" w:rsidP="00B00A3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143C99" w:rsidRPr="00D0596C" w:rsidRDefault="00143C99" w:rsidP="00B00A3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43C99" w:rsidRPr="00D0596C" w:rsidRDefault="00143C99" w:rsidP="00B00A3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143C99" w:rsidRPr="00D0596C" w:rsidRDefault="00143C99" w:rsidP="00B00A3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43C99" w:rsidRPr="00D0596C" w:rsidRDefault="00143C99" w:rsidP="00B00A3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43C99" w:rsidRPr="00D0596C" w:rsidRDefault="00143C99" w:rsidP="00240A78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43C99" w:rsidRPr="00D0596C" w:rsidRDefault="00143C99" w:rsidP="00B00A3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143C99" w:rsidRPr="00D0596C" w:rsidTr="00D0596C">
        <w:trPr>
          <w:trHeight w:val="194"/>
        </w:trPr>
        <w:tc>
          <w:tcPr>
            <w:tcW w:w="1140" w:type="dxa"/>
          </w:tcPr>
          <w:p w:rsidR="00143C99" w:rsidRPr="00D0596C" w:rsidRDefault="00143C99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143C99" w:rsidRPr="00D0596C" w:rsidRDefault="00143C99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143C99" w:rsidRPr="00D0596C" w:rsidRDefault="00143C99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143C99" w:rsidRPr="00D0596C" w:rsidRDefault="00143C99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43C99" w:rsidRPr="00D0596C" w:rsidRDefault="00143C99" w:rsidP="001F0DFD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143C99" w:rsidRPr="00D0596C" w:rsidRDefault="00143C99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143C99" w:rsidRDefault="00143C99" w:rsidP="00D0596C">
      <w:pPr>
        <w:ind w:firstLine="709"/>
        <w:jc w:val="both"/>
      </w:pPr>
    </w:p>
    <w:sectPr w:rsidR="00143C99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C99" w:rsidRDefault="00143C99" w:rsidP="0093403B">
      <w:r>
        <w:separator/>
      </w:r>
    </w:p>
  </w:endnote>
  <w:endnote w:type="continuationSeparator" w:id="0">
    <w:p w:rsidR="00143C99" w:rsidRDefault="00143C99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143C99" w:rsidRDefault="00143C9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C99" w:rsidRDefault="00143C99" w:rsidP="0093403B">
      <w:r>
        <w:separator/>
      </w:r>
    </w:p>
  </w:footnote>
  <w:footnote w:type="continuationSeparator" w:id="0">
    <w:p w:rsidR="00143C99" w:rsidRDefault="00143C99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C99" w:rsidRDefault="00143C9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FD8BC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DE8F9E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CD660E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F9C7A9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3481DC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96878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68508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5C283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9880DE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D9C284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3C99"/>
    <w:rsid w:val="00144673"/>
    <w:rsid w:val="0014752C"/>
    <w:rsid w:val="00152B2D"/>
    <w:rsid w:val="001555DA"/>
    <w:rsid w:val="00157D22"/>
    <w:rsid w:val="0016545C"/>
    <w:rsid w:val="00166DEA"/>
    <w:rsid w:val="00170551"/>
    <w:rsid w:val="001734A2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1CEA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67855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3C2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1E82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0C31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0A3B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67F59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78637D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6710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sid w:val="004433C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3678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8637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78637D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78637D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78637D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78637D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78637D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link w:val="TitleChar1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8637D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DefaultParagraphFont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78637D"/>
    <w:rPr>
      <w:rFonts w:cs="Times New Roman"/>
    </w:rPr>
  </w:style>
  <w:style w:type="paragraph" w:styleId="EnvelopeAddress">
    <w:name w:val="envelope address"/>
    <w:basedOn w:val="Normal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78637D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">
    <w:name w:val="Знак Знак9"/>
    <w:basedOn w:val="DefaultParagraphFont"/>
    <w:uiPriority w:val="99"/>
    <w:rsid w:val="0078637D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78637D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">
    <w:name w:val="Знак Знак8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78637D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">
    <w:name w:val="Знак Знак7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8637D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78637D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8637D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78637D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78637D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78637D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78637D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78637D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78637D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78637D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78637D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78637D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DefaultParagraphFont"/>
    <w:uiPriority w:val="99"/>
    <w:rsid w:val="0078637D"/>
    <w:rPr>
      <w:rFonts w:cs="Times New Roman"/>
    </w:rPr>
  </w:style>
  <w:style w:type="paragraph" w:customStyle="1" w:styleId="Style20">
    <w:name w:val="Style20"/>
    <w:basedOn w:val="Normal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78637D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BodyText2Char1">
    <w:name w:val="Body Text 2 Char1"/>
    <w:link w:val="BodyText2"/>
    <w:uiPriority w:val="99"/>
    <w:locked/>
    <w:rsid w:val="0078637D"/>
    <w:rPr>
      <w:sz w:val="28"/>
      <w:lang w:val="ru-RU" w:eastAsia="ru-RU"/>
    </w:rPr>
  </w:style>
  <w:style w:type="paragraph" w:customStyle="1" w:styleId="af6">
    <w:name w:val="**Основной"/>
    <w:link w:val="af7"/>
    <w:uiPriority w:val="99"/>
    <w:rsid w:val="0078637D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78637D"/>
    <w:rPr>
      <w:sz w:val="22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78637D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6">
    <w:name w:val="заголовок 2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Caption">
    <w:name w:val="caption"/>
    <w:basedOn w:val="Normal"/>
    <w:next w:val="Normal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FootnoteText">
    <w:name w:val="footnote text"/>
    <w:basedOn w:val="Normal"/>
    <w:link w:val="FootnoteTextChar1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78637D"/>
    <w:rPr>
      <w:rFonts w:cs="Times New Roman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rsid w:val="0078637D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78637D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78637D"/>
    <w:rPr>
      <w:rFonts w:cs="Times New Roman"/>
    </w:rPr>
  </w:style>
  <w:style w:type="paragraph" w:customStyle="1" w:styleId="Style8">
    <w:name w:val="Style8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78637D"/>
    <w:rPr>
      <w:rFonts w:cs="Times New Roman"/>
    </w:rPr>
  </w:style>
  <w:style w:type="character" w:customStyle="1" w:styleId="dfaq1">
    <w:name w:val="dfaq1"/>
    <w:basedOn w:val="DefaultParagraphFont"/>
    <w:uiPriority w:val="99"/>
    <w:rsid w:val="0078637D"/>
    <w:rPr>
      <w:rFonts w:cs="Times New Roman"/>
    </w:rPr>
  </w:style>
  <w:style w:type="paragraph" w:customStyle="1" w:styleId="afb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78637D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78637D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78637D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78637D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78637D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DefaultParagraphFont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78637D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78637D"/>
    <w:rPr>
      <w:rFonts w:cs="Times New Roman"/>
    </w:rPr>
  </w:style>
  <w:style w:type="character" w:customStyle="1" w:styleId="aff4">
    <w:name w:val="Тема примечания Знак"/>
    <w:uiPriority w:val="99"/>
    <w:rsid w:val="0078637D"/>
    <w:rPr>
      <w:b/>
    </w:rPr>
  </w:style>
  <w:style w:type="character" w:customStyle="1" w:styleId="aff5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rsid w:val="0078637D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78637D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8">
    <w:name w:val="Текст сноски Знак"/>
    <w:uiPriority w:val="99"/>
    <w:rsid w:val="0078637D"/>
    <w:rPr>
      <w:snapToGrid w:val="0"/>
      <w:sz w:val="24"/>
    </w:rPr>
  </w:style>
  <w:style w:type="character" w:customStyle="1" w:styleId="29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78637D"/>
    <w:rPr>
      <w:sz w:val="24"/>
    </w:rPr>
  </w:style>
  <w:style w:type="character" w:customStyle="1" w:styleId="82">
    <w:name w:val="Заголовок 8 Знак"/>
    <w:uiPriority w:val="99"/>
    <w:rsid w:val="0078637D"/>
    <w:rPr>
      <w:i/>
      <w:sz w:val="24"/>
    </w:rPr>
  </w:style>
  <w:style w:type="character" w:customStyle="1" w:styleId="90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Normal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78637D"/>
    <w:rPr>
      <w:sz w:val="24"/>
    </w:rPr>
  </w:style>
  <w:style w:type="character" w:customStyle="1" w:styleId="39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7863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78637D"/>
  </w:style>
  <w:style w:type="character" w:customStyle="1" w:styleId="afff0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78637D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78637D"/>
  </w:style>
  <w:style w:type="numbering" w:customStyle="1" w:styleId="21">
    <w:name w:val="Стиль21"/>
    <w:rsid w:val="00671087"/>
    <w:pPr>
      <w:numPr>
        <w:numId w:val="43"/>
      </w:numPr>
    </w:pPr>
  </w:style>
  <w:style w:type="numbering" w:customStyle="1" w:styleId="a">
    <w:name w:val="**Тире_список"/>
    <w:rsid w:val="00671087"/>
    <w:pPr>
      <w:numPr>
        <w:numId w:val="13"/>
      </w:numPr>
    </w:pPr>
  </w:style>
  <w:style w:type="numbering" w:customStyle="1" w:styleId="11">
    <w:name w:val="Стиль11"/>
    <w:rsid w:val="00671087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9</Pages>
  <Words>5146</Words>
  <Characters>29334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132-pav</cp:lastModifiedBy>
  <cp:revision>4</cp:revision>
  <dcterms:created xsi:type="dcterms:W3CDTF">2015-08-25T05:53:00Z</dcterms:created>
  <dcterms:modified xsi:type="dcterms:W3CDTF">2015-10-12T06:38:00Z</dcterms:modified>
</cp:coreProperties>
</file>