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E53867" w:rsidP="005523F7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E53867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53867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401786" w:rsidRPr="00401786">
        <w:rPr>
          <w:b/>
          <w:sz w:val="28"/>
          <w:szCs w:val="28"/>
          <w:lang w:val="ru-RU"/>
        </w:rPr>
        <w:t>обеспечение экспресс доставки документов и грузов для осуществления деятельности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bookmarkStart w:id="2" w:name="_Toc341885286"/>
      <w:r w:rsidRPr="00401786">
        <w:rPr>
          <w:color w:val="000000"/>
        </w:rPr>
        <w:lastRenderedPageBreak/>
        <w:t>Техническое задание</w:t>
      </w:r>
    </w:p>
    <w:p w:rsidR="00401786" w:rsidRPr="00401786" w:rsidRDefault="00401786" w:rsidP="00401786">
      <w:pPr>
        <w:widowControl w:val="0"/>
        <w:jc w:val="center"/>
      </w:pPr>
      <w:r w:rsidRPr="00401786">
        <w:rPr>
          <w:color w:val="000000"/>
        </w:rPr>
        <w:t xml:space="preserve"> на </w:t>
      </w:r>
      <w:r w:rsidRPr="00401786">
        <w:rPr>
          <w:color w:val="000000"/>
        </w:rPr>
        <w:t>обеспечение экспресс доставки документов и грузов для осуществления деятельности ФГУП «РосРАО»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 xml:space="preserve">по объекту: 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 xml:space="preserve">- ФГУП «РосРАО», 119017, г. Москва, </w:t>
      </w:r>
      <w:proofErr w:type="spellStart"/>
      <w:r w:rsidRPr="00401786">
        <w:rPr>
          <w:color w:val="000000"/>
        </w:rPr>
        <w:t>Пыжевский</w:t>
      </w:r>
      <w:proofErr w:type="spellEnd"/>
      <w:r w:rsidRPr="00401786">
        <w:rPr>
          <w:color w:val="000000"/>
        </w:rPr>
        <w:t xml:space="preserve"> пер., д. 6.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color w:val="000000"/>
        </w:rPr>
        <w:t>СОДЕРЖАНИЕ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</w:p>
    <w:p w:rsidR="00401786" w:rsidRPr="00401786" w:rsidRDefault="00401786" w:rsidP="00401786">
      <w:pPr>
        <w:widowControl w:val="0"/>
        <w:jc w:val="both"/>
        <w:rPr>
          <w:color w:val="000000"/>
        </w:rPr>
      </w:pP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>РАЗДЕЛ 1. НАИМЕНОВАНИЕ ВЫПОЛНЯЕМЫХ РАБОТ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>РАЗДЕЛ 2. ЦЕЛЬ РАБОТ</w:t>
      </w:r>
    </w:p>
    <w:p w:rsidR="00401786" w:rsidRPr="00401786" w:rsidRDefault="00401786" w:rsidP="00401786">
      <w:pPr>
        <w:widowControl w:val="0"/>
        <w:jc w:val="both"/>
        <w:rPr>
          <w:color w:val="FF0000"/>
        </w:rPr>
      </w:pPr>
      <w:r w:rsidRPr="00401786">
        <w:rPr>
          <w:color w:val="000000"/>
        </w:rPr>
        <w:t>РАЗДЕЛ 3. ОПИСАНИЕ ВЫПОЛНЯЕМЫХ РАБОТ</w:t>
      </w:r>
    </w:p>
    <w:p w:rsidR="00401786" w:rsidRPr="00401786" w:rsidRDefault="00401786" w:rsidP="00401786">
      <w:pPr>
        <w:widowControl w:val="0"/>
        <w:ind w:left="2552" w:hanging="1701"/>
        <w:jc w:val="both"/>
        <w:rPr>
          <w:color w:val="FF0000"/>
        </w:rPr>
      </w:pPr>
      <w:r w:rsidRPr="00401786">
        <w:rPr>
          <w:color w:val="000000"/>
        </w:rPr>
        <w:t>Подраздел 3.1 Описание оказываемых работ</w:t>
      </w:r>
    </w:p>
    <w:p w:rsidR="00401786" w:rsidRPr="00401786" w:rsidRDefault="00401786" w:rsidP="00401786">
      <w:pPr>
        <w:widowControl w:val="0"/>
        <w:ind w:left="2552" w:hanging="1701"/>
        <w:jc w:val="both"/>
        <w:rPr>
          <w:color w:val="000000"/>
        </w:rPr>
      </w:pPr>
      <w:r w:rsidRPr="00401786">
        <w:rPr>
          <w:color w:val="000000"/>
        </w:rPr>
        <w:t>Подраздел 3.2 Перечень и объем предоставляемых работ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>РАЗДЕЛ 4. ТРЕБОВАНИЯ К ВЫПОЛНЯЕМЫМ РАБОТАМ</w:t>
      </w:r>
    </w:p>
    <w:p w:rsidR="00401786" w:rsidRPr="00401786" w:rsidRDefault="00401786" w:rsidP="00401786">
      <w:pPr>
        <w:widowControl w:val="0"/>
        <w:ind w:firstLine="851"/>
        <w:jc w:val="both"/>
        <w:rPr>
          <w:color w:val="FF0000"/>
        </w:rPr>
      </w:pPr>
      <w:r w:rsidRPr="00401786">
        <w:rPr>
          <w:color w:val="000000"/>
        </w:rPr>
        <w:t>Подраздел 4.1 Общие требования</w:t>
      </w:r>
    </w:p>
    <w:p w:rsidR="00401786" w:rsidRPr="00401786" w:rsidRDefault="00401786" w:rsidP="00401786">
      <w:pPr>
        <w:widowControl w:val="0"/>
        <w:ind w:left="2552" w:hanging="1701"/>
        <w:jc w:val="both"/>
        <w:rPr>
          <w:color w:val="FF0000"/>
        </w:rPr>
      </w:pPr>
      <w:r w:rsidRPr="00401786">
        <w:rPr>
          <w:color w:val="000000"/>
        </w:rPr>
        <w:t>Подраздел 4.2 Требования к порядку оказания работ</w:t>
      </w:r>
    </w:p>
    <w:p w:rsidR="00401786" w:rsidRPr="00401786" w:rsidRDefault="00401786" w:rsidP="00401786">
      <w:pPr>
        <w:widowControl w:val="0"/>
        <w:ind w:left="2552" w:hanging="1701"/>
        <w:jc w:val="both"/>
        <w:rPr>
          <w:color w:val="FF0000"/>
        </w:rPr>
      </w:pPr>
      <w:r w:rsidRPr="00401786">
        <w:rPr>
          <w:color w:val="000000"/>
        </w:rPr>
        <w:t>Подраздел 4.3 Требования к качеству выполнения работ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>РАЗДЕЛ 5. ТРЕБОВАНИЯ К УЧАСТНИКУ ПРОЦЕДУРЫ ЗАКУПОК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 xml:space="preserve">РАЗДЕЛ 6. МЕСТО ВЫПОЛНЕНИЯ ЭКСПРЕСС ДОСТАВКИ 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>РАЗДЕЛ 7. ТРЕБОВАНИЯ К СРОКУ ОСУЩЕСТВЛЕНИЯ ЭКСПРЕСС ДОСТАВКИ</w:t>
      </w:r>
    </w:p>
    <w:p w:rsidR="00401786" w:rsidRPr="00401786" w:rsidRDefault="00401786" w:rsidP="00401786">
      <w:pPr>
        <w:widowControl w:val="0"/>
        <w:jc w:val="both"/>
        <w:rPr>
          <w:color w:val="000000"/>
        </w:rPr>
      </w:pPr>
      <w:r w:rsidRPr="00401786">
        <w:rPr>
          <w:color w:val="000000"/>
        </w:rPr>
        <w:t xml:space="preserve">РАЗДЕЛ 8. ТРЕБОВАНИЯ К РЕЗУЛЬТАТАМ РАБОТ И ПОРЯДКУ ПРИЕМКИ </w:t>
      </w:r>
    </w:p>
    <w:p w:rsidR="00401786" w:rsidRPr="00401786" w:rsidRDefault="00401786" w:rsidP="00401786">
      <w:pPr>
        <w:pStyle w:val="affe"/>
        <w:widowControl w:val="0"/>
        <w:tabs>
          <w:tab w:val="left" w:pos="1985"/>
        </w:tabs>
        <w:spacing w:after="0" w:line="240" w:lineRule="auto"/>
        <w:ind w:left="142" w:firstLine="709"/>
        <w:contextualSpacing w:val="0"/>
        <w:jc w:val="both"/>
        <w:rPr>
          <w:rFonts w:ascii="Times New Roman" w:hAnsi="Times New Roman"/>
          <w:color w:val="000000" w:themeColor="text1" w:themeShade="BF"/>
          <w:sz w:val="24"/>
          <w:szCs w:val="24"/>
        </w:rPr>
      </w:pPr>
      <w:r w:rsidRPr="00401786">
        <w:rPr>
          <w:rFonts w:ascii="Times New Roman" w:hAnsi="Times New Roman"/>
          <w:color w:val="000000" w:themeColor="text1" w:themeShade="BF"/>
          <w:sz w:val="24"/>
          <w:szCs w:val="24"/>
        </w:rPr>
        <w:t>Подраздел 8.1 Требования к отчетным документам и порядок расчетов за оказанные работы:</w:t>
      </w:r>
    </w:p>
    <w:p w:rsidR="00401786" w:rsidRDefault="00401786">
      <w:pPr>
        <w:rPr>
          <w:color w:val="000000"/>
        </w:rPr>
      </w:pPr>
      <w:r>
        <w:rPr>
          <w:color w:val="000000"/>
        </w:rPr>
        <w:br w:type="page"/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b/>
          <w:color w:val="000000"/>
        </w:rPr>
        <w:lastRenderedPageBreak/>
        <w:t>РАЗДЕЛ 1.</w:t>
      </w:r>
      <w:r w:rsidRPr="00401786">
        <w:rPr>
          <w:color w:val="000000"/>
        </w:rPr>
        <w:t xml:space="preserve"> НАИМЕНОВАНИЕ РАБОТ</w:t>
      </w:r>
    </w:p>
    <w:p w:rsidR="00401786" w:rsidRPr="00401786" w:rsidRDefault="00401786" w:rsidP="00401786">
      <w:pPr>
        <w:widowControl w:val="0"/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01786" w:rsidRPr="00401786" w:rsidTr="00030D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2"/>
          <w:p w:rsidR="00401786" w:rsidRPr="00401786" w:rsidRDefault="00401786" w:rsidP="00401786">
            <w:pPr>
              <w:pStyle w:val="affe"/>
              <w:widowControl w:val="0"/>
              <w:tabs>
                <w:tab w:val="left" w:pos="1134"/>
              </w:tabs>
              <w:spacing w:after="0" w:line="240" w:lineRule="auto"/>
              <w:ind w:left="63" w:firstLine="646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1786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экспресс доставки документов и грузов по территории России и зарубежья для нужд Заказчика - Федерального государственного унитарного предприятия «Предприятие по обращению с радиоактивными отходами» (ФГУП «РосРАО»)</w:t>
            </w:r>
          </w:p>
        </w:tc>
      </w:tr>
    </w:tbl>
    <w:p w:rsid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b/>
          <w:color w:val="000000"/>
        </w:rPr>
        <w:t>РАЗДЕЛ 2.</w:t>
      </w:r>
      <w:r w:rsidRPr="00401786">
        <w:rPr>
          <w:color w:val="000000"/>
        </w:rPr>
        <w:t xml:space="preserve"> ЦЕЛЬ РАБОТ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01786" w:rsidRPr="00401786" w:rsidTr="00030D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both"/>
              <w:rPr>
                <w:b/>
              </w:rPr>
            </w:pPr>
            <w:r w:rsidRPr="00401786">
              <w:t>Необходимость в своевременной доставке документов и грузов по территории России и зарубежья, обмен корреспонденцией срочного характера с филиалами ФГУП «РосРАО» и другими контрагентами, непосредственно связанными с деятельностью предприятия.</w:t>
            </w:r>
          </w:p>
        </w:tc>
      </w:tr>
    </w:tbl>
    <w:p w:rsid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b/>
          <w:color w:val="000000"/>
        </w:rPr>
        <w:t xml:space="preserve"> РАЗДЕЛ 3.</w:t>
      </w:r>
      <w:r w:rsidRPr="00401786">
        <w:rPr>
          <w:color w:val="000000"/>
        </w:rPr>
        <w:t xml:space="preserve"> ОПИСАНИЕ ВЫПОЛНЯЕМЫХ РАБОТ</w:t>
      </w:r>
    </w:p>
    <w:p w:rsidR="00401786" w:rsidRPr="00401786" w:rsidRDefault="00401786" w:rsidP="00401786">
      <w:pPr>
        <w:widowControl w:val="0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01786" w:rsidRPr="00401786" w:rsidTr="00030D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center"/>
            </w:pPr>
            <w:r w:rsidRPr="00401786">
              <w:rPr>
                <w:b/>
                <w:color w:val="000000"/>
              </w:rPr>
              <w:t>Подраздел 3.1</w:t>
            </w:r>
            <w:r w:rsidRPr="00401786">
              <w:rPr>
                <w:color w:val="000000"/>
              </w:rPr>
              <w:t xml:space="preserve"> Описание оказываемых работ</w:t>
            </w:r>
          </w:p>
        </w:tc>
      </w:tr>
      <w:tr w:rsidR="00401786" w:rsidRPr="00401786" w:rsidTr="00030D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both"/>
            </w:pPr>
            <w:r w:rsidRPr="00401786">
              <w:t xml:space="preserve">Оказание Исполнителем обеспечения экспресс доставкой (комплекса работ по приему, обработке, перевозке и доставке корреспонденции (документов и грузов) Заказчика, именуемых также «экспресс отправлениями») по территории России и зарубежья для нужд ФГУП «РосРАО». 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both"/>
            </w:pPr>
            <w:r w:rsidRPr="00401786">
              <w:t xml:space="preserve">При этом «Отправлением» являются все документы, корреспонденция или грузовые места, укомплектованные в упаковочный материал, оформленные в соответствии с требованиями законодательства РФ, и перевозимые по накладной Исполнителя любым удобным и доступным для Исполнителя способом перевозки, включая авиационный, автомобильный и иные виды транспорта. 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both"/>
            </w:pPr>
            <w:r w:rsidRPr="00401786">
              <w:t xml:space="preserve"> - «Накладная» - обязательный сопроводительный документ, который оформляется на каждое отправление, изготавливаемый автоматизированными системами Исполнителя, авианакладную или транспортную накладную, которые включают в себя информацию об отправлении: координаты Отправителя и Получателя, вид сопровождающих работ, содержимое отправления, а также иную информацию, необходимую для осуществления доставки. 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both"/>
            </w:pPr>
            <w:r w:rsidRPr="00401786">
              <w:t xml:space="preserve">Прием отправлений производится на условиях Порядка оказания работ по адресу Заказчика: </w:t>
            </w:r>
            <w:proofErr w:type="spellStart"/>
            <w:r w:rsidRPr="00401786">
              <w:t>Пыжевский</w:t>
            </w:r>
            <w:proofErr w:type="spellEnd"/>
            <w:r w:rsidRPr="00401786">
              <w:t xml:space="preserve"> пер., д. 6, Москва, 119017.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both"/>
            </w:pPr>
          </w:p>
        </w:tc>
      </w:tr>
      <w:tr w:rsidR="00401786" w:rsidRPr="00401786" w:rsidTr="00030D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30"/>
              <w:jc w:val="center"/>
            </w:pPr>
            <w:r w:rsidRPr="00401786">
              <w:rPr>
                <w:b/>
                <w:color w:val="000000"/>
              </w:rPr>
              <w:t>Подраздел 3.2</w:t>
            </w:r>
            <w:r w:rsidRPr="00401786">
              <w:rPr>
                <w:color w:val="000000"/>
              </w:rPr>
              <w:t xml:space="preserve"> Перечень и объем предоставляемых работ</w:t>
            </w:r>
          </w:p>
        </w:tc>
      </w:tr>
      <w:tr w:rsidR="00401786" w:rsidRPr="00401786" w:rsidTr="00030DD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fff5"/>
              <w:tblW w:w="9413" w:type="dxa"/>
              <w:tblLook w:val="04A0" w:firstRow="1" w:lastRow="0" w:firstColumn="1" w:lastColumn="0" w:noHBand="0" w:noVBand="1"/>
            </w:tblPr>
            <w:tblGrid>
              <w:gridCol w:w="2609"/>
              <w:gridCol w:w="4962"/>
              <w:gridCol w:w="1842"/>
            </w:tblGrid>
            <w:tr w:rsidR="00401786" w:rsidRPr="00401786" w:rsidTr="00030DDF">
              <w:tc>
                <w:tcPr>
                  <w:tcW w:w="2609" w:type="dxa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Наименование работ</w:t>
                  </w:r>
                </w:p>
              </w:tc>
              <w:tc>
                <w:tcPr>
                  <w:tcW w:w="4962" w:type="dxa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Подробный перечень действий, входящих в состав оказываемых работ</w:t>
                  </w:r>
                </w:p>
              </w:tc>
              <w:tc>
                <w:tcPr>
                  <w:tcW w:w="1842" w:type="dxa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Периодичность оказания работ</w:t>
                  </w:r>
                </w:p>
              </w:tc>
            </w:tr>
            <w:tr w:rsidR="00401786" w:rsidRPr="00401786" w:rsidTr="00030DDF">
              <w:tc>
                <w:tcPr>
                  <w:tcW w:w="2609" w:type="dxa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Обеспечение экспресс отправки и доставки документов и грузов</w:t>
                  </w:r>
                </w:p>
              </w:tc>
              <w:tc>
                <w:tcPr>
                  <w:tcW w:w="4962" w:type="dxa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- Выезд курьера на территорию Заказчика, по предварительному звонку, в оговоренное время;</w:t>
                  </w:r>
                </w:p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- Передача Заказчиком корреспонденции курьеру для осуществления отправки в соответствии с порядком и этапами оказания работ;</w:t>
                  </w:r>
                </w:p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- Дальнейшая доставка груза по территории Российской Федерации и зарубежья;</w:t>
                  </w:r>
                </w:p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 xml:space="preserve">- </w:t>
                  </w:r>
                  <w:proofErr w:type="gramStart"/>
                  <w:r w:rsidRPr="00401786">
                    <w:rPr>
                      <w:color w:val="000000"/>
                    </w:rPr>
                    <w:t>В</w:t>
                  </w:r>
                  <w:proofErr w:type="gramEnd"/>
                  <w:r w:rsidRPr="00401786">
                    <w:rPr>
                      <w:color w:val="000000"/>
                    </w:rPr>
                    <w:t xml:space="preserve"> конце отчетного периода предоставление отчетных документов в соответствии с условиями оплаты работ.</w:t>
                  </w:r>
                </w:p>
              </w:tc>
              <w:tc>
                <w:tcPr>
                  <w:tcW w:w="1842" w:type="dxa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 xml:space="preserve">Ежедневно </w:t>
                  </w:r>
                </w:p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(по рабочим дням, в случае необходимости – по нерабочим и праздничным дням)</w:t>
                  </w:r>
                </w:p>
              </w:tc>
            </w:tr>
          </w:tbl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29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 xml:space="preserve">- Ориентировочный объем оказываемых работ (количество отправлений в год) по </w:t>
            </w:r>
            <w:r w:rsidRPr="00401786">
              <w:rPr>
                <w:color w:val="000000"/>
              </w:rPr>
              <w:lastRenderedPageBreak/>
              <w:t>России – около 2945, за границу до 10 (Фактический объем оказываемых по договору работ может отличаться от указанного).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629"/>
              <w:jc w:val="both"/>
              <w:rPr>
                <w:b/>
                <w:color w:val="000000"/>
              </w:rPr>
            </w:pPr>
            <w:r w:rsidRPr="00401786">
              <w:rPr>
                <w:color w:val="000000"/>
              </w:rPr>
              <w:t xml:space="preserve"> - </w:t>
            </w:r>
            <w:r w:rsidRPr="00401786">
              <w:rPr>
                <w:b/>
                <w:color w:val="000000"/>
              </w:rPr>
              <w:t>Наиболее приоритетные направления доставки документов и грузов и ориентировочный объем корреспонденции:</w:t>
            </w:r>
          </w:p>
          <w:tbl>
            <w:tblPr>
              <w:tblStyle w:val="afff5"/>
              <w:tblW w:w="0" w:type="auto"/>
              <w:tblLook w:val="04A0" w:firstRow="1" w:lastRow="0" w:firstColumn="1" w:lastColumn="0" w:noHBand="0" w:noVBand="1"/>
            </w:tblPr>
            <w:tblGrid>
              <w:gridCol w:w="4170"/>
              <w:gridCol w:w="1456"/>
              <w:gridCol w:w="1359"/>
              <w:gridCol w:w="1214"/>
              <w:gridCol w:w="1214"/>
            </w:tblGrid>
            <w:tr w:rsidR="00401786" w:rsidRPr="00401786" w:rsidTr="00030DDF">
              <w:tc>
                <w:tcPr>
                  <w:tcW w:w="4169" w:type="dxa"/>
                  <w:vMerge w:val="restart"/>
                  <w:vAlign w:val="center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 xml:space="preserve">Направление </w:t>
                  </w:r>
                </w:p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(пункт отправления г. Москва)</w:t>
                  </w:r>
                </w:p>
              </w:tc>
              <w:tc>
                <w:tcPr>
                  <w:tcW w:w="0" w:type="auto"/>
                  <w:gridSpan w:val="4"/>
                  <w:vAlign w:val="center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Приблизительные объемы отправлений, ед.*</w:t>
                  </w:r>
                </w:p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(кол-во отправлений по частоте</w:t>
                  </w:r>
                </w:p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 xml:space="preserve"> встречаемости за год)</w:t>
                  </w:r>
                </w:p>
              </w:tc>
            </w:tr>
            <w:tr w:rsidR="00401786" w:rsidRPr="00401786" w:rsidTr="00030DDF">
              <w:tc>
                <w:tcPr>
                  <w:tcW w:w="4169" w:type="dxa"/>
                  <w:vMerge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Вес до 0,30 кг</w:t>
                  </w: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Вес до 0,5 кг</w:t>
                  </w: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Вес до 1 кг</w:t>
                  </w: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Вес до 5 кг</w:t>
                  </w: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Общее кол-во отправлений в год</w:t>
                  </w: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855</w:t>
                  </w: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760</w:t>
                  </w: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665</w:t>
                  </w:r>
                </w:p>
              </w:tc>
              <w:tc>
                <w:tcPr>
                  <w:tcW w:w="0" w:type="auto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665</w:t>
                  </w: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 xml:space="preserve"> Москва и Московская область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30%</w:t>
                  </w:r>
                </w:p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26%</w:t>
                  </w:r>
                </w:p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401786" w:rsidRPr="00401786" w:rsidRDefault="00401786" w:rsidP="00401786">
                  <w:pPr>
                    <w:widowControl w:val="0"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22%</w:t>
                  </w:r>
                </w:p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22%</w:t>
                  </w: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Санкт-Петербург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 xml:space="preserve"> г. Сосновый бор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Мурманск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Нижний Новгород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Уфа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Самара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Саратов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Казань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Кирово-Чепецк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Ростов-на-Дону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Волгоград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Грозный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Екатеринбург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Челябинск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Иркутск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Новосибирск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Хабаровск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  <w:tr w:rsidR="00401786" w:rsidRPr="00401786" w:rsidTr="00030DDF">
              <w:tc>
                <w:tcPr>
                  <w:tcW w:w="4169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Владивосток</w:t>
                  </w: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  <w:tc>
                <w:tcPr>
                  <w:tcW w:w="0" w:type="auto"/>
                  <w:vMerge/>
                </w:tcPr>
                <w:p w:rsidR="00401786" w:rsidRPr="00401786" w:rsidRDefault="00401786" w:rsidP="00401786">
                  <w:pPr>
                    <w:widowControl w:val="0"/>
                  </w:pPr>
                </w:p>
              </w:tc>
            </w:tr>
          </w:tbl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>*Количество и вес отправлений может корректироваться Заказчиком.</w:t>
            </w:r>
          </w:p>
          <w:p w:rsidR="00401786" w:rsidRPr="00401786" w:rsidRDefault="00401786" w:rsidP="00401786">
            <w:pPr>
              <w:pStyle w:val="affe"/>
              <w:widowControl w:val="0"/>
              <w:tabs>
                <w:tab w:val="left" w:pos="3829"/>
              </w:tabs>
              <w:spacing w:after="0" w:line="240" w:lineRule="auto"/>
              <w:ind w:left="6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78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том числе Исполнитель по запросу Заказчика </w:t>
            </w:r>
            <w:r w:rsidRPr="00401786">
              <w:rPr>
                <w:rFonts w:ascii="Times New Roman" w:hAnsi="Times New Roman"/>
                <w:sz w:val="24"/>
                <w:szCs w:val="24"/>
              </w:rPr>
              <w:t xml:space="preserve">может обеспечить прием/или доставку груза в необслуживаемые Исполнителем города и населенные пункты, находящиеся на территории России, а также предоставить работы по доставке груза </w:t>
            </w:r>
            <w:proofErr w:type="spellStart"/>
            <w:r w:rsidRPr="00401786">
              <w:rPr>
                <w:rFonts w:ascii="Times New Roman" w:hAnsi="Times New Roman"/>
                <w:sz w:val="24"/>
                <w:szCs w:val="24"/>
              </w:rPr>
              <w:t>спецкурьером</w:t>
            </w:r>
            <w:proofErr w:type="spellEnd"/>
            <w:r w:rsidRPr="00401786">
              <w:rPr>
                <w:rFonts w:ascii="Times New Roman" w:hAnsi="Times New Roman"/>
                <w:sz w:val="24"/>
                <w:szCs w:val="24"/>
              </w:rPr>
              <w:t xml:space="preserve"> как по России, так и за границу.</w:t>
            </w:r>
          </w:p>
        </w:tc>
      </w:tr>
    </w:tbl>
    <w:p w:rsidR="00401786" w:rsidRDefault="00401786" w:rsidP="00401786">
      <w:pPr>
        <w:widowControl w:val="0"/>
        <w:jc w:val="center"/>
        <w:rPr>
          <w:color w:val="000000"/>
        </w:rPr>
      </w:pPr>
    </w:p>
    <w:p w:rsidR="000A2266" w:rsidRPr="00401786" w:rsidRDefault="000A226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b/>
          <w:color w:val="000000"/>
        </w:rPr>
        <w:t>РАЗДЕЛ 4.</w:t>
      </w:r>
      <w:r w:rsidRPr="00401786">
        <w:rPr>
          <w:color w:val="000000"/>
        </w:rPr>
        <w:t xml:space="preserve"> ТРЕБОВАНИЯ К ВЫПОЛНЯЕМЫМ РАБОТАМ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4"/>
      </w:tblGrid>
      <w:tr w:rsidR="00401786" w:rsidRPr="00401786" w:rsidTr="00030D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jc w:val="center"/>
              <w:rPr>
                <w:color w:val="000000"/>
              </w:rPr>
            </w:pPr>
            <w:r w:rsidRPr="00401786">
              <w:rPr>
                <w:b/>
                <w:color w:val="000000"/>
              </w:rPr>
              <w:t>Подраздел 4.1</w:t>
            </w:r>
            <w:r w:rsidRPr="00401786">
              <w:rPr>
                <w:color w:val="000000"/>
              </w:rPr>
              <w:t xml:space="preserve"> Общие требования</w:t>
            </w:r>
          </w:p>
        </w:tc>
      </w:tr>
      <w:tr w:rsidR="00401786" w:rsidRPr="00401786" w:rsidTr="00030D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ind w:firstLine="601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>- Обеспечение приема и отправление документов и грузов ежедневно в рабочие часы с понедельника по пятницу включительно, кроме нерабочих и праздничных дней, но при необходимости – в нерабочие, а также в праздничные и выходные дни.</w:t>
            </w:r>
          </w:p>
          <w:p w:rsidR="00401786" w:rsidRPr="00401786" w:rsidRDefault="00401786" w:rsidP="00401786">
            <w:pPr>
              <w:widowControl w:val="0"/>
              <w:ind w:firstLine="601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>- Предоставление персонального менеджера в обязательном порядке для решения оперативных вопросов и сопровождения работ по приему, обработке, перевозке и доставки документов и грузов Заказчика, а также других вопросов в рамках выполняемых работ.</w:t>
            </w:r>
          </w:p>
          <w:p w:rsidR="00401786" w:rsidRPr="00401786" w:rsidRDefault="00401786" w:rsidP="00401786">
            <w:pPr>
              <w:widowControl w:val="0"/>
              <w:ind w:firstLine="601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>- Бесплатное оформление отчетов по всем отправлениям, совершенным в текущем отчетном периоде.</w:t>
            </w:r>
          </w:p>
          <w:p w:rsidR="00401786" w:rsidRPr="00401786" w:rsidRDefault="00401786" w:rsidP="00401786">
            <w:pPr>
              <w:widowControl w:val="0"/>
              <w:ind w:firstLine="601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 xml:space="preserve">- </w:t>
            </w:r>
            <w:proofErr w:type="gramStart"/>
            <w:r w:rsidRPr="00401786">
              <w:rPr>
                <w:color w:val="000000"/>
              </w:rPr>
              <w:t>В</w:t>
            </w:r>
            <w:proofErr w:type="gramEnd"/>
            <w:r w:rsidRPr="00401786">
              <w:rPr>
                <w:color w:val="000000"/>
              </w:rPr>
              <w:t xml:space="preserve"> процессе предоставления работ обязательное обеспечение курьеров форменной одеждой, имеющих опрятный внешний вид и соблюдающих этикетные нормы.</w:t>
            </w:r>
          </w:p>
        </w:tc>
      </w:tr>
      <w:tr w:rsidR="00401786" w:rsidRPr="00401786" w:rsidTr="00030D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ind w:firstLine="601"/>
              <w:jc w:val="center"/>
              <w:rPr>
                <w:color w:val="000000"/>
              </w:rPr>
            </w:pPr>
            <w:r w:rsidRPr="00401786">
              <w:rPr>
                <w:b/>
                <w:color w:val="000000"/>
              </w:rPr>
              <w:t>Подраздел 4.2</w:t>
            </w:r>
            <w:r w:rsidRPr="00401786">
              <w:rPr>
                <w:color w:val="000000"/>
              </w:rPr>
              <w:t xml:space="preserve"> Требования к порядку оказания работ</w:t>
            </w:r>
          </w:p>
        </w:tc>
      </w:tr>
      <w:tr w:rsidR="00401786" w:rsidRPr="00401786" w:rsidTr="00030D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697" w:type="dxa"/>
              <w:tblLook w:val="0000" w:firstRow="0" w:lastRow="0" w:firstColumn="0" w:lastColumn="0" w:noHBand="0" w:noVBand="0"/>
            </w:tblPr>
            <w:tblGrid>
              <w:gridCol w:w="2351"/>
              <w:gridCol w:w="7346"/>
            </w:tblGrid>
            <w:tr w:rsidR="00401786" w:rsidRPr="00401786" w:rsidTr="00030DDF">
              <w:trPr>
                <w:cantSplit/>
                <w:trHeight w:val="1067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401786" w:rsidRPr="000A226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0A2266">
                    <w:rPr>
                      <w:b/>
                      <w:sz w:val="24"/>
                      <w:szCs w:val="24"/>
                    </w:rPr>
                    <w:lastRenderedPageBreak/>
                    <w:t>4.2.1</w:t>
                  </w:r>
                  <w:r w:rsidRPr="000A2266">
                    <w:rPr>
                      <w:sz w:val="24"/>
                      <w:szCs w:val="24"/>
                    </w:rPr>
                    <w:t>Оформление заявки, вызов курьера.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0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 - Обеспечение экспресс доставки документов и грузов происходит на основании поступающих от Заказчика заявок. Возможность подачи заявки уполномоченным представителем Заказчика с использованием любых средств связи, в том числе в электронной форме. В том числе Исполнитель обеспечивает возможность многократного бесплатного вызова курьера по телефону в течении рабочего дня, при необходимости до 22.00 часов.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0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Предоставление Заказчику оператора, отвечающего за прием заявок, а так же осуществляющего информационное сопровождение по всем возникающим вопросам.</w:t>
                  </w:r>
                </w:p>
              </w:tc>
            </w:tr>
            <w:tr w:rsidR="00401786" w:rsidRPr="00401786" w:rsidTr="00030DDF">
              <w:trPr>
                <w:cantSplit/>
                <w:trHeight w:val="1067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401786" w:rsidRPr="000A226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0A2266">
                    <w:rPr>
                      <w:b/>
                      <w:sz w:val="24"/>
                      <w:szCs w:val="24"/>
                    </w:rPr>
                    <w:t>4.2.2</w:t>
                  </w:r>
                  <w:r w:rsidRPr="000A2266">
                    <w:rPr>
                      <w:sz w:val="24"/>
                      <w:szCs w:val="24"/>
                    </w:rPr>
                    <w:t xml:space="preserve">Порядок забора документов. 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 - Забор документов (груза) в объеме установленным Заказчиком, в оговоренные сроки (в тот же день после представления Заказчиком заявки на оказание работ) и в цельной упаковке, без внутренних и внешних повреждений и дефектов, в том числе не влияющих на возможность использования его по назначению, осуществляется с выездом курьера по адресу: Пыжевский пер, д.6, г.Москва, вызов курьера происходит бесплатно.</w:t>
                  </w:r>
                </w:p>
              </w:tc>
            </w:tr>
            <w:tr w:rsidR="00401786" w:rsidRPr="00401786" w:rsidTr="00030DDF">
              <w:trPr>
                <w:cantSplit/>
                <w:trHeight w:val="1067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401786" w:rsidRPr="000A226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0A2266">
                    <w:rPr>
                      <w:b/>
                      <w:sz w:val="24"/>
                      <w:szCs w:val="24"/>
                    </w:rPr>
                    <w:t xml:space="preserve">4.2.3 </w:t>
                  </w:r>
                  <w:r w:rsidRPr="000A2266">
                    <w:rPr>
                      <w:sz w:val="24"/>
                      <w:szCs w:val="24"/>
                    </w:rPr>
                    <w:t>Передача и оформление грузов (документов)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 - Каждое отправление должно сопровождаться накладной, предоставляемой Исполнителем с заранее заполненным адресом отправителя, которая является сопроводительным документом, в ней содержится информация об отправлении: координаты отправителя и получателя, телефоны, вид и характер отправления, а также иная информация, необходимая для осуществления транспортировки и доставки в офисе Заказчика.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 - Предоставление бесплатного упаковочного </w:t>
                  </w: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 xml:space="preserve">материала (конверты, пакеты и др.), для обеспечения сохранности  отправки от повреждений и несанкционированного доступа к содержимому пакетов при перевозке, при необходимости  </w:t>
                  </w:r>
                  <w:r w:rsidRPr="00401786">
                    <w:rPr>
                      <w:sz w:val="24"/>
                      <w:szCs w:val="24"/>
                    </w:rPr>
                    <w:t>Исполнитель предоставляет дополнительные упаковочные материалы Заказчику.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Взвешивание отправки проиходит в присутствии Заказчика.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- </w:t>
                  </w: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>Возможность бесплатного ожидания курьером получения отправления в офисе Заказчика не менее 15 мин.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Исполнитель по запросу Заказчика осуществляет возможность подготовки и организации рассылок.</w:t>
                  </w:r>
                </w:p>
              </w:tc>
            </w:tr>
            <w:tr w:rsidR="00401786" w:rsidRPr="00401786" w:rsidTr="00030DDF">
              <w:trPr>
                <w:cantSplit/>
                <w:trHeight w:val="8915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401786" w:rsidRPr="000A226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0A2266">
                    <w:rPr>
                      <w:b/>
                      <w:sz w:val="24"/>
                      <w:szCs w:val="24"/>
                    </w:rPr>
                    <w:lastRenderedPageBreak/>
                    <w:t>4.2.4</w:t>
                  </w:r>
                  <w:r w:rsidRPr="000A2266">
                    <w:rPr>
                      <w:sz w:val="24"/>
                      <w:szCs w:val="24"/>
                    </w:rPr>
                    <w:t xml:space="preserve"> Отправка и доставка документов и грузов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- </w:t>
                  </w: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 xml:space="preserve">После оформления документов обеспечение отправку и доставку в сроки, согласно требованиям к качеству предоставляемых работ. 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 xml:space="preserve">- </w:t>
                  </w:r>
                  <w:r w:rsidRPr="00401786">
                    <w:rPr>
                      <w:sz w:val="24"/>
                      <w:szCs w:val="24"/>
                    </w:rPr>
                    <w:t>Осуществление экпресс-доставки отправлений происходит по схеме «от двери к двери», при необходимости – к фиксированному часу (до определенного времени – 9.00, 10.30 и 12.00 по России и по всему миру, основываясь на данных индекса получателя).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Обеспечение возможности доставки «Лично в руки», означающей, что доставка груза осуществляется строго лицам, указанным в накладной в качестве получателей, с обязательной идентификацией личности и предъявлением удостоверения личности.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Предоставление бесплатной повторной доставки отправления в связи с уточнением адреса или отсутствием получателя.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Бесплатное хранение груза или корреспонденции на станции Исполнителя в случае недоставки до момента повторной попытки доставки.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При необходимости организация выдачи груза Получателю в сервисном отделении Исполнителя.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В случае невозможности доставки документов обязательное уведомление Заказчика об этом по телефону для дальнейшего согласования действий. В случае возврата документов – предоставление отчета по невыполненному заказу с указанием причины невручения отправления.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  <w:tab w:val="left" w:pos="859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- Предоставление отслеживания груза (корреспонденции) на любом этапе, включая выяснения причин задержек, если таковые случаются при форс-мажорных обстоятельствах, в том числе предоставления полной необходимой информации как по телефону, так и он-лайн (точка маршрута нахождения груза, время доставки и детали доставки), при этом обновление информации о статусе нахождения отправления происходит через каждые 15 минут. 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- </w:t>
                  </w: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 xml:space="preserve">Обеспечение </w:t>
                  </w:r>
                  <w:r w:rsidRPr="00401786">
                    <w:rPr>
                      <w:sz w:val="24"/>
                      <w:szCs w:val="24"/>
                    </w:rPr>
                    <w:t>предоставления копии доставочной ведомости с подписью получателя</w:t>
                  </w: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 xml:space="preserve"> по запросу Заказчика</w:t>
                  </w:r>
                  <w:r w:rsidRPr="00401786">
                    <w:rPr>
                      <w:sz w:val="24"/>
                      <w:szCs w:val="24"/>
                    </w:rPr>
                    <w:t>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Возможность организации международной доставки и услуг по таможенному оформлению;</w:t>
                  </w:r>
                </w:p>
              </w:tc>
            </w:tr>
            <w:tr w:rsidR="00401786" w:rsidRPr="00401786" w:rsidTr="00030DDF">
              <w:trPr>
                <w:cantSplit/>
                <w:trHeight w:val="693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401786" w:rsidRPr="000A226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0A2266">
                    <w:rPr>
                      <w:b/>
                      <w:sz w:val="24"/>
                      <w:szCs w:val="24"/>
                    </w:rPr>
                    <w:t>4.2.5</w:t>
                  </w:r>
                  <w:r w:rsidRPr="000A2266">
                    <w:rPr>
                      <w:sz w:val="24"/>
                      <w:szCs w:val="24"/>
                    </w:rPr>
                    <w:t xml:space="preserve"> Отправка и доставка документов и грузов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Предоставление письменного подтверждения факта доставки (уведомления о доставке) на фирменном бланке обеспечивается Исполнителем по запросу Заказчика.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Организация субботней доставки.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tabs>
                      <w:tab w:val="clear" w:pos="993"/>
                    </w:tabs>
                    <w:suppressAutoHyphens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Возможность организации международной доставки и услуг по таможенному оформлению без привлечения субподрядчиков (в случает необходимости).</w:t>
                  </w:r>
                </w:p>
              </w:tc>
            </w:tr>
            <w:tr w:rsidR="00401786" w:rsidRPr="00401786" w:rsidTr="00030DDF">
              <w:trPr>
                <w:cantSplit/>
                <w:trHeight w:val="964"/>
              </w:trPr>
              <w:tc>
                <w:tcPr>
                  <w:tcW w:w="2351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</w:tcBorders>
                </w:tcPr>
                <w:p w:rsidR="00401786" w:rsidRPr="000A226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0A2266">
                    <w:rPr>
                      <w:b/>
                      <w:sz w:val="24"/>
                      <w:szCs w:val="24"/>
                    </w:rPr>
                    <w:t>4.2.6</w:t>
                  </w:r>
                  <w:r w:rsidRPr="000A2266">
                    <w:rPr>
                      <w:sz w:val="24"/>
                      <w:szCs w:val="24"/>
                    </w:rPr>
                    <w:t xml:space="preserve"> Дополнительные работы</w:t>
                  </w:r>
                </w:p>
              </w:tc>
              <w:tc>
                <w:tcPr>
                  <w:tcW w:w="734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401786" w:rsidRPr="0040178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>- Обеспечение доставки груза (документов) от третьего лица в адрес Заказчика или третьего лица, при оплате за доставку данного груза Заказчиком, по запросу Заказчика.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401786">
                    <w:rPr>
                      <w:sz w:val="24"/>
                      <w:szCs w:val="24"/>
                    </w:rPr>
                    <w:t xml:space="preserve">- </w:t>
                  </w: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 xml:space="preserve">Предоставление копии накладной при отправлении груза, а также по запросу Заказчика обеспечение наличия электронных приложений для бесплатного получения дополнительных копий накладных. </w:t>
                  </w:r>
                </w:p>
                <w:p w:rsidR="00401786" w:rsidRPr="00401786" w:rsidRDefault="00401786" w:rsidP="000A2266">
                  <w:pPr>
                    <w:pStyle w:val="141"/>
                    <w:widowControl w:val="0"/>
                    <w:suppressAutoHyphens/>
                    <w:snapToGrid w:val="0"/>
                    <w:ind w:firstLine="538"/>
                    <w:rPr>
                      <w:sz w:val="24"/>
                      <w:szCs w:val="24"/>
                    </w:rPr>
                  </w:pPr>
                  <w:r w:rsidRPr="00401786">
                    <w:rPr>
                      <w:color w:val="000000" w:themeColor="text1" w:themeShade="BF"/>
                      <w:sz w:val="24"/>
                      <w:szCs w:val="24"/>
                    </w:rPr>
                    <w:t xml:space="preserve">- Наличие электронных приложений для вызова курьера, </w:t>
                  </w:r>
                  <w:r w:rsidRPr="00401786">
                    <w:rPr>
                      <w:sz w:val="24"/>
                      <w:szCs w:val="24"/>
                    </w:rPr>
                    <w:t>отслеживания движения груза, формирования накладных, отчетов и т.д.</w:t>
                  </w:r>
                </w:p>
              </w:tc>
            </w:tr>
          </w:tbl>
          <w:p w:rsidR="00401786" w:rsidRPr="00401786" w:rsidRDefault="00401786" w:rsidP="000A2266">
            <w:pPr>
              <w:widowControl w:val="0"/>
              <w:suppressAutoHyphens/>
              <w:ind w:firstLine="601"/>
              <w:jc w:val="both"/>
              <w:rPr>
                <w:color w:val="000000"/>
              </w:rPr>
            </w:pPr>
          </w:p>
        </w:tc>
      </w:tr>
      <w:tr w:rsidR="00401786" w:rsidRPr="00401786" w:rsidTr="00030D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jc w:val="center"/>
              <w:rPr>
                <w:color w:val="000000"/>
              </w:rPr>
            </w:pPr>
            <w:r w:rsidRPr="00401786">
              <w:rPr>
                <w:b/>
                <w:color w:val="000000"/>
              </w:rPr>
              <w:lastRenderedPageBreak/>
              <w:t>Подраздел 4.3</w:t>
            </w:r>
            <w:r w:rsidRPr="00401786">
              <w:rPr>
                <w:color w:val="000000"/>
              </w:rPr>
              <w:t xml:space="preserve"> Требования к качеству выполнения работ</w:t>
            </w:r>
          </w:p>
        </w:tc>
      </w:tr>
      <w:tr w:rsidR="00401786" w:rsidRPr="00401786" w:rsidTr="00030D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 xml:space="preserve">- Прием, обработка, перевозка отправлений Заказчика в соответствии с предметом закупки и доставка по адресу Получателя, указанному Заказчиком, с вручением лично физическому лицу, указанному в качестве Получателя (если заказана «доставка </w:t>
            </w:r>
            <w:proofErr w:type="gramStart"/>
            <w:r w:rsidRPr="00401786">
              <w:rPr>
                <w:color w:val="000000"/>
              </w:rPr>
              <w:t>Лично</w:t>
            </w:r>
            <w:proofErr w:type="gramEnd"/>
            <w:r w:rsidRPr="00401786">
              <w:rPr>
                <w:color w:val="000000"/>
              </w:rPr>
              <w:t xml:space="preserve"> в руки») или контактному лицу Получателя/любому сотруднику (представителю) юридического лица, осуществляется в определенные сроки и объемы, указанные Заказчиком.</w:t>
            </w: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01786">
              <w:rPr>
                <w:b/>
              </w:rPr>
              <w:t xml:space="preserve"> - Сроки доставки и наиболее приоритетные направления доставки документов и грузов:</w:t>
            </w:r>
          </w:p>
          <w:tbl>
            <w:tblPr>
              <w:tblStyle w:val="afff5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191"/>
              <w:gridCol w:w="2402"/>
            </w:tblGrid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Направление (пункт отправления г. Москва)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 xml:space="preserve"> Срок 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 xml:space="preserve"> Москва и Московская область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Санкт-Петербург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 xml:space="preserve"> г. Сосновый бор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2-3рабочих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Мурманск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Нижний Новгород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69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Уфа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Самара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Саратов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Казань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Кирово-Чепецк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2-4 рабочих дня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Ростов-на-Дону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Волгоград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Грозный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2-3 рабочих дня</w:t>
                  </w:r>
                </w:p>
              </w:tc>
            </w:tr>
            <w:tr w:rsidR="00401786" w:rsidRPr="00401786" w:rsidTr="00030DDF">
              <w:trPr>
                <w:trHeight w:val="269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Екатеринбург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Челябинск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Иркутск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2 рабочих дня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Новосибирск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401786" w:rsidRPr="00401786" w:rsidTr="00030DDF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Хабаровск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</w:pPr>
                  <w:r w:rsidRPr="00401786">
                    <w:rPr>
                      <w:color w:val="000000"/>
                    </w:rPr>
                    <w:t>2-3 рабочих дня</w:t>
                  </w:r>
                </w:p>
              </w:tc>
            </w:tr>
            <w:tr w:rsidR="00401786" w:rsidRPr="00401786" w:rsidTr="00030DDF">
              <w:trPr>
                <w:trHeight w:val="269"/>
                <w:jc w:val="center"/>
              </w:trPr>
              <w:tc>
                <w:tcPr>
                  <w:tcW w:w="4191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Владивосток</w:t>
                  </w:r>
                </w:p>
              </w:tc>
              <w:tc>
                <w:tcPr>
                  <w:tcW w:w="2402" w:type="dxa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2-3 рабочих дня</w:t>
                  </w:r>
                </w:p>
              </w:tc>
            </w:tr>
          </w:tbl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>- Возможность оказания экспресс доставки корреспонденции и грузов на следующий день в другие города и населенные пункты, находящиеся на территории России, а также за границей на следующий день.</w:t>
            </w: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>- Оперативность выезда курьера в случае необходимости отправки корреспонденции и грузов.</w:t>
            </w: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color w:val="000000"/>
              </w:rPr>
            </w:pP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color w:val="000000"/>
              </w:rPr>
            </w:pPr>
            <w:r w:rsidRPr="00401786">
              <w:rPr>
                <w:b/>
                <w:color w:val="000000"/>
              </w:rPr>
              <w:t>Таблица начальных (максимальных) цен</w:t>
            </w: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color w:val="000000"/>
              </w:rPr>
            </w:pPr>
            <w:r w:rsidRPr="00401786">
              <w:rPr>
                <w:b/>
                <w:color w:val="000000"/>
              </w:rPr>
              <w:t xml:space="preserve"> экспресс доставки документов и грузов </w:t>
            </w: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  <w:color w:val="000000"/>
              </w:rPr>
            </w:pPr>
          </w:p>
          <w:tbl>
            <w:tblPr>
              <w:tblW w:w="9262" w:type="dxa"/>
              <w:tblLook w:val="04A0" w:firstRow="1" w:lastRow="0" w:firstColumn="1" w:lastColumn="0" w:noHBand="0" w:noVBand="1"/>
            </w:tblPr>
            <w:tblGrid>
              <w:gridCol w:w="564"/>
              <w:gridCol w:w="1536"/>
              <w:gridCol w:w="2342"/>
              <w:gridCol w:w="1134"/>
              <w:gridCol w:w="1134"/>
              <w:gridCol w:w="1271"/>
              <w:gridCol w:w="1281"/>
            </w:tblGrid>
            <w:tr w:rsidR="00401786" w:rsidRPr="00401786" w:rsidTr="00030DDF">
              <w:trPr>
                <w:trHeight w:val="130"/>
              </w:trPr>
              <w:tc>
                <w:tcPr>
                  <w:tcW w:w="564" w:type="dxa"/>
                  <w:vMerge w:val="restart"/>
                  <w:tcBorders>
                    <w:top w:val="single" w:sz="4" w:space="0" w:color="000000"/>
                    <w:left w:val="doub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п/п</w:t>
                  </w:r>
                </w:p>
              </w:tc>
              <w:tc>
                <w:tcPr>
                  <w:tcW w:w="387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Направление</w:t>
                  </w:r>
                </w:p>
              </w:tc>
              <w:tc>
                <w:tcPr>
                  <w:tcW w:w="4820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4" w:space="0" w:color="auto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Тариф с НДС, без топливной надбавки – среднее значение (по весу/кг)</w:t>
                  </w:r>
                </w:p>
              </w:tc>
            </w:tr>
            <w:tr w:rsidR="00401786" w:rsidRPr="00401786" w:rsidTr="00030DDF">
              <w:trPr>
                <w:trHeight w:val="644"/>
              </w:trPr>
              <w:tc>
                <w:tcPr>
                  <w:tcW w:w="564" w:type="dxa"/>
                  <w:vMerge/>
                  <w:tcBorders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Город отправления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Город получения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0,30 кг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0,5 кг</w:t>
                  </w:r>
                </w:p>
              </w:tc>
              <w:tc>
                <w:tcPr>
                  <w:tcW w:w="12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1 кг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4" w:space="0" w:color="auto"/>
                  </w:tcBorders>
                  <w:shd w:val="clear" w:color="auto" w:fill="auto"/>
                  <w:vAlign w:val="bottom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i/>
                      <w:color w:val="000000"/>
                    </w:rPr>
                  </w:pPr>
                  <w:r w:rsidRPr="00401786">
                    <w:rPr>
                      <w:i/>
                      <w:color w:val="000000"/>
                    </w:rPr>
                    <w:t>5 кг</w:t>
                  </w:r>
                </w:p>
              </w:tc>
            </w:tr>
            <w:tr w:rsidR="00401786" w:rsidRPr="00401786" w:rsidTr="00030DDF">
              <w:trPr>
                <w:trHeight w:val="143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390,86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390,86</w:t>
                  </w:r>
                </w:p>
              </w:tc>
              <w:tc>
                <w:tcPr>
                  <w:tcW w:w="127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390,86</w:t>
                  </w:r>
                </w:p>
              </w:tc>
              <w:tc>
                <w:tcPr>
                  <w:tcW w:w="128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573,30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Санкт-Петербург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393,91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393,91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448,42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705,16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г. Сосновый бор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957,04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957,04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1 037,49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1 707,23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Мурманск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585,81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585,81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693,59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1 167,77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Нижний Новгород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393,91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393,91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448,42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705,16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Уфа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541,60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541,60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630,60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1 067,79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lastRenderedPageBreak/>
                    <w:t>7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Самара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522,87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522,87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616,89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1 036,00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Саратов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502,27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502,27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583,40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989,12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Казань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502,27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502,27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583,40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989,12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Кирово-Чепецк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883,17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883,17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996,85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1 748,33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Ростов-на-Дону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485,16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485,16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566,29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931,10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Волгоград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502,27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502,27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583,40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989,12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Грозный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786,96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786,96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890,55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1 390,74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Екатеринбург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562,21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562,21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664,09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1 114,67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Челябинск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582,82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582,82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686,41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1 163,79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Иркутск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670,14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670,14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797,33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1 366,35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Новосибирск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607,20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607,20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710,80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1 185,42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Хабаровск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733,62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733,62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875,24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1 521,67</w:t>
                  </w:r>
                </w:p>
              </w:tc>
            </w:tr>
            <w:tr w:rsidR="00401786" w:rsidRPr="00401786" w:rsidTr="00030DDF">
              <w:trPr>
                <w:trHeight w:val="284"/>
              </w:trPr>
              <w:tc>
                <w:tcPr>
                  <w:tcW w:w="564" w:type="dxa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15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3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01786" w:rsidRPr="00401786" w:rsidRDefault="00401786" w:rsidP="00401786">
                  <w:pPr>
                    <w:widowControl w:val="0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Владивосток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733,62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733,62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875,24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1 521,67</w:t>
                  </w:r>
                </w:p>
              </w:tc>
            </w:tr>
            <w:tr w:rsidR="00401786" w:rsidRPr="00401786" w:rsidTr="00030DDF">
              <w:trPr>
                <w:trHeight w:val="115"/>
              </w:trPr>
              <w:tc>
                <w:tcPr>
                  <w:tcW w:w="4442" w:type="dxa"/>
                  <w:gridSpan w:val="3"/>
                  <w:tcBorders>
                    <w:top w:val="single" w:sz="4" w:space="0" w:color="000000"/>
                    <w:left w:val="doub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Начальная (максимальная) цена в соответствии с бюджетом</w:t>
                  </w:r>
                </w:p>
              </w:tc>
              <w:tc>
                <w:tcPr>
                  <w:tcW w:w="4820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double" w:sz="4" w:space="0" w:color="auto"/>
                  </w:tcBorders>
                  <w:shd w:val="clear" w:color="auto" w:fill="auto"/>
                  <w:vAlign w:val="center"/>
                </w:tcPr>
                <w:p w:rsidR="00401786" w:rsidRPr="00401786" w:rsidRDefault="00401786" w:rsidP="00401786">
                  <w:pPr>
                    <w:widowControl w:val="0"/>
                    <w:jc w:val="center"/>
                    <w:rPr>
                      <w:color w:val="000000"/>
                    </w:rPr>
                  </w:pPr>
                  <w:r w:rsidRPr="00401786">
                    <w:rPr>
                      <w:color w:val="000000"/>
                    </w:rPr>
                    <w:t>2 187 050,42</w:t>
                  </w:r>
                </w:p>
              </w:tc>
            </w:tr>
          </w:tbl>
          <w:p w:rsidR="00401786" w:rsidRPr="00401786" w:rsidRDefault="00401786" w:rsidP="000A226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b/>
          <w:color w:val="000000"/>
        </w:rPr>
        <w:t>РАЗДЕЛ 5.</w:t>
      </w:r>
      <w:r w:rsidRPr="00401786">
        <w:rPr>
          <w:color w:val="000000"/>
        </w:rPr>
        <w:t xml:space="preserve"> ТРЕБОВАНИЯ К УЧАСТНИКУ ПРОЦЕДУРЫ ЗАКУПОК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color w:val="000000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01786" w:rsidRPr="00401786" w:rsidTr="00030DD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</w:pPr>
            <w:r w:rsidRPr="00401786">
              <w:t xml:space="preserve">Требования к грузоперевозчику: 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color w:val="000000" w:themeColor="text1"/>
              </w:rPr>
            </w:pPr>
            <w:r w:rsidRPr="00401786">
              <w:t xml:space="preserve">- Участник 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надежными людскими ресурсами, необходимыми для исполнения договора, в том числе: 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1339"/>
              <w:jc w:val="both"/>
              <w:rPr>
                <w:color w:val="000000" w:themeColor="text1"/>
              </w:rPr>
            </w:pPr>
            <w:r w:rsidRPr="00401786">
              <w:rPr>
                <w:color w:val="000000" w:themeColor="text1"/>
              </w:rPr>
              <w:t>- должен обладать опытом оказания полного комплекса работ по обеспечению экспресс-доставки документов не менее трех лет, а также иметь исполненные договоры аналогичного характера и объёма за период 2012-2013 гг., на сумму не менее начальной максимальной цены документации к открытому запросу предложений.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ind w:firstLine="1339"/>
              <w:jc w:val="both"/>
              <w:rPr>
                <w:color w:val="000000" w:themeColor="text1"/>
              </w:rPr>
            </w:pP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b/>
                <w:color w:val="000000" w:themeColor="text1"/>
              </w:rPr>
            </w:pPr>
            <w:r w:rsidRPr="00401786">
              <w:rPr>
                <w:color w:val="000000" w:themeColor="text1"/>
              </w:rPr>
              <w:t xml:space="preserve">- Наличие сертификата по международному стандарту безопасности </w:t>
            </w:r>
            <w:r w:rsidRPr="00401786">
              <w:rPr>
                <w:color w:val="000000" w:themeColor="text1"/>
                <w:lang w:val="en-US"/>
              </w:rPr>
              <w:t>TAPA</w:t>
            </w:r>
            <w:r w:rsidRPr="00401786">
              <w:rPr>
                <w:color w:val="000000" w:themeColor="text1"/>
              </w:rPr>
              <w:t xml:space="preserve"> («</w:t>
            </w:r>
            <w:r w:rsidRPr="00401786">
              <w:rPr>
                <w:color w:val="000000" w:themeColor="text1"/>
                <w:lang w:val="en-US"/>
              </w:rPr>
              <w:t>Transported</w:t>
            </w:r>
            <w:r w:rsidRPr="00401786">
              <w:rPr>
                <w:color w:val="000000" w:themeColor="text1"/>
              </w:rPr>
              <w:t xml:space="preserve"> </w:t>
            </w:r>
            <w:r w:rsidRPr="00401786">
              <w:rPr>
                <w:color w:val="000000" w:themeColor="text1"/>
                <w:lang w:val="en-US"/>
              </w:rPr>
              <w:t>Asset</w:t>
            </w:r>
            <w:r w:rsidRPr="00401786">
              <w:rPr>
                <w:color w:val="000000" w:themeColor="text1"/>
              </w:rPr>
              <w:t xml:space="preserve"> </w:t>
            </w:r>
            <w:r w:rsidRPr="00401786">
              <w:rPr>
                <w:color w:val="000000" w:themeColor="text1"/>
                <w:lang w:val="en-US"/>
              </w:rPr>
              <w:t>Protection</w:t>
            </w:r>
            <w:r w:rsidRPr="00401786">
              <w:rPr>
                <w:color w:val="000000" w:themeColor="text1"/>
              </w:rPr>
              <w:t xml:space="preserve"> </w:t>
            </w:r>
            <w:r w:rsidRPr="00401786">
              <w:rPr>
                <w:color w:val="000000" w:themeColor="text1"/>
                <w:lang w:val="en-US"/>
              </w:rPr>
              <w:t>Association</w:t>
            </w:r>
            <w:r w:rsidRPr="00401786">
              <w:rPr>
                <w:color w:val="000000" w:themeColor="text1"/>
              </w:rPr>
              <w:t>»).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</w:pPr>
            <w:r w:rsidRPr="00401786">
              <w:rPr>
                <w:b/>
                <w:color w:val="000000" w:themeColor="text1"/>
              </w:rPr>
              <w:t xml:space="preserve">-  </w:t>
            </w:r>
            <w:r w:rsidRPr="00401786">
              <w:rPr>
                <w:color w:val="000000" w:themeColor="text1"/>
              </w:rPr>
              <w:t>В</w:t>
            </w:r>
            <w:r w:rsidRPr="00401786">
              <w:t>озможность страхования отправок.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b/>
                <w:color w:val="000000" w:themeColor="text1"/>
              </w:rPr>
            </w:pP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color w:val="000000" w:themeColor="text1"/>
              </w:rPr>
            </w:pPr>
            <w:r w:rsidRPr="00401786">
              <w:rPr>
                <w:color w:val="000000" w:themeColor="text1"/>
              </w:rPr>
              <w:t>Требование к ответственности: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b/>
                <w:color w:val="000000" w:themeColor="text1"/>
              </w:rPr>
            </w:pPr>
            <w:r w:rsidRPr="00401786">
              <w:t>- Исполнитель несет ответственность при оказании</w:t>
            </w:r>
            <w:r w:rsidRPr="00401786">
              <w:rPr>
                <w:color w:val="000000" w:themeColor="text1"/>
              </w:rPr>
              <w:t xml:space="preserve"> </w:t>
            </w:r>
            <w:r w:rsidRPr="00401786">
              <w:t xml:space="preserve">экспресс доставки грузов и документов в соответствии с условиями и установленными сроками доставки. В отношении некоторых видов грузов исполнитель обеспечивает готовность принять на себя ответственность за частичную или полную утерю </w:t>
            </w:r>
            <w:r w:rsidRPr="00401786">
              <w:rPr>
                <w:color w:val="000000" w:themeColor="text1"/>
              </w:rPr>
              <w:t>и повреждение груза, превышающую установленную условиями доставки.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color w:val="000000" w:themeColor="text1"/>
              </w:rPr>
            </w:pP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color w:val="000000" w:themeColor="text1"/>
              </w:rPr>
            </w:pPr>
            <w:r w:rsidRPr="00401786">
              <w:rPr>
                <w:color w:val="000000" w:themeColor="text1"/>
              </w:rPr>
              <w:t>Требования к конфиденциальности: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</w:pPr>
            <w:r w:rsidRPr="00401786">
              <w:rPr>
                <w:color w:val="000000" w:themeColor="text1"/>
              </w:rPr>
              <w:t xml:space="preserve">- </w:t>
            </w:r>
            <w:r w:rsidRPr="00401786">
              <w:t>Обеспечение соблюдения полной конфиденциальности информации о грузах (документах), вся полученная от Заказчика информация не должна разглашаться или использоваться исполнителем и его работниками для собственных целей, передаваться иным лицам и должна сопровождаться на всем протяжении доставки работниками Исполнителя.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color w:val="000000" w:themeColor="text1"/>
              </w:rPr>
            </w:pPr>
          </w:p>
          <w:p w:rsidR="00401786" w:rsidRPr="00401786" w:rsidRDefault="00401786" w:rsidP="00401786">
            <w:pPr>
              <w:widowControl w:val="0"/>
              <w:rPr>
                <w:color w:val="000000"/>
              </w:rPr>
            </w:pPr>
            <w:r w:rsidRPr="00401786">
              <w:rPr>
                <w:color w:val="000000"/>
              </w:rPr>
              <w:t>Требования к безопасности:</w:t>
            </w:r>
          </w:p>
          <w:p w:rsidR="00401786" w:rsidRPr="00401786" w:rsidRDefault="00401786" w:rsidP="00401786">
            <w:pPr>
              <w:widowControl w:val="0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 xml:space="preserve">- Полученная от Заказчика информация, составляющая коммерческую, банковскую или </w:t>
            </w:r>
            <w:proofErr w:type="gramStart"/>
            <w:r w:rsidRPr="00401786">
              <w:rPr>
                <w:color w:val="000000"/>
              </w:rPr>
              <w:t>иную охраняемую законом тайну</w:t>
            </w:r>
            <w:proofErr w:type="gramEnd"/>
            <w:r w:rsidRPr="00401786">
              <w:rPr>
                <w:color w:val="000000"/>
              </w:rPr>
              <w:t xml:space="preserve"> и другая конфиденциальная информация не должны </w:t>
            </w:r>
            <w:r w:rsidRPr="00401786">
              <w:rPr>
                <w:color w:val="000000"/>
              </w:rPr>
              <w:lastRenderedPageBreak/>
              <w:t>разглашаться или использоваться грузоперевозчиком и его работниками для собственных целей, передаваться иным лицам, за исключением случаев, прямо предусмотренных действующим законодательством Российской Федерации.</w:t>
            </w:r>
          </w:p>
        </w:tc>
      </w:tr>
    </w:tbl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b/>
          <w:color w:val="000000"/>
        </w:rPr>
        <w:t>РАЗДЕЛ 6.</w:t>
      </w:r>
      <w:r w:rsidRPr="00401786">
        <w:rPr>
          <w:color w:val="000000"/>
        </w:rPr>
        <w:t xml:space="preserve"> МЕСТО ВЫПОЛНЕНИЯ ЭКСПРЕСС ДОСТАВКИ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01786" w:rsidRPr="00401786" w:rsidTr="00030DD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jc w:val="both"/>
              <w:rPr>
                <w:color w:val="000000"/>
              </w:rPr>
            </w:pPr>
            <w:r w:rsidRPr="00401786">
              <w:rPr>
                <w:color w:val="000000"/>
              </w:rPr>
              <w:t xml:space="preserve">Заказчиком является Федеральное государственное унитарное предприятие «Предприятие по обращению с радиоактивными отходами» (ФГУП «РосРАО»), место расположение которого: </w:t>
            </w:r>
            <w:proofErr w:type="spellStart"/>
            <w:r w:rsidRPr="00401786">
              <w:rPr>
                <w:color w:val="000000"/>
              </w:rPr>
              <w:t>Пыжевский</w:t>
            </w:r>
            <w:proofErr w:type="spellEnd"/>
            <w:r w:rsidRPr="00401786">
              <w:rPr>
                <w:color w:val="000000"/>
              </w:rPr>
              <w:t xml:space="preserve"> пер., д. 6, г. Москва, 119017</w:t>
            </w:r>
          </w:p>
        </w:tc>
      </w:tr>
    </w:tbl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bookmarkStart w:id="3" w:name="_GoBack"/>
      <w:bookmarkEnd w:id="3"/>
      <w:r w:rsidRPr="00401786">
        <w:rPr>
          <w:b/>
          <w:color w:val="000000"/>
        </w:rPr>
        <w:t>РАЗДЕЛ 7.</w:t>
      </w:r>
      <w:r w:rsidRPr="00401786">
        <w:rPr>
          <w:color w:val="000000"/>
        </w:rPr>
        <w:t xml:space="preserve"> ТРЕБОВАНИЯ К СРОКУ 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color w:val="000000"/>
        </w:rPr>
        <w:t>ОСУЩЕСТВЛЕНИЯ ЭКСПРЕСС ДОСТАВКИ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01786" w:rsidRPr="00401786" w:rsidTr="00030DD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</w:pPr>
            <w:r w:rsidRPr="00401786">
              <w:t>Начало работ по договору</w:t>
            </w:r>
            <w:r w:rsidRPr="00401786">
              <w:rPr>
                <w:b/>
              </w:rPr>
              <w:t xml:space="preserve"> </w:t>
            </w:r>
            <w:r w:rsidRPr="00401786">
              <w:t>- с момента заключения договора,</w:t>
            </w:r>
          </w:p>
          <w:p w:rsidR="00401786" w:rsidRPr="00401786" w:rsidRDefault="00401786" w:rsidP="00401786">
            <w:pPr>
              <w:widowControl w:val="0"/>
              <w:tabs>
                <w:tab w:val="left" w:pos="3829"/>
              </w:tabs>
              <w:jc w:val="both"/>
              <w:rPr>
                <w:b/>
                <w:color w:val="000000" w:themeColor="text1"/>
              </w:rPr>
            </w:pPr>
            <w:r w:rsidRPr="00401786">
              <w:t xml:space="preserve">Окончание работ по договору – </w:t>
            </w:r>
            <w:r w:rsidRPr="00401786">
              <w:rPr>
                <w:color w:val="000000" w:themeColor="text1"/>
              </w:rPr>
              <w:t>12 месяцев со</w:t>
            </w:r>
            <w:r w:rsidRPr="00401786">
              <w:rPr>
                <w:b/>
                <w:color w:val="000000" w:themeColor="text1"/>
              </w:rPr>
              <w:t xml:space="preserve"> </w:t>
            </w:r>
            <w:r w:rsidRPr="00401786">
              <w:rPr>
                <w:color w:val="000000" w:themeColor="text1"/>
              </w:rPr>
              <w:t>дня заключения договора.</w:t>
            </w:r>
          </w:p>
        </w:tc>
      </w:tr>
    </w:tbl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b/>
          <w:color w:val="000000"/>
        </w:rPr>
        <w:t>РАЗДЕЛ 8.</w:t>
      </w:r>
      <w:r w:rsidRPr="00401786">
        <w:rPr>
          <w:color w:val="000000"/>
        </w:rPr>
        <w:t xml:space="preserve"> ТРЕБОВАНИЯ К РЕЗУЛЬТАТАМ 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  <w:r w:rsidRPr="00401786">
        <w:rPr>
          <w:color w:val="000000"/>
        </w:rPr>
        <w:t xml:space="preserve">РАБОТ И ПОРЯДКУ ПРИЕМКИ </w:t>
      </w:r>
    </w:p>
    <w:p w:rsidR="00401786" w:rsidRPr="00401786" w:rsidRDefault="00401786" w:rsidP="00401786">
      <w:pPr>
        <w:widowControl w:val="0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01786" w:rsidRPr="00401786" w:rsidTr="00030DDF">
        <w:trPr>
          <w:trHeight w:val="787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86" w:rsidRPr="00401786" w:rsidRDefault="00401786" w:rsidP="00401786">
            <w:pPr>
              <w:pStyle w:val="affe"/>
              <w:widowControl w:val="0"/>
              <w:tabs>
                <w:tab w:val="left" w:pos="1985"/>
              </w:tabs>
              <w:spacing w:after="0" w:line="240" w:lineRule="auto"/>
              <w:ind w:left="142" w:firstLine="1276"/>
              <w:contextualSpacing w:val="0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Подраздел 8.1 Требования к отчетным документам и порядок расчетов за оказанные работы:</w:t>
            </w:r>
          </w:p>
          <w:p w:rsidR="00401786" w:rsidRPr="00401786" w:rsidRDefault="00401786" w:rsidP="00401786">
            <w:pPr>
              <w:pStyle w:val="affe"/>
              <w:widowControl w:val="0"/>
              <w:tabs>
                <w:tab w:val="left" w:pos="1985"/>
              </w:tabs>
              <w:spacing w:after="0" w:line="240" w:lineRule="auto"/>
              <w:ind w:left="142" w:firstLine="1276"/>
              <w:contextualSpacing w:val="0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8.1.1 Исполнитель предоставляет Заказчику в полном объеме комплект бухгалтерских документов (счет, счет-фактуру и акт приема-сдачи услуг), оформленных в соответствии с требованиями ст. 169 Налогового Кодекса РФ, с расшифровкой счета, с перечнем всех отправлений. Счета выставляются на еженедельной основе (каждый понедельник и последним числом месяца) в течении 5 (пяти) календарных дней с даты выставления счета доставляются Заказчику вместе со счет-фактурой и актом приема-сдачи работ по экспресс доставки.</w:t>
            </w:r>
          </w:p>
          <w:p w:rsidR="00401786" w:rsidRPr="00401786" w:rsidRDefault="00401786" w:rsidP="00401786">
            <w:pPr>
              <w:widowControl w:val="0"/>
              <w:autoSpaceDE w:val="0"/>
              <w:autoSpaceDN w:val="0"/>
              <w:adjustRightInd w:val="0"/>
              <w:ind w:left="142" w:firstLine="1276"/>
              <w:jc w:val="both"/>
              <w:rPr>
                <w:color w:val="000000"/>
              </w:rPr>
            </w:pPr>
            <w:r w:rsidRPr="00401786">
              <w:rPr>
                <w:color w:val="000000" w:themeColor="text1" w:themeShade="BF"/>
              </w:rPr>
              <w:t>8.1.2</w:t>
            </w:r>
            <w:r w:rsidRPr="00401786">
              <w:rPr>
                <w:b/>
                <w:color w:val="000000" w:themeColor="text1" w:themeShade="BF"/>
              </w:rPr>
              <w:t xml:space="preserve"> </w:t>
            </w:r>
            <w:r w:rsidRPr="00401786">
              <w:rPr>
                <w:color w:val="000000"/>
              </w:rPr>
              <w:t>Ежеквартально Заказчик и Исполнитель обязаны производить сверку взаимных расчетов по обязательствам, возникшим из исполняемого договора. Заказчик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      </w:r>
          </w:p>
          <w:p w:rsidR="00401786" w:rsidRPr="00401786" w:rsidRDefault="00401786" w:rsidP="00401786">
            <w:pPr>
              <w:pStyle w:val="affe"/>
              <w:widowControl w:val="0"/>
              <w:tabs>
                <w:tab w:val="left" w:pos="1985"/>
              </w:tabs>
              <w:spacing w:after="0" w:line="240" w:lineRule="auto"/>
              <w:ind w:left="142" w:firstLine="1276"/>
              <w:contextualSpacing w:val="0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8.1.3</w:t>
            </w:r>
            <w:r w:rsidRPr="00401786">
              <w:rPr>
                <w:rFonts w:ascii="Times New Roman" w:hAnsi="Times New Roman"/>
                <w:b/>
                <w:color w:val="000000" w:themeColor="text1" w:themeShade="BF"/>
                <w:sz w:val="24"/>
                <w:szCs w:val="24"/>
              </w:rPr>
              <w:t xml:space="preserve"> </w:t>
            </w:r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Оплата производится на основании счетов в течении 10 (десяти) календарных дней с даты получения оригинала счета Заказчиком и осуществляется по безналичному расчету. Счет направляется Заказчику вместе со счетом-фактурой и актом оказанных работ курьером по адресу Заказчика. Одновременно предоставляются электронные копии документов. </w:t>
            </w:r>
          </w:p>
          <w:p w:rsidR="00401786" w:rsidRPr="00401786" w:rsidRDefault="00401786" w:rsidP="00401786">
            <w:pPr>
              <w:pStyle w:val="affe"/>
              <w:widowControl w:val="0"/>
              <w:tabs>
                <w:tab w:val="left" w:pos="1985"/>
              </w:tabs>
              <w:spacing w:after="0" w:line="240" w:lineRule="auto"/>
              <w:ind w:left="142" w:firstLine="1276"/>
              <w:contextualSpacing w:val="0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8.1.4</w:t>
            </w:r>
            <w:r w:rsidRPr="00401786">
              <w:rPr>
                <w:rFonts w:ascii="Times New Roman" w:hAnsi="Times New Roman"/>
                <w:b/>
                <w:color w:val="000000" w:themeColor="text1" w:themeShade="BF"/>
                <w:sz w:val="24"/>
                <w:szCs w:val="24"/>
              </w:rPr>
              <w:t xml:space="preserve"> </w:t>
            </w:r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Перечень документации, предоставляемой Исполнителем по окончании работ: акт приема-сдачи работ с приложением к нему счета-фактуры.</w:t>
            </w:r>
          </w:p>
          <w:p w:rsidR="00401786" w:rsidRPr="00401786" w:rsidRDefault="00401786" w:rsidP="00401786">
            <w:pPr>
              <w:pStyle w:val="affe"/>
              <w:widowControl w:val="0"/>
              <w:tabs>
                <w:tab w:val="left" w:pos="1985"/>
              </w:tabs>
              <w:spacing w:after="0" w:line="240" w:lineRule="auto"/>
              <w:ind w:left="142" w:firstLine="1276"/>
              <w:contextualSpacing w:val="0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proofErr w:type="gramStart"/>
            <w:r w:rsidRPr="0040178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8.1.5  </w:t>
            </w:r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Порядок</w:t>
            </w:r>
            <w:proofErr w:type="gramEnd"/>
            <w:r w:rsidRPr="00401786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 приема и передачи работ: приемка услуг производится на основании актов приема-сдачи работ. </w:t>
            </w:r>
          </w:p>
        </w:tc>
      </w:tr>
    </w:tbl>
    <w:p w:rsidR="00401786" w:rsidRPr="00401786" w:rsidRDefault="00401786" w:rsidP="00401786">
      <w:pPr>
        <w:widowControl w:val="0"/>
        <w:jc w:val="center"/>
        <w:rPr>
          <w:b/>
          <w:color w:val="000000"/>
        </w:rPr>
      </w:pPr>
    </w:p>
    <w:p w:rsidR="002356F6" w:rsidRPr="00401786" w:rsidRDefault="002356F6" w:rsidP="00401786">
      <w:pPr>
        <w:widowControl w:val="0"/>
        <w:rPr>
          <w:bCs/>
        </w:rPr>
      </w:pPr>
    </w:p>
    <w:sectPr w:rsidR="002356F6" w:rsidRPr="00401786" w:rsidSect="00401786">
      <w:headerReference w:type="default" r:id="rId14"/>
      <w:footerReference w:type="default" r:id="rId15"/>
      <w:pgSz w:w="11907" w:h="16840" w:code="9"/>
      <w:pgMar w:top="1134" w:right="567" w:bottom="1134" w:left="1418" w:header="709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861E4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634827840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Default="005523F7" w:rsidP="00E53867">
    <w:pPr>
      <w:pStyle w:val="a8"/>
      <w:tabs>
        <w:tab w:val="clear" w:pos="8306"/>
        <w:tab w:val="right" w:pos="7797"/>
      </w:tabs>
      <w:jc w:val="center"/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401786" w:rsidRPr="00401786">
      <w:rPr>
        <w:rFonts w:ascii="Times New Roman" w:hAnsi="Times New Roman" w:cs="Times New Roman"/>
      </w:rPr>
      <w:t>обеспечение экспресс доставки документов и грузов для осуществления деятельности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9"/>
  </w:num>
  <w:num w:numId="13">
    <w:abstractNumId w:val="19"/>
  </w:num>
  <w:num w:numId="14">
    <w:abstractNumId w:val="12"/>
  </w:num>
  <w:num w:numId="15">
    <w:abstractNumId w:val="6"/>
  </w:num>
  <w:num w:numId="16">
    <w:abstractNumId w:val="11"/>
  </w:num>
  <w:num w:numId="17">
    <w:abstractNumId w:val="2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3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8"/>
  </w:num>
  <w:num w:numId="27">
    <w:abstractNumId w:val="24"/>
  </w:num>
  <w:num w:numId="28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2266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786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1E44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uiPriority w:val="34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141">
    <w:name w:val="а14_1"/>
    <w:basedOn w:val="a2"/>
    <w:rsid w:val="00401786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17552E9-F4B7-4599-A280-752A0B2D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69</TotalTime>
  <Pages>9</Pages>
  <Words>2227</Words>
  <Characters>15563</Characters>
  <Application>Microsoft Office Word</Application>
  <DocSecurity>0</DocSecurity>
  <Lines>129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17755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13</cp:revision>
  <cp:lastPrinted>2013-05-13T10:31:00Z</cp:lastPrinted>
  <dcterms:created xsi:type="dcterms:W3CDTF">2013-12-04T11:06:00Z</dcterms:created>
  <dcterms:modified xsi:type="dcterms:W3CDTF">2014-02-13T11:05:00Z</dcterms:modified>
</cp:coreProperties>
</file>