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F75" w:rsidRPr="00783277" w:rsidRDefault="00A86F75" w:rsidP="0062667E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A86F75" w:rsidRPr="00783277" w:rsidRDefault="00A86F75" w:rsidP="0062667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224/11.02-04/15-10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A86F75" w:rsidRPr="00783277" w:rsidRDefault="00A86F75" w:rsidP="006266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>
        <w:rPr>
          <w:rFonts w:ascii="Times New Roman" w:hAnsi="Times New Roman" w:cs="Times New Roman"/>
        </w:rPr>
        <w:t xml:space="preserve">Открытый запрос цен в </w:t>
      </w:r>
      <w:r w:rsidRPr="00783277">
        <w:rPr>
          <w:rFonts w:ascii="Times New Roman" w:hAnsi="Times New Roman" w:cs="Times New Roman"/>
        </w:rPr>
        <w:t>электронной форме.</w:t>
      </w:r>
    </w:p>
    <w:p w:rsidR="00A86F75" w:rsidRPr="00783277" w:rsidRDefault="00A86F75" w:rsidP="0062667E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5D3697">
        <w:rPr>
          <w:rFonts w:ascii="Times New Roman" w:hAnsi="Times New Roman" w:cs="Times New Roman"/>
        </w:rPr>
        <w:t>измерителя расхода газа</w:t>
      </w:r>
      <w:r w:rsidRPr="00637AFC">
        <w:rPr>
          <w:rFonts w:ascii="Times New Roman" w:hAnsi="Times New Roman" w:cs="Times New Roman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A86F75" w:rsidRPr="00783277" w:rsidRDefault="00A86F75" w:rsidP="006266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86F75" w:rsidRPr="00783277" w:rsidRDefault="00A86F75" w:rsidP="0062667E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A86F75" w:rsidRPr="00783277" w:rsidRDefault="00A86F75" w:rsidP="0062667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A86F75" w:rsidRPr="0029487E" w:rsidRDefault="00A86F75" w:rsidP="0062667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29487E">
        <w:rPr>
          <w:rFonts w:ascii="Times New Roman" w:hAnsi="Times New Roman" w:cs="Times New Roman"/>
          <w:color w:val="000000"/>
          <w:lang w:val="en-US"/>
        </w:rPr>
        <w:t>nignatova</w:t>
      </w:r>
      <w:r w:rsidRPr="0029487E">
        <w:rPr>
          <w:rFonts w:ascii="Times New Roman" w:hAnsi="Times New Roman" w:cs="Times New Roman"/>
          <w:color w:val="000000"/>
        </w:rPr>
        <w:t>@</w:t>
      </w:r>
      <w:r w:rsidRPr="0029487E">
        <w:rPr>
          <w:rFonts w:ascii="Times New Roman" w:hAnsi="Times New Roman" w:cs="Times New Roman"/>
          <w:color w:val="000000"/>
          <w:lang w:val="en-US"/>
        </w:rPr>
        <w:t>ippe</w:t>
      </w:r>
      <w:r w:rsidRPr="0029487E">
        <w:rPr>
          <w:rFonts w:ascii="Times New Roman" w:hAnsi="Times New Roman" w:cs="Times New Roman"/>
          <w:color w:val="000000"/>
        </w:rPr>
        <w:t>.</w:t>
      </w:r>
      <w:r w:rsidRPr="0029487E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A86F75" w:rsidRDefault="00A86F75" w:rsidP="0062667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Ивановна, (48439) 9-85-26</w:t>
      </w:r>
      <w:r w:rsidRPr="00783277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A86F75" w:rsidRPr="00135EEB" w:rsidRDefault="00A86F75" w:rsidP="0062667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5D3697">
        <w:rPr>
          <w:rFonts w:ascii="Times New Roman" w:hAnsi="Times New Roman" w:cs="Times New Roman"/>
        </w:rPr>
        <w:t>измерителя расхода газа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31.03.</w:t>
      </w:r>
      <w:r w:rsidRPr="00783277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5</w:t>
      </w:r>
      <w:r w:rsidRPr="00783277">
        <w:rPr>
          <w:rFonts w:ascii="Times New Roman" w:hAnsi="Times New Roman" w:cs="Times New Roman"/>
        </w:rPr>
        <w:t xml:space="preserve"> года. Возможна досрочная поставка.</w:t>
      </w:r>
    </w:p>
    <w:p w:rsidR="00A86F75" w:rsidRDefault="00A86F75" w:rsidP="0062667E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A86F75" w:rsidRPr="00783277" w:rsidRDefault="00A86F75" w:rsidP="0062667E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86F75" w:rsidRPr="00783277" w:rsidRDefault="00A86F75" w:rsidP="0062667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>
        <w:rPr>
          <w:rFonts w:ascii="Times New Roman" w:hAnsi="Times New Roman" w:cs="Times New Roman"/>
        </w:rPr>
        <w:t xml:space="preserve"> в </w:t>
      </w:r>
      <w:r w:rsidRPr="00783277">
        <w:rPr>
          <w:rFonts w:ascii="Times New Roman" w:hAnsi="Times New Roman" w:cs="Times New Roman"/>
        </w:rPr>
        <w:t xml:space="preserve">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6F75" w:rsidRPr="00783277" w:rsidRDefault="00A86F75" w:rsidP="0062667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6F75" w:rsidRPr="00783277" w:rsidRDefault="00A86F75" w:rsidP="0062667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6F75" w:rsidRPr="00783277" w:rsidRDefault="00A86F75" w:rsidP="0062667E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5D3697">
        <w:rPr>
          <w:rFonts w:ascii="Times New Roman" w:hAnsi="Times New Roman" w:cs="Times New Roman"/>
          <w:color w:val="000000"/>
        </w:rPr>
        <w:t>72 870,30. (Семьдесят две тысячи восемьсот семьдесят рублей 30</w:t>
      </w:r>
      <w:r w:rsidRPr="005B5EAB"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  <w:color w:val="000000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86F75" w:rsidRPr="00783277" w:rsidRDefault="00A86F75" w:rsidP="0062667E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5D3697">
        <w:rPr>
          <w:rFonts w:ascii="Times New Roman" w:hAnsi="Times New Roman" w:cs="Times New Roman"/>
          <w:color w:val="000000"/>
        </w:rPr>
        <w:t>61</w:t>
      </w:r>
      <w:r>
        <w:rPr>
          <w:rFonts w:ascii="Times New Roman" w:hAnsi="Times New Roman" w:cs="Times New Roman"/>
          <w:color w:val="000000"/>
        </w:rPr>
        <w:t xml:space="preserve"> </w:t>
      </w:r>
      <w:r w:rsidRPr="005D3697">
        <w:rPr>
          <w:rFonts w:ascii="Times New Roman" w:hAnsi="Times New Roman" w:cs="Times New Roman"/>
          <w:color w:val="000000"/>
        </w:rPr>
        <w:t>754,49 (Шестьдесят одна тысяча семьсот пятьдесят четыре рубля 49</w:t>
      </w:r>
      <w:r w:rsidRPr="005D3697">
        <w:rPr>
          <w:rFonts w:ascii="Times New Roman" w:hAnsi="Times New Roman" w:cs="Times New Roman"/>
          <w:lang w:eastAsia="ru-RU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коп</w:t>
      </w:r>
      <w:r w:rsidRPr="0078327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86F75" w:rsidRPr="00783277" w:rsidRDefault="00A86F75" w:rsidP="0062667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86F75" w:rsidRDefault="00A86F75" w:rsidP="00ED541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3E0117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A86F75" w:rsidRPr="00ED541B" w:rsidRDefault="00A86F75" w:rsidP="00ED541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A86F75" w:rsidRPr="00783277" w:rsidRDefault="00A86F75" w:rsidP="0062667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ED541B"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86F75" w:rsidRPr="00783277" w:rsidRDefault="00A86F75" w:rsidP="0062667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ED541B"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</w:t>
      </w:r>
      <w:r w:rsidRPr="008C33AF">
        <w:rPr>
          <w:rFonts w:ascii="Times New Roman" w:hAnsi="Times New Roman" w:cs="Times New Roman"/>
          <w:spacing w:val="-6"/>
          <w:highlight w:val="yellow"/>
        </w:rPr>
        <w:t>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ED541B"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ED541B"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«23</w:t>
      </w:r>
      <w:bookmarkStart w:id="0" w:name="_GoBack"/>
      <w:bookmarkEnd w:id="0"/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ED541B"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 w:rsidRPr="00FB1E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 w:rsidRPr="00ED541B"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 w:rsidRPr="00ED541B"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 w:rsidRPr="00ED541B"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6F75" w:rsidRPr="00783277" w:rsidRDefault="00A86F75" w:rsidP="0062667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 w:rsidRPr="00ED541B"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86F75" w:rsidRDefault="00A86F75">
      <w:pPr>
        <w:rPr>
          <w:rFonts w:cs="Times New Roman"/>
        </w:rPr>
      </w:pPr>
    </w:p>
    <w:sectPr w:rsidR="00A86F75" w:rsidSect="00A33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1E8"/>
    <w:rsid w:val="00004AA6"/>
    <w:rsid w:val="000E1028"/>
    <w:rsid w:val="00135EEB"/>
    <w:rsid w:val="001671E8"/>
    <w:rsid w:val="001F4D81"/>
    <w:rsid w:val="0029487E"/>
    <w:rsid w:val="00295A69"/>
    <w:rsid w:val="00317CE8"/>
    <w:rsid w:val="003E0117"/>
    <w:rsid w:val="005B5EAB"/>
    <w:rsid w:val="005D3697"/>
    <w:rsid w:val="0062667E"/>
    <w:rsid w:val="00637AFC"/>
    <w:rsid w:val="007757DE"/>
    <w:rsid w:val="00783277"/>
    <w:rsid w:val="00790212"/>
    <w:rsid w:val="0088752E"/>
    <w:rsid w:val="008C33AF"/>
    <w:rsid w:val="008E3C0C"/>
    <w:rsid w:val="009E1518"/>
    <w:rsid w:val="00A24FEF"/>
    <w:rsid w:val="00A33898"/>
    <w:rsid w:val="00A86F75"/>
    <w:rsid w:val="00AF2D02"/>
    <w:rsid w:val="00C572F3"/>
    <w:rsid w:val="00C753F6"/>
    <w:rsid w:val="00D42E6F"/>
    <w:rsid w:val="00ED541B"/>
    <w:rsid w:val="00F26FEC"/>
    <w:rsid w:val="00FB1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67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902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A60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803</Words>
  <Characters>4583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5</cp:revision>
  <cp:lastPrinted>2015-01-14T08:32:00Z</cp:lastPrinted>
  <dcterms:created xsi:type="dcterms:W3CDTF">2014-12-23T06:57:00Z</dcterms:created>
  <dcterms:modified xsi:type="dcterms:W3CDTF">2015-01-14T08:37:00Z</dcterms:modified>
</cp:coreProperties>
</file>