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98" w:rsidRPr="001738E9" w:rsidRDefault="00CE6698" w:rsidP="00923E2A">
      <w:pPr>
        <w:jc w:val="center"/>
        <w:outlineLvl w:val="0"/>
        <w:rPr>
          <w:rFonts w:ascii="Times New Roman" w:hAnsi="Times New Roman" w:cs="Times New Roman"/>
        </w:rPr>
      </w:pPr>
      <w:r w:rsidRPr="001738E9">
        <w:rPr>
          <w:rFonts w:ascii="Times New Roman" w:hAnsi="Times New Roman" w:cs="Times New Roman"/>
        </w:rPr>
        <w:t>ИЗВЕЩЕНИЕ О ПРОДЛЕНИИ СРОКА ПОДАЧИ ЗАЯВОК</w:t>
      </w:r>
    </w:p>
    <w:p w:rsidR="00CE6698" w:rsidRPr="001738E9" w:rsidRDefault="00CE6698" w:rsidP="00923E2A">
      <w:pPr>
        <w:jc w:val="center"/>
        <w:outlineLvl w:val="0"/>
        <w:rPr>
          <w:rFonts w:ascii="Times New Roman" w:hAnsi="Times New Roman" w:cs="Times New Roman"/>
          <w:lang w:val="en-US"/>
        </w:rPr>
      </w:pPr>
      <w:r w:rsidRPr="001738E9">
        <w:rPr>
          <w:rFonts w:ascii="Times New Roman" w:hAnsi="Times New Roman" w:cs="Times New Roman"/>
        </w:rPr>
        <w:t>№ 224/67-03/13-272/</w:t>
      </w:r>
      <w:r w:rsidRPr="001738E9">
        <w:rPr>
          <w:rFonts w:ascii="Times New Roman" w:hAnsi="Times New Roman" w:cs="Times New Roman"/>
          <w:lang w:val="en-US"/>
        </w:rPr>
        <w:t>2</w:t>
      </w:r>
      <w:r w:rsidRPr="001738E9"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E6698" w:rsidRPr="001738E9" w:rsidRDefault="00CE6698" w:rsidP="00923E2A">
      <w:pPr>
        <w:jc w:val="center"/>
        <w:outlineLvl w:val="0"/>
        <w:rPr>
          <w:rFonts w:ascii="Times New Roman" w:hAnsi="Times New Roman" w:cs="Times New Roman"/>
          <w:lang w:val="en-US"/>
        </w:rPr>
      </w:pP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E6698" w:rsidRPr="00A6215E" w:rsidRDefault="00CE6698" w:rsidP="00923E2A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E6698" w:rsidRDefault="00CE6698" w:rsidP="00923E2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E6698" w:rsidRPr="006F3094" w:rsidRDefault="00CE6698" w:rsidP="00923E2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F03A9D">
        <w:rPr>
          <w:rFonts w:ascii="Times New Roman" w:hAnsi="Times New Roman" w:cs="Times New Roman"/>
          <w:lang w:val="en-US"/>
        </w:rPr>
        <w:t>nfenina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CE6698" w:rsidRPr="00807470" w:rsidRDefault="00CE6698" w:rsidP="00923E2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CE6698" w:rsidRPr="00A6215E" w:rsidRDefault="00CE6698" w:rsidP="00923E2A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и сборка офисной мебели</w:t>
      </w:r>
      <w:r w:rsidRPr="007A4983">
        <w:rPr>
          <w:rFonts w:ascii="Times New Roman" w:hAnsi="Times New Roman" w:cs="Times New Roman"/>
          <w:color w:val="000000"/>
        </w:rPr>
        <w:t xml:space="preserve"> 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CE6698" w:rsidRPr="00A6215E" w:rsidRDefault="00CE6698" w:rsidP="00923E2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CE6698" w:rsidRPr="00064702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CE6698" w:rsidRPr="00064702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E6698" w:rsidRPr="00A6215E" w:rsidRDefault="00CE6698" w:rsidP="00923E2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E6698" w:rsidRPr="00A6215E" w:rsidRDefault="00CE6698" w:rsidP="00923E2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6698" w:rsidRPr="00A6215E" w:rsidRDefault="00CE6698" w:rsidP="00923E2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6698" w:rsidRPr="00650715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A67A8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129</w:t>
      </w:r>
      <w:r w:rsidRPr="00FD30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688</w:t>
      </w:r>
      <w:r w:rsidRPr="00A67A8D">
        <w:rPr>
          <w:rFonts w:ascii="Times New Roman" w:hAnsi="Times New Roman" w:cs="Times New Roman"/>
          <w:color w:val="000000"/>
        </w:rPr>
        <w:t>,00  (</w:t>
      </w:r>
      <w:r>
        <w:rPr>
          <w:rFonts w:ascii="Times New Roman" w:hAnsi="Times New Roman" w:cs="Times New Roman"/>
          <w:color w:val="000000"/>
        </w:rPr>
        <w:t>сто двадцать девять</w:t>
      </w:r>
      <w:r w:rsidRPr="00A67A8D">
        <w:rPr>
          <w:rFonts w:ascii="Times New Roman" w:hAnsi="Times New Roman" w:cs="Times New Roman"/>
          <w:color w:val="000000"/>
        </w:rPr>
        <w:t xml:space="preserve"> тысяч </w:t>
      </w:r>
      <w:r>
        <w:rPr>
          <w:rFonts w:ascii="Times New Roman" w:hAnsi="Times New Roman" w:cs="Times New Roman"/>
          <w:color w:val="000000"/>
        </w:rPr>
        <w:t>шестьсот восемьдесят восемь рублей</w:t>
      </w:r>
      <w:r w:rsidRPr="00A67A8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</w:t>
      </w:r>
      <w:r>
        <w:rPr>
          <w:rFonts w:ascii="Times New Roman" w:hAnsi="Times New Roman" w:cs="Times New Roman"/>
        </w:rPr>
        <w:t xml:space="preserve">сборку, </w:t>
      </w:r>
      <w:r w:rsidRPr="00650715">
        <w:rPr>
          <w:rFonts w:ascii="Times New Roman" w:hAnsi="Times New Roman" w:cs="Times New Roman"/>
        </w:rPr>
        <w:t>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E6698" w:rsidRPr="00650715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E6698" w:rsidRPr="00A6215E" w:rsidRDefault="00CE6698" w:rsidP="00923E2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E6698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E6698" w:rsidRPr="006B18E0" w:rsidRDefault="00CE6698" w:rsidP="006B18E0">
      <w:pPr>
        <w:numPr>
          <w:ilvl w:val="0"/>
          <w:numId w:val="1"/>
        </w:numPr>
        <w:tabs>
          <w:tab w:val="left" w:pos="1134"/>
        </w:tabs>
        <w:suppressAutoHyphens w:val="0"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6B18E0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B18E0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B18E0">
        <w:rPr>
          <w:rFonts w:ascii="Times New Roman" w:hAnsi="Times New Roman" w:cs="Times New Roman"/>
          <w:b/>
          <w:bCs/>
        </w:rPr>
        <w:t>:</w:t>
      </w:r>
    </w:p>
    <w:p w:rsidR="00CE6698" w:rsidRPr="006B18E0" w:rsidRDefault="00CE6698" w:rsidP="006B18E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6B18E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B18E0">
        <w:rPr>
          <w:rFonts w:ascii="Times New Roman" w:hAnsi="Times New Roman" w:cs="Times New Roman"/>
          <w:color w:val="0000FF"/>
        </w:rPr>
        <w:t xml:space="preserve"> </w:t>
      </w:r>
      <w:r w:rsidRPr="006B18E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B18E0">
        <w:rPr>
          <w:rFonts w:ascii="Times New Roman" w:hAnsi="Times New Roman" w:cs="Times New Roman"/>
          <w:spacing w:val="-6"/>
        </w:rPr>
        <w:t>на участие в запросе цен</w:t>
      </w:r>
      <w:r w:rsidRPr="006B18E0">
        <w:rPr>
          <w:rFonts w:ascii="Times New Roman" w:hAnsi="Times New Roman" w:cs="Times New Roman"/>
        </w:rPr>
        <w:t xml:space="preserve"> продлевается на 4 рабочих дня.</w:t>
      </w: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E6698" w:rsidRPr="00A6215E" w:rsidRDefault="00CE6698" w:rsidP="00923E2A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22»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30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30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E6698" w:rsidRPr="00D55FE5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E6698" w:rsidRPr="00A6215E" w:rsidRDefault="00CE6698" w:rsidP="00923E2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6698" w:rsidRDefault="00CE6698"/>
    <w:sectPr w:rsidR="00CE6698" w:rsidSect="00174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5408"/>
    <w:rsid w:val="00064702"/>
    <w:rsid w:val="000648DD"/>
    <w:rsid w:val="001738E9"/>
    <w:rsid w:val="00174ACA"/>
    <w:rsid w:val="001C0BDC"/>
    <w:rsid w:val="0036723D"/>
    <w:rsid w:val="003D771F"/>
    <w:rsid w:val="00454708"/>
    <w:rsid w:val="004B39CC"/>
    <w:rsid w:val="004E5D69"/>
    <w:rsid w:val="00520DB2"/>
    <w:rsid w:val="00605C77"/>
    <w:rsid w:val="00650715"/>
    <w:rsid w:val="006B18E0"/>
    <w:rsid w:val="006B4A1D"/>
    <w:rsid w:val="006F3094"/>
    <w:rsid w:val="007A4983"/>
    <w:rsid w:val="00801685"/>
    <w:rsid w:val="00807470"/>
    <w:rsid w:val="00887A00"/>
    <w:rsid w:val="008E3C0C"/>
    <w:rsid w:val="0091736A"/>
    <w:rsid w:val="00923E2A"/>
    <w:rsid w:val="00993560"/>
    <w:rsid w:val="009B026B"/>
    <w:rsid w:val="00A6215E"/>
    <w:rsid w:val="00A67A8D"/>
    <w:rsid w:val="00AC5408"/>
    <w:rsid w:val="00B02791"/>
    <w:rsid w:val="00B15C4C"/>
    <w:rsid w:val="00BA40B6"/>
    <w:rsid w:val="00C572F3"/>
    <w:rsid w:val="00CE6698"/>
    <w:rsid w:val="00D14104"/>
    <w:rsid w:val="00D42E6F"/>
    <w:rsid w:val="00D55FE5"/>
    <w:rsid w:val="00D822F8"/>
    <w:rsid w:val="00DA6B67"/>
    <w:rsid w:val="00E81426"/>
    <w:rsid w:val="00F03A9D"/>
    <w:rsid w:val="00F47EA1"/>
    <w:rsid w:val="00FD3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E2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1738E9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736</Words>
  <Characters>4199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2013-08-06T08:18:00Z</dcterms:created>
  <dcterms:modified xsi:type="dcterms:W3CDTF">2013-08-15T07:31:00Z</dcterms:modified>
</cp:coreProperties>
</file>