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1B173C" w:rsidRDefault="0030315B" w:rsidP="001B173C">
      <w:pPr>
        <w:widowControl w:val="0"/>
        <w:rPr>
          <w:bCs/>
          <w:lang w:val="en-US"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5111EA" w:rsidRDefault="0030315B" w:rsidP="00AE58B4">
      <w:pPr>
        <w:widowControl w:val="0"/>
        <w:jc w:val="center"/>
        <w:rPr>
          <w:b/>
          <w:bCs/>
          <w:sz w:val="28"/>
          <w:szCs w:val="28"/>
        </w:rPr>
      </w:pPr>
      <w:r w:rsidRPr="005111EA">
        <w:rPr>
          <w:b/>
          <w:bCs/>
          <w:sz w:val="28"/>
          <w:szCs w:val="28"/>
        </w:rPr>
        <w:t>ДОКУМЕНТАЦИЯ ПО ЗАПРОСУ ЦЕН</w:t>
      </w:r>
    </w:p>
    <w:p w:rsidR="0030315B" w:rsidRPr="00AE58B4" w:rsidRDefault="0030315B" w:rsidP="00AE58B4">
      <w:pPr>
        <w:widowControl w:val="0"/>
        <w:jc w:val="center"/>
        <w:outlineLvl w:val="0"/>
        <w:rPr>
          <w:bCs/>
        </w:rPr>
      </w:pPr>
    </w:p>
    <w:p w:rsidR="00551FBF" w:rsidRDefault="00551FBF" w:rsidP="00551FB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открытый запрос цен в электронной форме на </w:t>
      </w:r>
      <w:r>
        <w:rPr>
          <w:b/>
          <w:bCs/>
          <w:color w:val="000000"/>
          <w:sz w:val="28"/>
          <w:szCs w:val="28"/>
        </w:rPr>
        <w:t>право заключения договора на оказание услуг по уборке помещений, территории для нужд филиалов "Южного территориального округа" ФГУП "РосРАО"</w:t>
      </w: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gov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rStyle w:val="afa"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rosatom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a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410924" w:rsidRDefault="0030315B" w:rsidP="001B173C">
      <w:pPr>
        <w:widowControl w:val="0"/>
      </w:pPr>
    </w:p>
    <w:p w:rsidR="0030315B" w:rsidRPr="00AE58B4" w:rsidRDefault="0030315B" w:rsidP="00AE58B4">
      <w:pPr>
        <w:widowControl w:val="0"/>
        <w:jc w:val="center"/>
      </w:pPr>
    </w:p>
    <w:p w:rsidR="0030315B" w:rsidRPr="00C66C6C" w:rsidRDefault="00C66C6C" w:rsidP="00C66C6C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ТОМ 2 «ТЕХНИЧЕСКАЯ ЧАСТЬ</w:t>
      </w:r>
    </w:p>
    <w:p w:rsidR="00C66C6C" w:rsidRDefault="0030315B" w:rsidP="00551FBF">
      <w:pPr>
        <w:rPr>
          <w:lang w:val="en-US"/>
        </w:rPr>
      </w:pPr>
      <w:r w:rsidRPr="00AE58B4">
        <w:br w:type="page"/>
      </w:r>
    </w:p>
    <w:p w:rsidR="00551FBF" w:rsidRPr="00551FBF" w:rsidRDefault="00551FBF" w:rsidP="00551FBF">
      <w:pPr>
        <w:jc w:val="center"/>
      </w:pPr>
      <w:r>
        <w:lastRenderedPageBreak/>
        <w:t>Лот №1</w:t>
      </w:r>
    </w:p>
    <w:p w:rsidR="00551FBF" w:rsidRPr="003F2CA2" w:rsidRDefault="00551FBF" w:rsidP="00551FBF">
      <w:pPr>
        <w:jc w:val="center"/>
        <w:rPr>
          <w:sz w:val="28"/>
          <w:szCs w:val="28"/>
        </w:rPr>
      </w:pPr>
      <w:r w:rsidRPr="003F2CA2">
        <w:rPr>
          <w:sz w:val="28"/>
          <w:szCs w:val="28"/>
        </w:rPr>
        <w:t>Техническое задание на оказание услуг уборке зданий и территории для нужд Волгоградского отделения филиала «Южный территориальный округ» ФГУП «РосРАО»</w:t>
      </w:r>
    </w:p>
    <w:p w:rsidR="00551FBF" w:rsidRPr="003F2CA2" w:rsidRDefault="00551FBF" w:rsidP="00551FBF">
      <w:pPr>
        <w:jc w:val="center"/>
        <w:rPr>
          <w:sz w:val="28"/>
          <w:szCs w:val="28"/>
        </w:rPr>
      </w:pPr>
    </w:p>
    <w:p w:rsidR="00551FBF" w:rsidRPr="003F2CA2" w:rsidRDefault="00551FBF" w:rsidP="00551FBF">
      <w:pPr>
        <w:jc w:val="center"/>
        <w:rPr>
          <w:sz w:val="28"/>
          <w:szCs w:val="28"/>
        </w:rPr>
      </w:pPr>
      <w:r w:rsidRPr="003F2CA2">
        <w:rPr>
          <w:sz w:val="28"/>
          <w:szCs w:val="28"/>
        </w:rPr>
        <w:t>СОДЕРЖАНИЕ</w:t>
      </w:r>
    </w:p>
    <w:p w:rsidR="00551FBF" w:rsidRPr="003F2CA2" w:rsidRDefault="00551FBF" w:rsidP="00551FBF">
      <w:pPr>
        <w:jc w:val="center"/>
        <w:rPr>
          <w:sz w:val="28"/>
          <w:szCs w:val="28"/>
        </w:rPr>
      </w:pPr>
    </w:p>
    <w:p w:rsidR="00551FBF" w:rsidRPr="003F2CA2" w:rsidRDefault="00551FBF" w:rsidP="00551FBF">
      <w:pPr>
        <w:rPr>
          <w:sz w:val="28"/>
          <w:szCs w:val="28"/>
        </w:rPr>
      </w:pPr>
      <w:r w:rsidRPr="003F2CA2">
        <w:rPr>
          <w:sz w:val="28"/>
          <w:szCs w:val="28"/>
        </w:rPr>
        <w:t>РАЗДЕЛ  1. НАИМЕНОВАНИЕ УСЛУГИ</w:t>
      </w:r>
    </w:p>
    <w:p w:rsidR="00551FBF" w:rsidRPr="003F2CA2" w:rsidRDefault="00551FBF" w:rsidP="00551FBF">
      <w:pPr>
        <w:rPr>
          <w:sz w:val="28"/>
          <w:szCs w:val="28"/>
        </w:rPr>
      </w:pPr>
      <w:r w:rsidRPr="003F2CA2">
        <w:rPr>
          <w:sz w:val="28"/>
          <w:szCs w:val="28"/>
        </w:rPr>
        <w:t>РАЗДЕЛ 2. ОПИСАНИЕ УСЛУГИ</w:t>
      </w:r>
    </w:p>
    <w:p w:rsidR="00551FBF" w:rsidRPr="003F2CA2" w:rsidRDefault="00551FBF" w:rsidP="00551FBF">
      <w:pPr>
        <w:ind w:firstLine="567"/>
        <w:rPr>
          <w:sz w:val="28"/>
          <w:szCs w:val="28"/>
        </w:rPr>
      </w:pPr>
      <w:r w:rsidRPr="003F2CA2">
        <w:rPr>
          <w:sz w:val="28"/>
          <w:szCs w:val="28"/>
        </w:rPr>
        <w:t>Подраздел 2.1 Состав оказываемых услуг</w:t>
      </w:r>
    </w:p>
    <w:p w:rsidR="00551FBF" w:rsidRPr="003F2CA2" w:rsidRDefault="00551FBF" w:rsidP="00551FBF">
      <w:pPr>
        <w:ind w:firstLine="567"/>
        <w:rPr>
          <w:sz w:val="28"/>
          <w:szCs w:val="28"/>
        </w:rPr>
      </w:pPr>
      <w:r w:rsidRPr="003F2CA2">
        <w:rPr>
          <w:sz w:val="28"/>
          <w:szCs w:val="28"/>
        </w:rPr>
        <w:t>Подраздел 2.2 Описание оказываемых услуг</w:t>
      </w:r>
    </w:p>
    <w:p w:rsidR="00551FBF" w:rsidRPr="003F2CA2" w:rsidRDefault="00551FBF" w:rsidP="00551FBF">
      <w:pPr>
        <w:rPr>
          <w:sz w:val="28"/>
          <w:szCs w:val="28"/>
        </w:rPr>
      </w:pPr>
      <w:r w:rsidRPr="003F2CA2">
        <w:rPr>
          <w:sz w:val="28"/>
          <w:szCs w:val="28"/>
        </w:rPr>
        <w:t>РАЗДЕЛ 3. ТРЕБОВАНИЯ К УСЛУГАМ</w:t>
      </w:r>
    </w:p>
    <w:p w:rsidR="00551FBF" w:rsidRPr="003F2CA2" w:rsidRDefault="00551FBF" w:rsidP="00551FBF">
      <w:pPr>
        <w:ind w:firstLine="567"/>
        <w:rPr>
          <w:sz w:val="28"/>
          <w:szCs w:val="28"/>
        </w:rPr>
      </w:pPr>
      <w:r w:rsidRPr="003F2CA2">
        <w:rPr>
          <w:sz w:val="28"/>
          <w:szCs w:val="28"/>
        </w:rPr>
        <w:t>Подраздел 3.1 Общие требования</w:t>
      </w:r>
    </w:p>
    <w:p w:rsidR="00551FBF" w:rsidRPr="003F2CA2" w:rsidRDefault="00551FBF" w:rsidP="00551FBF">
      <w:pPr>
        <w:ind w:firstLine="567"/>
        <w:rPr>
          <w:sz w:val="28"/>
          <w:szCs w:val="28"/>
        </w:rPr>
      </w:pPr>
      <w:r w:rsidRPr="003F2CA2">
        <w:rPr>
          <w:sz w:val="28"/>
          <w:szCs w:val="28"/>
        </w:rPr>
        <w:t>Подраздел 3.2 Требования к качеству оказываемых услуг</w:t>
      </w:r>
    </w:p>
    <w:p w:rsidR="00551FBF" w:rsidRPr="003F2CA2" w:rsidRDefault="00551FBF" w:rsidP="00551FBF">
      <w:pPr>
        <w:ind w:firstLine="567"/>
        <w:rPr>
          <w:sz w:val="28"/>
          <w:szCs w:val="28"/>
        </w:rPr>
      </w:pPr>
      <w:r w:rsidRPr="003F2CA2">
        <w:rPr>
          <w:sz w:val="28"/>
          <w:szCs w:val="28"/>
        </w:rPr>
        <w:t>Подраздел 3.3 Требования к гарантийным обязательствам оказываемых услуг.</w:t>
      </w:r>
    </w:p>
    <w:p w:rsidR="00551FBF" w:rsidRPr="003F2CA2" w:rsidRDefault="00551FBF" w:rsidP="00551FBF">
      <w:pPr>
        <w:ind w:firstLine="567"/>
        <w:rPr>
          <w:sz w:val="28"/>
          <w:szCs w:val="28"/>
        </w:rPr>
      </w:pPr>
      <w:r w:rsidRPr="003F2CA2">
        <w:rPr>
          <w:sz w:val="28"/>
          <w:szCs w:val="28"/>
        </w:rPr>
        <w:t>Подраздел 3.4 Требования к конфиденциальности</w:t>
      </w:r>
    </w:p>
    <w:p w:rsidR="00551FBF" w:rsidRPr="003F2CA2" w:rsidRDefault="00551FBF" w:rsidP="00551FBF">
      <w:pPr>
        <w:ind w:firstLine="567"/>
        <w:rPr>
          <w:sz w:val="28"/>
          <w:szCs w:val="28"/>
        </w:rPr>
      </w:pPr>
      <w:r w:rsidRPr="003F2CA2">
        <w:rPr>
          <w:sz w:val="28"/>
          <w:szCs w:val="28"/>
        </w:rPr>
        <w:t>Подраздел 3.5 Требования к безопасности оказания услуг и безопасности результата оказанных услуг</w:t>
      </w:r>
    </w:p>
    <w:p w:rsidR="00551FBF" w:rsidRPr="003F2CA2" w:rsidRDefault="00551FBF" w:rsidP="00551FBF">
      <w:pPr>
        <w:ind w:firstLine="567"/>
        <w:rPr>
          <w:sz w:val="28"/>
          <w:szCs w:val="28"/>
        </w:rPr>
      </w:pPr>
      <w:r w:rsidRPr="003F2CA2">
        <w:rPr>
          <w:sz w:val="28"/>
          <w:szCs w:val="28"/>
        </w:rPr>
        <w:t>Подраздел 3.6 Требования по обучению персонала заказчика</w:t>
      </w:r>
    </w:p>
    <w:p w:rsidR="00551FBF" w:rsidRPr="003F2CA2" w:rsidRDefault="00551FBF" w:rsidP="00551FBF">
      <w:pPr>
        <w:ind w:firstLine="567"/>
        <w:rPr>
          <w:sz w:val="28"/>
          <w:szCs w:val="28"/>
        </w:rPr>
      </w:pPr>
      <w:r w:rsidRPr="003F2CA2">
        <w:rPr>
          <w:sz w:val="28"/>
          <w:szCs w:val="28"/>
        </w:rPr>
        <w:t>Подраздел 3.7 Требования к составу технического предложения участника</w:t>
      </w:r>
    </w:p>
    <w:p w:rsidR="00551FBF" w:rsidRPr="003F2CA2" w:rsidRDefault="00551FBF" w:rsidP="00551FBF">
      <w:pPr>
        <w:ind w:firstLine="567"/>
        <w:rPr>
          <w:sz w:val="28"/>
          <w:szCs w:val="28"/>
        </w:rPr>
      </w:pPr>
      <w:r w:rsidRPr="003F2CA2">
        <w:rPr>
          <w:sz w:val="28"/>
          <w:szCs w:val="28"/>
        </w:rPr>
        <w:t>Подраздел 3.8 Специальные требования</w:t>
      </w:r>
    </w:p>
    <w:p w:rsidR="00551FBF" w:rsidRPr="003F2CA2" w:rsidRDefault="00551FBF" w:rsidP="00551FBF">
      <w:pPr>
        <w:ind w:firstLine="142"/>
        <w:jc w:val="both"/>
        <w:rPr>
          <w:sz w:val="28"/>
          <w:szCs w:val="28"/>
        </w:rPr>
      </w:pPr>
      <w:r w:rsidRPr="003F2CA2">
        <w:rPr>
          <w:sz w:val="28"/>
          <w:szCs w:val="28"/>
        </w:rPr>
        <w:t>РАЗДЕЛ 4. РЕЗУЛЬТАТ ОКАЗАННЫХ УСЛУГ</w:t>
      </w:r>
    </w:p>
    <w:p w:rsidR="00551FBF" w:rsidRPr="003F2CA2" w:rsidRDefault="00551FBF" w:rsidP="00551FBF">
      <w:pPr>
        <w:ind w:firstLine="567"/>
        <w:jc w:val="both"/>
        <w:rPr>
          <w:sz w:val="28"/>
          <w:szCs w:val="28"/>
        </w:rPr>
      </w:pPr>
      <w:r w:rsidRPr="003F2CA2">
        <w:rPr>
          <w:sz w:val="28"/>
          <w:szCs w:val="28"/>
        </w:rPr>
        <w:t>Подраздел 4.1 Описание конечного результата оказанных услуг</w:t>
      </w:r>
    </w:p>
    <w:p w:rsidR="00551FBF" w:rsidRPr="003F2CA2" w:rsidRDefault="00551FBF" w:rsidP="00551FBF">
      <w:pPr>
        <w:ind w:firstLine="567"/>
        <w:jc w:val="both"/>
        <w:rPr>
          <w:sz w:val="28"/>
          <w:szCs w:val="28"/>
        </w:rPr>
      </w:pPr>
      <w:r w:rsidRPr="003F2CA2">
        <w:rPr>
          <w:sz w:val="28"/>
          <w:szCs w:val="28"/>
        </w:rPr>
        <w:t>Подраздел 4.2 Требования по приемке услуг</w:t>
      </w:r>
    </w:p>
    <w:p w:rsidR="00551FBF" w:rsidRPr="003F2CA2" w:rsidRDefault="00551FBF" w:rsidP="00551FBF">
      <w:pPr>
        <w:ind w:firstLine="567"/>
        <w:jc w:val="both"/>
        <w:rPr>
          <w:sz w:val="28"/>
          <w:szCs w:val="28"/>
        </w:rPr>
      </w:pPr>
      <w:r w:rsidRPr="003F2CA2">
        <w:rPr>
          <w:sz w:val="28"/>
          <w:szCs w:val="28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551FBF" w:rsidRPr="003F2CA2" w:rsidRDefault="00551FBF" w:rsidP="00551FBF">
      <w:pPr>
        <w:jc w:val="center"/>
        <w:rPr>
          <w:sz w:val="28"/>
          <w:szCs w:val="28"/>
        </w:rPr>
      </w:pPr>
    </w:p>
    <w:p w:rsidR="00551FBF" w:rsidRPr="003F2CA2" w:rsidRDefault="00551FBF" w:rsidP="00551FBF">
      <w:pPr>
        <w:rPr>
          <w:sz w:val="28"/>
          <w:szCs w:val="28"/>
        </w:rPr>
      </w:pPr>
      <w:r w:rsidRPr="003F2CA2">
        <w:rPr>
          <w:sz w:val="28"/>
          <w:szCs w:val="28"/>
        </w:rPr>
        <w:t>РАЗДЕЛ 5. ТРЕБОВАНИЯ К ТЕХНИЧЕСКОМУ ОБУЧЕНИЮ ПЕРСОНАЛА ЗАКАЗЧИКА</w:t>
      </w:r>
    </w:p>
    <w:p w:rsidR="00551FBF" w:rsidRPr="003F2CA2" w:rsidRDefault="00551FBF" w:rsidP="00551FBF">
      <w:pPr>
        <w:rPr>
          <w:sz w:val="28"/>
          <w:szCs w:val="28"/>
        </w:rPr>
      </w:pPr>
      <w:r w:rsidRPr="003F2CA2">
        <w:rPr>
          <w:sz w:val="28"/>
          <w:szCs w:val="28"/>
        </w:rPr>
        <w:t>РАЗДЕЛ 6. ПЕРЕЧЕНЬ ПРИНЯТЫХ СОКРАЩЕНИЙ</w:t>
      </w:r>
    </w:p>
    <w:p w:rsidR="00551FBF" w:rsidRPr="003F2CA2" w:rsidRDefault="00551FBF" w:rsidP="00551FBF">
      <w:pPr>
        <w:rPr>
          <w:sz w:val="28"/>
          <w:szCs w:val="28"/>
        </w:rPr>
      </w:pPr>
      <w:r w:rsidRPr="003F2CA2">
        <w:rPr>
          <w:sz w:val="28"/>
          <w:szCs w:val="28"/>
        </w:rPr>
        <w:t>РАЗДЕЛ 7. ПЕРЕЧЕНЬ ПРИЛОЖЕНИЙ</w:t>
      </w:r>
    </w:p>
    <w:p w:rsidR="00551FBF" w:rsidRDefault="00551FBF" w:rsidP="00551FBF">
      <w:pPr>
        <w:jc w:val="center"/>
      </w:pPr>
    </w:p>
    <w:p w:rsidR="00551FBF" w:rsidRDefault="00551FBF" w:rsidP="00551FBF">
      <w:pPr>
        <w:jc w:val="center"/>
      </w:pPr>
    </w:p>
    <w:p w:rsidR="00551FBF" w:rsidRDefault="00551FBF" w:rsidP="00551FBF">
      <w:pPr>
        <w:jc w:val="center"/>
      </w:pPr>
    </w:p>
    <w:p w:rsidR="00551FBF" w:rsidRDefault="00551FBF" w:rsidP="00551FBF">
      <w:pPr>
        <w:jc w:val="center"/>
      </w:pPr>
    </w:p>
    <w:p w:rsidR="00551FBF" w:rsidRDefault="00551FBF" w:rsidP="00551FBF">
      <w:pPr>
        <w:jc w:val="center"/>
      </w:pPr>
    </w:p>
    <w:p w:rsidR="00551FBF" w:rsidRDefault="00551FBF" w:rsidP="00551FBF">
      <w:pPr>
        <w:jc w:val="center"/>
      </w:pPr>
    </w:p>
    <w:p w:rsidR="00551FBF" w:rsidRDefault="00551FBF" w:rsidP="00551FBF">
      <w:pPr>
        <w:jc w:val="center"/>
      </w:pPr>
    </w:p>
    <w:p w:rsidR="00551FBF" w:rsidRDefault="00551FBF" w:rsidP="00551FBF">
      <w:pPr>
        <w:jc w:val="center"/>
      </w:pPr>
    </w:p>
    <w:p w:rsidR="00551FBF" w:rsidRDefault="00551FBF" w:rsidP="00551FBF">
      <w:pPr>
        <w:jc w:val="center"/>
      </w:pPr>
    </w:p>
    <w:p w:rsidR="00551FBF" w:rsidRDefault="00551FBF" w:rsidP="00551FBF">
      <w:pPr>
        <w:jc w:val="center"/>
      </w:pPr>
    </w:p>
    <w:p w:rsidR="00551FBF" w:rsidRDefault="00551FBF" w:rsidP="00551FBF">
      <w:pPr>
        <w:jc w:val="center"/>
      </w:pPr>
    </w:p>
    <w:p w:rsidR="00551FBF" w:rsidRDefault="00551FBF" w:rsidP="00551FBF">
      <w:pPr>
        <w:jc w:val="center"/>
      </w:pPr>
    </w:p>
    <w:p w:rsidR="00551FBF" w:rsidRDefault="00551FBF" w:rsidP="00551FBF">
      <w:pPr>
        <w:jc w:val="center"/>
      </w:pPr>
    </w:p>
    <w:p w:rsidR="00551FBF" w:rsidRDefault="00551FBF" w:rsidP="00551FBF">
      <w:pPr>
        <w:jc w:val="center"/>
      </w:pPr>
    </w:p>
    <w:p w:rsidR="00551FBF" w:rsidRDefault="00551FBF" w:rsidP="00551FBF">
      <w:pPr>
        <w:jc w:val="center"/>
      </w:pPr>
    </w:p>
    <w:p w:rsidR="00551FBF" w:rsidRDefault="00551FBF" w:rsidP="00551FBF">
      <w:pPr>
        <w:jc w:val="center"/>
      </w:pPr>
    </w:p>
    <w:p w:rsidR="00551FBF" w:rsidRPr="004A31BD" w:rsidRDefault="00551FBF" w:rsidP="00551FBF">
      <w:pPr>
        <w:jc w:val="center"/>
      </w:pPr>
      <w:r w:rsidRPr="004A31BD">
        <w:t>РАЗДЕЛ  1. НАИМЕНОВАНИЕ УСЛУГИ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551FBF" w:rsidRPr="004A31BD" w:rsidTr="00765260">
        <w:tc>
          <w:tcPr>
            <w:tcW w:w="9571" w:type="dxa"/>
          </w:tcPr>
          <w:p w:rsidR="00551FBF" w:rsidRPr="004A31BD" w:rsidRDefault="00551FBF" w:rsidP="00765260">
            <w:pPr>
              <w:jc w:val="center"/>
            </w:pPr>
            <w:r w:rsidRPr="004A31BD">
              <w:t>Услуги по уборке зданий и территории для нужд Волгоградского отделения филиала «Южный территориальный округ» ФГУП «РосРАО»</w:t>
            </w:r>
          </w:p>
        </w:tc>
      </w:tr>
    </w:tbl>
    <w:p w:rsidR="00551FBF" w:rsidRPr="004A31BD" w:rsidRDefault="00551FBF" w:rsidP="00551FBF">
      <w:pPr>
        <w:jc w:val="center"/>
      </w:pPr>
    </w:p>
    <w:p w:rsidR="00551FBF" w:rsidRPr="004A31BD" w:rsidRDefault="00551FBF" w:rsidP="00551FBF">
      <w:pPr>
        <w:jc w:val="center"/>
      </w:pPr>
      <w:r w:rsidRPr="004A31BD">
        <w:t>РАЗДЕЛ 2. ОПИСАНИЕ УСЛУГИ</w:t>
      </w:r>
    </w:p>
    <w:p w:rsidR="00551FBF" w:rsidRPr="004A31BD" w:rsidRDefault="00551FBF" w:rsidP="00551FBF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551FBF" w:rsidRPr="004A31BD" w:rsidTr="00765260">
        <w:trPr>
          <w:trHeight w:val="276"/>
        </w:trPr>
        <w:tc>
          <w:tcPr>
            <w:tcW w:w="9571" w:type="dxa"/>
            <w:vAlign w:val="center"/>
          </w:tcPr>
          <w:p w:rsidR="00551FBF" w:rsidRPr="004A31BD" w:rsidRDefault="00551FBF" w:rsidP="00765260">
            <w:pPr>
              <w:jc w:val="center"/>
            </w:pPr>
            <w:r w:rsidRPr="004A31BD">
              <w:t>Подраздел 2.1 Состав оказываемых услуг</w:t>
            </w:r>
          </w:p>
        </w:tc>
      </w:tr>
      <w:tr w:rsidR="00551FBF" w:rsidRPr="004A31BD" w:rsidTr="00765260">
        <w:tc>
          <w:tcPr>
            <w:tcW w:w="9571" w:type="dxa"/>
            <w:vAlign w:val="center"/>
          </w:tcPr>
          <w:p w:rsidR="00551FBF" w:rsidRPr="004A31BD" w:rsidRDefault="00551FBF" w:rsidP="00765260">
            <w:pPr>
              <w:jc w:val="center"/>
            </w:pPr>
            <w:r w:rsidRPr="004A31BD">
              <w:t>Уборка зданий и территории Волгоградского отделения филиала «Южный территориальный округ» ФГУП «РосРАО»</w:t>
            </w:r>
          </w:p>
        </w:tc>
      </w:tr>
      <w:tr w:rsidR="00551FBF" w:rsidRPr="004A31BD" w:rsidTr="00765260">
        <w:tc>
          <w:tcPr>
            <w:tcW w:w="9571" w:type="dxa"/>
            <w:vAlign w:val="center"/>
          </w:tcPr>
          <w:p w:rsidR="00551FBF" w:rsidRPr="004A31BD" w:rsidRDefault="00551FBF" w:rsidP="00765260">
            <w:pPr>
              <w:jc w:val="center"/>
            </w:pPr>
            <w:r w:rsidRPr="004A31BD">
              <w:t>Подраздел 2.2 Описание оказываемых услуг</w:t>
            </w:r>
          </w:p>
        </w:tc>
      </w:tr>
      <w:tr w:rsidR="00551FBF" w:rsidRPr="004A31BD" w:rsidTr="00765260">
        <w:tc>
          <w:tcPr>
            <w:tcW w:w="9571" w:type="dxa"/>
            <w:vAlign w:val="center"/>
          </w:tcPr>
          <w:p w:rsidR="00551FBF" w:rsidRPr="004A31BD" w:rsidRDefault="00551FBF" w:rsidP="00765260">
            <w:pPr>
              <w:jc w:val="center"/>
            </w:pPr>
            <w:r w:rsidRPr="004A31BD">
              <w:t>Основная уборка помещений</w:t>
            </w:r>
          </w:p>
          <w:p w:rsidR="00551FBF" w:rsidRPr="004A31BD" w:rsidRDefault="00551FBF" w:rsidP="00765260">
            <w:pPr>
              <w:jc w:val="center"/>
            </w:pPr>
            <w:r w:rsidRPr="004A31BD">
              <w:t>Поддерживающая уборка помещений</w:t>
            </w:r>
          </w:p>
          <w:p w:rsidR="00551FBF" w:rsidRPr="004A31BD" w:rsidRDefault="00551FBF" w:rsidP="00765260">
            <w:pPr>
              <w:jc w:val="center"/>
            </w:pPr>
            <w:r w:rsidRPr="004A31BD">
              <w:t>Основная уборка наружных территорий</w:t>
            </w:r>
          </w:p>
          <w:p w:rsidR="00551FBF" w:rsidRPr="004A31BD" w:rsidRDefault="00551FBF" w:rsidP="00765260">
            <w:pPr>
              <w:jc w:val="center"/>
            </w:pPr>
            <w:r w:rsidRPr="004A31BD">
              <w:t>Поддерживающая уборка наружных территорий</w:t>
            </w:r>
          </w:p>
        </w:tc>
      </w:tr>
      <w:tr w:rsidR="00551FBF" w:rsidRPr="004A31BD" w:rsidTr="00765260">
        <w:tc>
          <w:tcPr>
            <w:tcW w:w="9571" w:type="dxa"/>
            <w:vAlign w:val="center"/>
          </w:tcPr>
          <w:p w:rsidR="00551FBF" w:rsidRPr="004A31BD" w:rsidRDefault="00551FBF" w:rsidP="00765260">
            <w:pPr>
              <w:jc w:val="center"/>
            </w:pPr>
            <w:r w:rsidRPr="004A31BD">
              <w:t>Подраздел 2,3 Объем оказываемых услуг</w:t>
            </w:r>
          </w:p>
        </w:tc>
      </w:tr>
      <w:tr w:rsidR="00551FBF" w:rsidRPr="004A31BD" w:rsidTr="00765260">
        <w:tc>
          <w:tcPr>
            <w:tcW w:w="9571" w:type="dxa"/>
            <w:vAlign w:val="center"/>
          </w:tcPr>
          <w:p w:rsidR="00551FBF" w:rsidRPr="004A31BD" w:rsidRDefault="00551FBF" w:rsidP="00765260">
            <w:pPr>
              <w:pStyle w:val="a6"/>
              <w:rPr>
                <w:rFonts w:ascii="Times New Roman" w:hAnsi="Times New Roman"/>
                <w:szCs w:val="24"/>
              </w:rPr>
            </w:pPr>
            <w:r w:rsidRPr="004A31BD">
              <w:rPr>
                <w:rFonts w:ascii="Times New Roman" w:hAnsi="Times New Roman"/>
                <w:szCs w:val="24"/>
              </w:rPr>
              <w:t xml:space="preserve">Площадь территории двора, тротуара и прилегающей к нему территория -3 355 </w:t>
            </w:r>
            <w:proofErr w:type="spellStart"/>
            <w:r w:rsidRPr="004A31BD">
              <w:rPr>
                <w:rFonts w:ascii="Times New Roman" w:hAnsi="Times New Roman"/>
                <w:szCs w:val="24"/>
              </w:rPr>
              <w:t>кв</w:t>
            </w:r>
            <w:proofErr w:type="gramStart"/>
            <w:r w:rsidRPr="004A31BD">
              <w:rPr>
                <w:rFonts w:ascii="Times New Roman" w:hAnsi="Times New Roman"/>
                <w:szCs w:val="24"/>
              </w:rPr>
              <w:t>.м</w:t>
            </w:r>
            <w:proofErr w:type="spellEnd"/>
            <w:proofErr w:type="gramEnd"/>
          </w:p>
          <w:p w:rsidR="00551FBF" w:rsidRPr="004A31BD" w:rsidRDefault="00551FBF" w:rsidP="00765260">
            <w:pPr>
              <w:pStyle w:val="a6"/>
              <w:rPr>
                <w:rFonts w:ascii="Times New Roman" w:hAnsi="Times New Roman"/>
                <w:szCs w:val="24"/>
              </w:rPr>
            </w:pPr>
            <w:r w:rsidRPr="004A31BD">
              <w:rPr>
                <w:rFonts w:ascii="Times New Roman" w:hAnsi="Times New Roman"/>
                <w:szCs w:val="24"/>
              </w:rPr>
              <w:t>Внутренняя площадь помещений – 2 031,2  кв. м, в том числе:</w:t>
            </w:r>
          </w:p>
          <w:p w:rsidR="00551FBF" w:rsidRPr="004A31BD" w:rsidRDefault="00551FBF" w:rsidP="00765260">
            <w:pPr>
              <w:pStyle w:val="a6"/>
              <w:rPr>
                <w:rFonts w:ascii="Times New Roman" w:hAnsi="Times New Roman"/>
                <w:szCs w:val="24"/>
              </w:rPr>
            </w:pPr>
            <w:r w:rsidRPr="004A31BD">
              <w:rPr>
                <w:rFonts w:ascii="Times New Roman" w:hAnsi="Times New Roman"/>
                <w:szCs w:val="24"/>
              </w:rPr>
              <w:t xml:space="preserve">Административное здание и прилегающая  к ней территория, расположенное по адресу: </w:t>
            </w:r>
          </w:p>
          <w:p w:rsidR="00551FBF" w:rsidRPr="00296762" w:rsidRDefault="00551FBF" w:rsidP="00765260">
            <w:pPr>
              <w:pStyle w:val="a6"/>
              <w:rPr>
                <w:rFonts w:ascii="Times New Roman" w:hAnsi="Times New Roman"/>
                <w:b/>
                <w:szCs w:val="24"/>
              </w:rPr>
            </w:pPr>
            <w:r w:rsidRPr="00296762">
              <w:rPr>
                <w:rFonts w:ascii="Times New Roman" w:hAnsi="Times New Roman"/>
                <w:b/>
                <w:szCs w:val="24"/>
              </w:rPr>
              <w:t xml:space="preserve">г. Волгоград, ул. </w:t>
            </w:r>
            <w:proofErr w:type="gramStart"/>
            <w:r w:rsidRPr="00296762">
              <w:rPr>
                <w:rFonts w:ascii="Times New Roman" w:hAnsi="Times New Roman"/>
                <w:b/>
                <w:szCs w:val="24"/>
              </w:rPr>
              <w:t>Бетонная</w:t>
            </w:r>
            <w:proofErr w:type="gramEnd"/>
            <w:r w:rsidRPr="00296762">
              <w:rPr>
                <w:rFonts w:ascii="Times New Roman" w:hAnsi="Times New Roman"/>
                <w:b/>
                <w:szCs w:val="24"/>
              </w:rPr>
              <w:t>,1:</w:t>
            </w:r>
          </w:p>
          <w:p w:rsidR="00551FBF" w:rsidRPr="004A31BD" w:rsidRDefault="00551FBF" w:rsidP="00765260">
            <w:r w:rsidRPr="004A31BD">
              <w:t>- Внутренняя площадь помещений    1889,5 кв. м, из них:</w:t>
            </w:r>
          </w:p>
          <w:p w:rsidR="00551FBF" w:rsidRPr="004A31BD" w:rsidRDefault="00551FBF" w:rsidP="00765260">
            <w:r w:rsidRPr="004A31BD">
              <w:t xml:space="preserve">Полы      –               1384,8 </w:t>
            </w:r>
            <w:proofErr w:type="spellStart"/>
            <w:r w:rsidRPr="004A31BD">
              <w:t>кв</w:t>
            </w:r>
            <w:proofErr w:type="gramStart"/>
            <w:r w:rsidRPr="004A31BD">
              <w:t>.м</w:t>
            </w:r>
            <w:proofErr w:type="spellEnd"/>
            <w:proofErr w:type="gramEnd"/>
            <w:r w:rsidRPr="004A31BD">
              <w:t>, в том числе:</w:t>
            </w:r>
          </w:p>
          <w:p w:rsidR="00551FBF" w:rsidRPr="004A31BD" w:rsidRDefault="00551FBF" w:rsidP="00765260">
            <w:r w:rsidRPr="004A31BD">
              <w:t xml:space="preserve">    -бетон -                187 кв. м (в </w:t>
            </w:r>
            <w:proofErr w:type="spellStart"/>
            <w:r w:rsidRPr="004A31BD">
              <w:t>т.ч</w:t>
            </w:r>
            <w:proofErr w:type="spellEnd"/>
            <w:r w:rsidRPr="004A31BD">
              <w:t xml:space="preserve">. </w:t>
            </w:r>
            <w:proofErr w:type="spellStart"/>
            <w:r w:rsidRPr="004A31BD">
              <w:t>ковролиновое</w:t>
            </w:r>
            <w:proofErr w:type="spellEnd"/>
            <w:r w:rsidRPr="004A31BD">
              <w:t xml:space="preserve"> покрытие - 43 </w:t>
            </w:r>
            <w:proofErr w:type="spellStart"/>
            <w:r w:rsidRPr="004A31BD">
              <w:t>кв</w:t>
            </w:r>
            <w:proofErr w:type="gramStart"/>
            <w:r w:rsidRPr="004A31BD">
              <w:t>.м</w:t>
            </w:r>
            <w:proofErr w:type="spellEnd"/>
            <w:proofErr w:type="gramEnd"/>
            <w:r w:rsidRPr="004A31BD">
              <w:t xml:space="preserve">) </w:t>
            </w:r>
          </w:p>
          <w:p w:rsidR="00551FBF" w:rsidRPr="004A31BD" w:rsidRDefault="00551FBF" w:rsidP="00765260">
            <w:r w:rsidRPr="004A31BD">
              <w:t xml:space="preserve">    -</w:t>
            </w:r>
            <w:proofErr w:type="spellStart"/>
            <w:r w:rsidRPr="004A31BD">
              <w:t>керамогранит</w:t>
            </w:r>
            <w:proofErr w:type="spellEnd"/>
            <w:r w:rsidRPr="004A31BD">
              <w:t xml:space="preserve"> – 369 </w:t>
            </w:r>
            <w:proofErr w:type="spellStart"/>
            <w:r w:rsidRPr="004A31BD">
              <w:t>кв</w:t>
            </w:r>
            <w:proofErr w:type="gramStart"/>
            <w:r w:rsidRPr="004A31BD">
              <w:t>.м</w:t>
            </w:r>
            <w:proofErr w:type="spellEnd"/>
            <w:proofErr w:type="gramEnd"/>
            <w:r w:rsidRPr="004A31BD">
              <w:t xml:space="preserve"> ( в </w:t>
            </w:r>
            <w:proofErr w:type="spellStart"/>
            <w:r w:rsidRPr="004A31BD">
              <w:t>т..ч</w:t>
            </w:r>
            <w:proofErr w:type="spellEnd"/>
            <w:r w:rsidRPr="004A31BD">
              <w:t xml:space="preserve">. санузел – 8 </w:t>
            </w:r>
            <w:proofErr w:type="spellStart"/>
            <w:r w:rsidRPr="004A31BD">
              <w:t>кв.м</w:t>
            </w:r>
            <w:proofErr w:type="spellEnd"/>
            <w:r w:rsidRPr="004A31BD">
              <w:t>)</w:t>
            </w:r>
          </w:p>
          <w:p w:rsidR="00551FBF" w:rsidRPr="004A31BD" w:rsidRDefault="00551FBF" w:rsidP="00765260">
            <w:r w:rsidRPr="004A31BD">
              <w:t xml:space="preserve">   - линолеум –        828,8 </w:t>
            </w:r>
            <w:proofErr w:type="spellStart"/>
            <w:r w:rsidRPr="004A31BD">
              <w:t>кв</w:t>
            </w:r>
            <w:proofErr w:type="gramStart"/>
            <w:r w:rsidRPr="004A31BD">
              <w:t>.м</w:t>
            </w:r>
            <w:proofErr w:type="spellEnd"/>
            <w:proofErr w:type="gramEnd"/>
          </w:p>
          <w:p w:rsidR="00551FBF" w:rsidRPr="004A31BD" w:rsidRDefault="00551FBF" w:rsidP="00765260">
            <w:r w:rsidRPr="004A31BD">
              <w:t xml:space="preserve">Стены, покрытые кафельной плиткой – 297 </w:t>
            </w:r>
            <w:proofErr w:type="spellStart"/>
            <w:r w:rsidRPr="004A31BD">
              <w:t>кв</w:t>
            </w:r>
            <w:proofErr w:type="gramStart"/>
            <w:r w:rsidRPr="004A31BD">
              <w:t>.м</w:t>
            </w:r>
            <w:proofErr w:type="spellEnd"/>
            <w:proofErr w:type="gramEnd"/>
          </w:p>
          <w:p w:rsidR="00551FBF" w:rsidRPr="004A31BD" w:rsidRDefault="00551FBF" w:rsidP="00765260">
            <w:r w:rsidRPr="004A31BD">
              <w:t xml:space="preserve">Окна –                                                        207,7 </w:t>
            </w:r>
            <w:proofErr w:type="spellStart"/>
            <w:r w:rsidRPr="004A31BD">
              <w:t>кв</w:t>
            </w:r>
            <w:proofErr w:type="gramStart"/>
            <w:r w:rsidRPr="004A31BD">
              <w:t>.м</w:t>
            </w:r>
            <w:proofErr w:type="spellEnd"/>
            <w:proofErr w:type="gramEnd"/>
          </w:p>
          <w:p w:rsidR="00551FBF" w:rsidRPr="004A31BD" w:rsidRDefault="00551FBF" w:rsidP="00765260">
            <w:pPr>
              <w:pStyle w:val="a6"/>
              <w:rPr>
                <w:rFonts w:ascii="Times New Roman" w:hAnsi="Times New Roman"/>
                <w:szCs w:val="24"/>
              </w:rPr>
            </w:pPr>
            <w:r w:rsidRPr="004A31BD">
              <w:rPr>
                <w:rFonts w:ascii="Times New Roman" w:hAnsi="Times New Roman"/>
                <w:szCs w:val="24"/>
              </w:rPr>
              <w:t xml:space="preserve">Площадь двора, тротуар и прилегающая к нему территория -  3255 </w:t>
            </w:r>
            <w:proofErr w:type="spellStart"/>
            <w:r w:rsidRPr="004A31BD">
              <w:rPr>
                <w:rFonts w:ascii="Times New Roman" w:hAnsi="Times New Roman"/>
                <w:szCs w:val="24"/>
              </w:rPr>
              <w:t>кв</w:t>
            </w:r>
            <w:proofErr w:type="gramStart"/>
            <w:r w:rsidRPr="004A31BD">
              <w:rPr>
                <w:rFonts w:ascii="Times New Roman" w:hAnsi="Times New Roman"/>
                <w:szCs w:val="24"/>
              </w:rPr>
              <w:t>.м</w:t>
            </w:r>
            <w:proofErr w:type="spellEnd"/>
            <w:proofErr w:type="gramEnd"/>
          </w:p>
          <w:p w:rsidR="00551FBF" w:rsidRPr="004A31BD" w:rsidRDefault="00551FBF" w:rsidP="00765260">
            <w:pPr>
              <w:pStyle w:val="a6"/>
              <w:rPr>
                <w:rFonts w:ascii="Times New Roman" w:hAnsi="Times New Roman"/>
                <w:szCs w:val="24"/>
              </w:rPr>
            </w:pPr>
          </w:p>
          <w:p w:rsidR="00551FBF" w:rsidRPr="00296762" w:rsidRDefault="00551FBF" w:rsidP="00765260">
            <w:pPr>
              <w:pStyle w:val="a6"/>
              <w:rPr>
                <w:rFonts w:ascii="Times New Roman" w:hAnsi="Times New Roman"/>
                <w:b/>
                <w:szCs w:val="24"/>
              </w:rPr>
            </w:pPr>
            <w:r w:rsidRPr="004A31BD">
              <w:rPr>
                <w:rFonts w:ascii="Times New Roman" w:hAnsi="Times New Roman"/>
                <w:szCs w:val="24"/>
              </w:rPr>
              <w:t xml:space="preserve">Производственное и административное здание и прилегающая территория, </w:t>
            </w:r>
            <w:proofErr w:type="gramStart"/>
            <w:r w:rsidRPr="004A31BD">
              <w:rPr>
                <w:rFonts w:ascii="Times New Roman" w:hAnsi="Times New Roman"/>
                <w:szCs w:val="24"/>
              </w:rPr>
              <w:t>расположенные</w:t>
            </w:r>
            <w:proofErr w:type="gramEnd"/>
            <w:r w:rsidRPr="004A31BD">
              <w:rPr>
                <w:rFonts w:ascii="Times New Roman" w:hAnsi="Times New Roman"/>
                <w:szCs w:val="24"/>
              </w:rPr>
              <w:t xml:space="preserve"> по адресу: </w:t>
            </w:r>
            <w:r w:rsidRPr="00296762">
              <w:rPr>
                <w:rFonts w:ascii="Times New Roman" w:hAnsi="Times New Roman"/>
                <w:b/>
                <w:szCs w:val="24"/>
              </w:rPr>
              <w:t xml:space="preserve">Волгоградская область, </w:t>
            </w:r>
            <w:proofErr w:type="spellStart"/>
            <w:r w:rsidRPr="00296762">
              <w:rPr>
                <w:rFonts w:ascii="Times New Roman" w:hAnsi="Times New Roman"/>
                <w:b/>
                <w:szCs w:val="24"/>
              </w:rPr>
              <w:t>Городищенский</w:t>
            </w:r>
            <w:proofErr w:type="spellEnd"/>
            <w:r w:rsidRPr="00296762">
              <w:rPr>
                <w:rFonts w:ascii="Times New Roman" w:hAnsi="Times New Roman"/>
                <w:b/>
                <w:szCs w:val="24"/>
              </w:rPr>
              <w:t xml:space="preserve"> район, территория </w:t>
            </w:r>
            <w:proofErr w:type="spellStart"/>
            <w:r w:rsidRPr="00296762">
              <w:rPr>
                <w:rFonts w:ascii="Times New Roman" w:hAnsi="Times New Roman"/>
                <w:b/>
                <w:szCs w:val="24"/>
              </w:rPr>
              <w:t>Кузьмичевского</w:t>
            </w:r>
            <w:proofErr w:type="spellEnd"/>
            <w:r w:rsidRPr="00296762">
              <w:rPr>
                <w:rFonts w:ascii="Times New Roman" w:hAnsi="Times New Roman"/>
                <w:b/>
                <w:szCs w:val="24"/>
              </w:rPr>
              <w:t xml:space="preserve"> сельсовета.</w:t>
            </w:r>
          </w:p>
          <w:p w:rsidR="00551FBF" w:rsidRPr="004A31BD" w:rsidRDefault="00551FBF" w:rsidP="00765260">
            <w:pPr>
              <w:pStyle w:val="a6"/>
              <w:rPr>
                <w:rFonts w:ascii="Times New Roman" w:hAnsi="Times New Roman"/>
                <w:szCs w:val="24"/>
              </w:rPr>
            </w:pPr>
            <w:r w:rsidRPr="004A31BD">
              <w:rPr>
                <w:rFonts w:ascii="Times New Roman" w:hAnsi="Times New Roman"/>
                <w:szCs w:val="24"/>
              </w:rPr>
              <w:t xml:space="preserve">Внутренняя площадь помещений 141,7 </w:t>
            </w:r>
            <w:proofErr w:type="spellStart"/>
            <w:r w:rsidRPr="004A31BD">
              <w:rPr>
                <w:rFonts w:ascii="Times New Roman" w:hAnsi="Times New Roman"/>
                <w:szCs w:val="24"/>
              </w:rPr>
              <w:t>кв</w:t>
            </w:r>
            <w:proofErr w:type="gramStart"/>
            <w:r w:rsidRPr="004A31BD">
              <w:rPr>
                <w:rFonts w:ascii="Times New Roman" w:hAnsi="Times New Roman"/>
                <w:szCs w:val="24"/>
              </w:rPr>
              <w:t>.м</w:t>
            </w:r>
            <w:proofErr w:type="spellEnd"/>
            <w:proofErr w:type="gramEnd"/>
            <w:r w:rsidRPr="004A31BD">
              <w:rPr>
                <w:rFonts w:ascii="Times New Roman" w:hAnsi="Times New Roman"/>
                <w:szCs w:val="24"/>
              </w:rPr>
              <w:t>, из них:</w:t>
            </w:r>
          </w:p>
          <w:p w:rsidR="00551FBF" w:rsidRPr="004A31BD" w:rsidRDefault="00551FBF" w:rsidP="00765260">
            <w:pPr>
              <w:pStyle w:val="a6"/>
              <w:rPr>
                <w:rFonts w:ascii="Times New Roman" w:hAnsi="Times New Roman"/>
                <w:szCs w:val="24"/>
              </w:rPr>
            </w:pPr>
            <w:r w:rsidRPr="004A31BD">
              <w:rPr>
                <w:rFonts w:ascii="Times New Roman" w:hAnsi="Times New Roman"/>
                <w:szCs w:val="24"/>
              </w:rPr>
              <w:t xml:space="preserve">Полы                      – 81,1 </w:t>
            </w:r>
            <w:proofErr w:type="spellStart"/>
            <w:r w:rsidRPr="004A31BD">
              <w:rPr>
                <w:rFonts w:ascii="Times New Roman" w:hAnsi="Times New Roman"/>
                <w:szCs w:val="24"/>
              </w:rPr>
              <w:t>кв</w:t>
            </w:r>
            <w:proofErr w:type="gramStart"/>
            <w:r w:rsidRPr="004A31BD">
              <w:rPr>
                <w:rFonts w:ascii="Times New Roman" w:hAnsi="Times New Roman"/>
                <w:szCs w:val="24"/>
              </w:rPr>
              <w:t>.м</w:t>
            </w:r>
            <w:proofErr w:type="spellEnd"/>
            <w:proofErr w:type="gramEnd"/>
          </w:p>
          <w:p w:rsidR="00551FBF" w:rsidRPr="004A31BD" w:rsidRDefault="00551FBF" w:rsidP="00765260">
            <w:pPr>
              <w:pStyle w:val="a6"/>
              <w:rPr>
                <w:rFonts w:ascii="Times New Roman" w:hAnsi="Times New Roman"/>
                <w:szCs w:val="24"/>
              </w:rPr>
            </w:pPr>
            <w:r w:rsidRPr="004A31BD">
              <w:rPr>
                <w:rFonts w:ascii="Times New Roman" w:hAnsi="Times New Roman"/>
                <w:szCs w:val="24"/>
              </w:rPr>
              <w:t xml:space="preserve">   - </w:t>
            </w:r>
            <w:proofErr w:type="spellStart"/>
            <w:r w:rsidRPr="004A31BD">
              <w:rPr>
                <w:rFonts w:ascii="Times New Roman" w:hAnsi="Times New Roman"/>
                <w:szCs w:val="24"/>
              </w:rPr>
              <w:t>керамогранит</w:t>
            </w:r>
            <w:proofErr w:type="spellEnd"/>
            <w:r w:rsidRPr="004A31BD">
              <w:rPr>
                <w:rFonts w:ascii="Times New Roman" w:hAnsi="Times New Roman"/>
                <w:szCs w:val="24"/>
              </w:rPr>
              <w:t xml:space="preserve"> – 15,5 </w:t>
            </w:r>
            <w:proofErr w:type="spellStart"/>
            <w:r w:rsidRPr="004A31BD">
              <w:rPr>
                <w:rFonts w:ascii="Times New Roman" w:hAnsi="Times New Roman"/>
                <w:szCs w:val="24"/>
              </w:rPr>
              <w:t>кв</w:t>
            </w:r>
            <w:proofErr w:type="gramStart"/>
            <w:r w:rsidRPr="004A31BD">
              <w:rPr>
                <w:rFonts w:ascii="Times New Roman" w:hAnsi="Times New Roman"/>
                <w:szCs w:val="24"/>
              </w:rPr>
              <w:t>.м</w:t>
            </w:r>
            <w:proofErr w:type="spellEnd"/>
            <w:proofErr w:type="gramEnd"/>
            <w:r w:rsidRPr="004A31BD">
              <w:rPr>
                <w:rFonts w:ascii="Times New Roman" w:hAnsi="Times New Roman"/>
                <w:szCs w:val="24"/>
              </w:rPr>
              <w:t xml:space="preserve"> ( в </w:t>
            </w:r>
            <w:proofErr w:type="spellStart"/>
            <w:r w:rsidRPr="004A31BD">
              <w:rPr>
                <w:rFonts w:ascii="Times New Roman" w:hAnsi="Times New Roman"/>
                <w:szCs w:val="24"/>
              </w:rPr>
              <w:t>т.ч</w:t>
            </w:r>
            <w:proofErr w:type="spellEnd"/>
            <w:r w:rsidRPr="004A31BD">
              <w:rPr>
                <w:rFonts w:ascii="Times New Roman" w:hAnsi="Times New Roman"/>
                <w:szCs w:val="24"/>
              </w:rPr>
              <w:t xml:space="preserve">. санузел 1 </w:t>
            </w:r>
            <w:proofErr w:type="spellStart"/>
            <w:r w:rsidRPr="004A31BD">
              <w:rPr>
                <w:rFonts w:ascii="Times New Roman" w:hAnsi="Times New Roman"/>
                <w:szCs w:val="24"/>
              </w:rPr>
              <w:t>кв.м</w:t>
            </w:r>
            <w:proofErr w:type="spellEnd"/>
            <w:r w:rsidRPr="004A31BD">
              <w:rPr>
                <w:rFonts w:ascii="Times New Roman" w:hAnsi="Times New Roman"/>
                <w:szCs w:val="24"/>
              </w:rPr>
              <w:t>)</w:t>
            </w:r>
          </w:p>
          <w:p w:rsidR="00551FBF" w:rsidRPr="004A31BD" w:rsidRDefault="00551FBF" w:rsidP="00765260">
            <w:pPr>
              <w:pStyle w:val="a6"/>
              <w:rPr>
                <w:rFonts w:ascii="Times New Roman" w:hAnsi="Times New Roman"/>
                <w:szCs w:val="24"/>
              </w:rPr>
            </w:pPr>
            <w:r w:rsidRPr="004A31BD">
              <w:rPr>
                <w:rFonts w:ascii="Times New Roman" w:hAnsi="Times New Roman"/>
                <w:szCs w:val="24"/>
              </w:rPr>
              <w:t xml:space="preserve">   - линолеум         - 65,6 </w:t>
            </w:r>
            <w:proofErr w:type="spellStart"/>
            <w:r w:rsidRPr="004A31BD">
              <w:rPr>
                <w:rFonts w:ascii="Times New Roman" w:hAnsi="Times New Roman"/>
                <w:szCs w:val="24"/>
              </w:rPr>
              <w:t>кв</w:t>
            </w:r>
            <w:proofErr w:type="gramStart"/>
            <w:r w:rsidRPr="004A31BD">
              <w:rPr>
                <w:rFonts w:ascii="Times New Roman" w:hAnsi="Times New Roman"/>
                <w:szCs w:val="24"/>
              </w:rPr>
              <w:t>.м</w:t>
            </w:r>
            <w:proofErr w:type="spellEnd"/>
            <w:proofErr w:type="gramEnd"/>
            <w:r w:rsidRPr="004A31BD">
              <w:rPr>
                <w:rFonts w:ascii="Times New Roman" w:hAnsi="Times New Roman"/>
                <w:szCs w:val="24"/>
              </w:rPr>
              <w:t xml:space="preserve">    </w:t>
            </w:r>
          </w:p>
          <w:p w:rsidR="00551FBF" w:rsidRPr="004A31BD" w:rsidRDefault="00551FBF" w:rsidP="00765260">
            <w:pPr>
              <w:pStyle w:val="a6"/>
              <w:rPr>
                <w:rFonts w:ascii="Times New Roman" w:hAnsi="Times New Roman"/>
                <w:szCs w:val="24"/>
              </w:rPr>
            </w:pPr>
            <w:r w:rsidRPr="004A31BD">
              <w:rPr>
                <w:rFonts w:ascii="Times New Roman" w:hAnsi="Times New Roman"/>
                <w:szCs w:val="24"/>
              </w:rPr>
              <w:t xml:space="preserve">Стены, покрытые кафельной плиткой – 42,5 </w:t>
            </w:r>
            <w:proofErr w:type="spellStart"/>
            <w:r w:rsidRPr="004A31BD">
              <w:rPr>
                <w:rFonts w:ascii="Times New Roman" w:hAnsi="Times New Roman"/>
                <w:szCs w:val="24"/>
              </w:rPr>
              <w:t>кв</w:t>
            </w:r>
            <w:proofErr w:type="gramStart"/>
            <w:r w:rsidRPr="004A31BD">
              <w:rPr>
                <w:rFonts w:ascii="Times New Roman" w:hAnsi="Times New Roman"/>
                <w:szCs w:val="24"/>
              </w:rPr>
              <w:t>.м</w:t>
            </w:r>
            <w:proofErr w:type="spellEnd"/>
            <w:proofErr w:type="gramEnd"/>
          </w:p>
          <w:p w:rsidR="00551FBF" w:rsidRPr="004A31BD" w:rsidRDefault="00551FBF" w:rsidP="00765260">
            <w:pPr>
              <w:pStyle w:val="a6"/>
              <w:rPr>
                <w:rFonts w:ascii="Times New Roman" w:hAnsi="Times New Roman"/>
                <w:szCs w:val="24"/>
              </w:rPr>
            </w:pPr>
            <w:r w:rsidRPr="004A31BD">
              <w:rPr>
                <w:rFonts w:ascii="Times New Roman" w:hAnsi="Times New Roman"/>
                <w:szCs w:val="24"/>
              </w:rPr>
              <w:t xml:space="preserve">Окна – 18,1 </w:t>
            </w:r>
            <w:proofErr w:type="spellStart"/>
            <w:r w:rsidRPr="004A31BD">
              <w:rPr>
                <w:rFonts w:ascii="Times New Roman" w:hAnsi="Times New Roman"/>
                <w:szCs w:val="24"/>
              </w:rPr>
              <w:t>кв</w:t>
            </w:r>
            <w:proofErr w:type="gramStart"/>
            <w:r w:rsidRPr="004A31BD">
              <w:rPr>
                <w:rFonts w:ascii="Times New Roman" w:hAnsi="Times New Roman"/>
                <w:szCs w:val="24"/>
              </w:rPr>
              <w:t>.м</w:t>
            </w:r>
            <w:proofErr w:type="spellEnd"/>
            <w:proofErr w:type="gramEnd"/>
          </w:p>
          <w:p w:rsidR="00551FBF" w:rsidRPr="004A31BD" w:rsidRDefault="00551FBF" w:rsidP="00765260">
            <w:pPr>
              <w:pStyle w:val="a6"/>
              <w:rPr>
                <w:rFonts w:ascii="Times New Roman" w:hAnsi="Times New Roman"/>
                <w:szCs w:val="24"/>
              </w:rPr>
            </w:pPr>
            <w:r w:rsidRPr="004A31BD">
              <w:rPr>
                <w:rFonts w:ascii="Times New Roman" w:hAnsi="Times New Roman"/>
                <w:szCs w:val="24"/>
              </w:rPr>
              <w:t xml:space="preserve">Площадь двора, тротуар и прилегающая к нему территория – 100 </w:t>
            </w:r>
            <w:proofErr w:type="spellStart"/>
            <w:r w:rsidRPr="004A31BD">
              <w:rPr>
                <w:rFonts w:ascii="Times New Roman" w:hAnsi="Times New Roman"/>
                <w:szCs w:val="24"/>
              </w:rPr>
              <w:t>кв</w:t>
            </w:r>
            <w:proofErr w:type="gramStart"/>
            <w:r w:rsidRPr="004A31BD">
              <w:rPr>
                <w:rFonts w:ascii="Times New Roman" w:hAnsi="Times New Roman"/>
                <w:szCs w:val="24"/>
              </w:rPr>
              <w:t>.м</w:t>
            </w:r>
            <w:proofErr w:type="spellEnd"/>
            <w:proofErr w:type="gramEnd"/>
          </w:p>
        </w:tc>
      </w:tr>
    </w:tbl>
    <w:tbl>
      <w:tblPr>
        <w:tblStyle w:val="afff4"/>
        <w:tblpPr w:leftFromText="180" w:rightFromText="180" w:vertAnchor="page" w:horzAnchor="margin" w:tblpY="196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551FBF" w:rsidRPr="004A31BD" w:rsidTr="00765260">
        <w:tc>
          <w:tcPr>
            <w:tcW w:w="9571" w:type="dxa"/>
            <w:vAlign w:val="center"/>
          </w:tcPr>
          <w:p w:rsidR="00551FBF" w:rsidRPr="004A31BD" w:rsidRDefault="00551FBF" w:rsidP="00765260">
            <w:pPr>
              <w:jc w:val="center"/>
            </w:pPr>
            <w:r w:rsidRPr="004A31BD">
              <w:t>Подраздел 3.1 Общие требования</w:t>
            </w:r>
          </w:p>
        </w:tc>
      </w:tr>
      <w:tr w:rsidR="00551FBF" w:rsidRPr="004A31BD" w:rsidTr="00765260">
        <w:tc>
          <w:tcPr>
            <w:tcW w:w="9571" w:type="dxa"/>
            <w:vAlign w:val="center"/>
          </w:tcPr>
          <w:p w:rsidR="00551FBF" w:rsidRPr="00AE59F2" w:rsidRDefault="00551FBF" w:rsidP="00765260">
            <w:pPr>
              <w:pStyle w:val="31"/>
              <w:rPr>
                <w:rFonts w:ascii="Times New Roman" w:hAnsi="Times New Roman"/>
                <w:szCs w:val="24"/>
              </w:rPr>
            </w:pPr>
            <w:r w:rsidRPr="00AE59F2">
              <w:rPr>
                <w:rFonts w:ascii="Times New Roman" w:hAnsi="Times New Roman"/>
                <w:szCs w:val="24"/>
              </w:rPr>
              <w:lastRenderedPageBreak/>
              <w:t>Холлы, коридоры, лестницы, вспомогательные помещения:</w:t>
            </w:r>
          </w:p>
          <w:p w:rsidR="00551FBF" w:rsidRPr="004A31BD" w:rsidRDefault="00551FBF" w:rsidP="00765260">
            <w:pPr>
              <w:ind w:left="142"/>
              <w:jc w:val="both"/>
              <w:rPr>
                <w:u w:val="single"/>
              </w:rPr>
            </w:pPr>
            <w:r w:rsidRPr="004A31BD">
              <w:rPr>
                <w:u w:val="single"/>
              </w:rPr>
              <w:t>Ежедневно:</w:t>
            </w:r>
          </w:p>
          <w:p w:rsidR="00551FBF" w:rsidRPr="004A31BD" w:rsidRDefault="00551FBF" w:rsidP="00551FBF">
            <w:pPr>
              <w:numPr>
                <w:ilvl w:val="0"/>
                <w:numId w:val="21"/>
              </w:numPr>
              <w:jc w:val="both"/>
            </w:pPr>
            <w:r w:rsidRPr="004A31BD">
              <w:t>Влажная уборка пола с твердыми покрытиями;</w:t>
            </w:r>
          </w:p>
          <w:p w:rsidR="00551FBF" w:rsidRPr="004A31BD" w:rsidRDefault="00551FBF" w:rsidP="00551FBF">
            <w:pPr>
              <w:numPr>
                <w:ilvl w:val="0"/>
                <w:numId w:val="21"/>
              </w:numPr>
              <w:jc w:val="both"/>
            </w:pPr>
            <w:r w:rsidRPr="004A31BD">
              <w:t>Очистка всех ковровых покрытий пылесосом;</w:t>
            </w:r>
          </w:p>
          <w:p w:rsidR="00551FBF" w:rsidRPr="004A31BD" w:rsidRDefault="00551FBF" w:rsidP="00551FBF">
            <w:pPr>
              <w:numPr>
                <w:ilvl w:val="0"/>
                <w:numId w:val="21"/>
              </w:numPr>
              <w:jc w:val="both"/>
            </w:pPr>
            <w:proofErr w:type="gramStart"/>
            <w:r w:rsidRPr="004A31BD">
              <w:t>Удаление пыли со всех горизонтальных поверхностей, письменных столов, стульев, полок, шкафов, папок, оргтехники (за исключением компьютеров), телефонных аппаратов, картинных рам и т.п.;</w:t>
            </w:r>
            <w:proofErr w:type="gramEnd"/>
          </w:p>
          <w:p w:rsidR="00551FBF" w:rsidRPr="004A31BD" w:rsidRDefault="00551FBF" w:rsidP="00551FBF">
            <w:pPr>
              <w:numPr>
                <w:ilvl w:val="0"/>
                <w:numId w:val="21"/>
              </w:numPr>
              <w:jc w:val="both"/>
            </w:pPr>
            <w:r w:rsidRPr="004A31BD">
              <w:t>Механизированная или ручная очистка пола в вестибюле;</w:t>
            </w:r>
          </w:p>
          <w:p w:rsidR="00551FBF" w:rsidRPr="004A31BD" w:rsidRDefault="00551FBF" w:rsidP="00551FBF">
            <w:pPr>
              <w:numPr>
                <w:ilvl w:val="0"/>
                <w:numId w:val="21"/>
              </w:numPr>
              <w:jc w:val="both"/>
            </w:pPr>
            <w:proofErr w:type="gramStart"/>
            <w:r w:rsidRPr="004A31BD">
              <w:t>Удаление пыли с дверных коробок, подоконников, перил, плинтусов, радиаторов и труб отопления (к которым имеется доступ), электрической арматуры (выключатели, розетки, короба и т.п.), коробок пожарных и инженерных люков, дверных филенок, доводчиков, столов и других горизонтальных поверхностей;</w:t>
            </w:r>
            <w:proofErr w:type="gramEnd"/>
          </w:p>
          <w:p w:rsidR="00551FBF" w:rsidRPr="004A31BD" w:rsidRDefault="00551FBF" w:rsidP="00551FBF">
            <w:pPr>
              <w:numPr>
                <w:ilvl w:val="0"/>
                <w:numId w:val="21"/>
              </w:numPr>
              <w:jc w:val="both"/>
            </w:pPr>
            <w:r w:rsidRPr="004A31BD">
              <w:t>Удаление загрязнений со стен, стеклянных поверхностей, перил;</w:t>
            </w:r>
          </w:p>
          <w:p w:rsidR="00551FBF" w:rsidRPr="004A31BD" w:rsidRDefault="00551FBF" w:rsidP="00551FBF">
            <w:pPr>
              <w:numPr>
                <w:ilvl w:val="0"/>
                <w:numId w:val="21"/>
              </w:numPr>
              <w:jc w:val="both"/>
            </w:pPr>
            <w:r w:rsidRPr="004A31BD">
              <w:t>Влажная уборка лестниц;</w:t>
            </w:r>
          </w:p>
          <w:p w:rsidR="00551FBF" w:rsidRPr="004A31BD" w:rsidRDefault="00551FBF" w:rsidP="00551FBF">
            <w:pPr>
              <w:numPr>
                <w:ilvl w:val="0"/>
                <w:numId w:val="21"/>
              </w:numPr>
              <w:jc w:val="both"/>
            </w:pPr>
            <w:r w:rsidRPr="004A31BD">
              <w:t>Удаление загрязнений со всех горизонтальных поверхностей на уровне досягаемости;</w:t>
            </w:r>
          </w:p>
          <w:p w:rsidR="00551FBF" w:rsidRPr="004A31BD" w:rsidRDefault="00551FBF" w:rsidP="00551FBF">
            <w:pPr>
              <w:numPr>
                <w:ilvl w:val="0"/>
                <w:numId w:val="21"/>
              </w:numPr>
              <w:jc w:val="both"/>
            </w:pPr>
            <w:r w:rsidRPr="004A31BD">
              <w:t>Уборка помещения технической службы на 1 этаже;</w:t>
            </w:r>
          </w:p>
          <w:p w:rsidR="00551FBF" w:rsidRPr="004A31BD" w:rsidRDefault="00551FBF" w:rsidP="00551FBF">
            <w:pPr>
              <w:numPr>
                <w:ilvl w:val="0"/>
                <w:numId w:val="21"/>
              </w:numPr>
              <w:jc w:val="both"/>
            </w:pPr>
            <w:r w:rsidRPr="004A31BD">
              <w:t>Сухая уборка грязезащитных матов летом, сухая и влажная уборка (сбор воды) грязезащитных матов зимой;</w:t>
            </w:r>
          </w:p>
          <w:p w:rsidR="00551FBF" w:rsidRPr="004A31BD" w:rsidRDefault="00551FBF" w:rsidP="00551FBF">
            <w:pPr>
              <w:numPr>
                <w:ilvl w:val="0"/>
                <w:numId w:val="21"/>
              </w:numPr>
              <w:jc w:val="both"/>
            </w:pPr>
            <w:r w:rsidRPr="004A31BD">
              <w:t>Опустошение и очистка урн;</w:t>
            </w:r>
          </w:p>
          <w:p w:rsidR="00551FBF" w:rsidRPr="004A31BD" w:rsidRDefault="00551FBF" w:rsidP="00551FBF">
            <w:pPr>
              <w:numPr>
                <w:ilvl w:val="0"/>
                <w:numId w:val="21"/>
              </w:numPr>
              <w:jc w:val="both"/>
            </w:pPr>
            <w:r w:rsidRPr="004A31BD">
              <w:t>Сбор, удаление и транспортировка мусора в специально отведенные места;</w:t>
            </w:r>
          </w:p>
          <w:p w:rsidR="00551FBF" w:rsidRPr="004A31BD" w:rsidRDefault="00551FBF" w:rsidP="00551FBF">
            <w:pPr>
              <w:numPr>
                <w:ilvl w:val="0"/>
                <w:numId w:val="21"/>
              </w:numPr>
              <w:jc w:val="both"/>
            </w:pPr>
            <w:r w:rsidRPr="004A31BD">
              <w:t>Влажная уборка искусственных растений;</w:t>
            </w:r>
          </w:p>
          <w:p w:rsidR="00551FBF" w:rsidRPr="004A31BD" w:rsidRDefault="00551FBF" w:rsidP="00551FBF">
            <w:pPr>
              <w:numPr>
                <w:ilvl w:val="0"/>
                <w:numId w:val="21"/>
              </w:numPr>
              <w:jc w:val="both"/>
            </w:pPr>
            <w:r w:rsidRPr="004A31BD">
              <w:t>Поливка живых цветов и постоянный уход за ними.</w:t>
            </w:r>
          </w:p>
          <w:p w:rsidR="00551FBF" w:rsidRPr="004A31BD" w:rsidRDefault="00551FBF" w:rsidP="00765260">
            <w:pPr>
              <w:ind w:left="142"/>
              <w:jc w:val="both"/>
              <w:rPr>
                <w:u w:val="single"/>
              </w:rPr>
            </w:pPr>
            <w:r w:rsidRPr="004A31BD">
              <w:rPr>
                <w:u w:val="single"/>
              </w:rPr>
              <w:t>Еженедельно:</w:t>
            </w:r>
          </w:p>
          <w:p w:rsidR="00551FBF" w:rsidRPr="004A31BD" w:rsidRDefault="00551FBF" w:rsidP="00551FBF">
            <w:pPr>
              <w:numPr>
                <w:ilvl w:val="0"/>
                <w:numId w:val="22"/>
              </w:numPr>
              <w:jc w:val="both"/>
            </w:pPr>
            <w:r w:rsidRPr="004A31BD">
              <w:t>Очистка мягкой мебели;</w:t>
            </w:r>
          </w:p>
          <w:p w:rsidR="00551FBF" w:rsidRPr="004A31BD" w:rsidRDefault="00551FBF" w:rsidP="00551FBF">
            <w:pPr>
              <w:numPr>
                <w:ilvl w:val="0"/>
                <w:numId w:val="22"/>
              </w:numPr>
              <w:jc w:val="both"/>
            </w:pPr>
            <w:r w:rsidRPr="004A31BD">
              <w:t>Влажная протирка и дезинфекция телефонных аппаратов;</w:t>
            </w:r>
          </w:p>
          <w:p w:rsidR="00551FBF" w:rsidRPr="004A31BD" w:rsidRDefault="00551FBF" w:rsidP="00551FBF">
            <w:pPr>
              <w:numPr>
                <w:ilvl w:val="0"/>
                <w:numId w:val="22"/>
              </w:numPr>
              <w:jc w:val="both"/>
            </w:pPr>
            <w:r w:rsidRPr="004A31BD">
              <w:t>Мытье стеклянных перегородок;</w:t>
            </w:r>
          </w:p>
          <w:p w:rsidR="00551FBF" w:rsidRPr="004A31BD" w:rsidRDefault="00551FBF" w:rsidP="00551FBF">
            <w:pPr>
              <w:numPr>
                <w:ilvl w:val="0"/>
                <w:numId w:val="22"/>
              </w:numPr>
              <w:jc w:val="both"/>
            </w:pPr>
            <w:r w:rsidRPr="004A31BD">
              <w:t>Очистка вентиляционных решеток;</w:t>
            </w:r>
          </w:p>
          <w:p w:rsidR="00551FBF" w:rsidRPr="004A31BD" w:rsidRDefault="00551FBF" w:rsidP="00551FBF">
            <w:pPr>
              <w:numPr>
                <w:ilvl w:val="0"/>
                <w:numId w:val="22"/>
              </w:numPr>
              <w:jc w:val="both"/>
            </w:pPr>
            <w:r w:rsidRPr="004A31BD">
              <w:t>Чистка кухонной техники в комнатах для приема пищи.</w:t>
            </w:r>
          </w:p>
          <w:p w:rsidR="00551FBF" w:rsidRPr="004A31BD" w:rsidRDefault="00551FBF" w:rsidP="00765260">
            <w:pPr>
              <w:ind w:left="142"/>
              <w:jc w:val="both"/>
              <w:rPr>
                <w:u w:val="single"/>
              </w:rPr>
            </w:pPr>
            <w:r w:rsidRPr="004A31BD">
              <w:rPr>
                <w:u w:val="single"/>
              </w:rPr>
              <w:t>Ежемесячно:</w:t>
            </w:r>
          </w:p>
          <w:p w:rsidR="00551FBF" w:rsidRPr="004A31BD" w:rsidRDefault="00551FBF" w:rsidP="00551FBF">
            <w:pPr>
              <w:numPr>
                <w:ilvl w:val="0"/>
                <w:numId w:val="23"/>
              </w:numPr>
              <w:jc w:val="both"/>
            </w:pPr>
            <w:r w:rsidRPr="004A31BD">
              <w:t>Удаление пыли с осветительных приборов, электрифицированных указателей и телемониторов (производится совместно с сотрудниками инженерной службы, которые обеспечивают демонтаж и монтаж аппаратуры, отключение электроприборов и т.п.);</w:t>
            </w:r>
          </w:p>
          <w:p w:rsidR="00551FBF" w:rsidRPr="004A31BD" w:rsidRDefault="00551FBF" w:rsidP="00551FBF">
            <w:pPr>
              <w:numPr>
                <w:ilvl w:val="0"/>
                <w:numId w:val="24"/>
              </w:numPr>
              <w:jc w:val="both"/>
            </w:pPr>
            <w:r w:rsidRPr="004A31BD">
              <w:t>Покрытие защитными составами линолеума и лестниц;</w:t>
            </w:r>
          </w:p>
          <w:p w:rsidR="00551FBF" w:rsidRPr="004A31BD" w:rsidRDefault="00551FBF" w:rsidP="00551FBF">
            <w:pPr>
              <w:numPr>
                <w:ilvl w:val="0"/>
                <w:numId w:val="24"/>
              </w:numPr>
              <w:jc w:val="both"/>
            </w:pPr>
            <w:r w:rsidRPr="004A31BD">
              <w:t>Мытье окон первого этажа;</w:t>
            </w:r>
          </w:p>
          <w:p w:rsidR="00551FBF" w:rsidRPr="004A31BD" w:rsidRDefault="00551FBF" w:rsidP="00551FBF">
            <w:pPr>
              <w:numPr>
                <w:ilvl w:val="0"/>
                <w:numId w:val="24"/>
              </w:numPr>
              <w:jc w:val="both"/>
            </w:pPr>
            <w:r w:rsidRPr="004A31BD">
              <w:t>Уборка технического помещения лестниц и площадки перед входом на чердак (база)</w:t>
            </w:r>
          </w:p>
          <w:p w:rsidR="00551FBF" w:rsidRPr="004A31BD" w:rsidRDefault="00551FBF" w:rsidP="00551FBF">
            <w:pPr>
              <w:numPr>
                <w:ilvl w:val="0"/>
                <w:numId w:val="24"/>
              </w:numPr>
              <w:jc w:val="both"/>
            </w:pPr>
            <w:r w:rsidRPr="004A31BD">
              <w:t>Уборка архива на 1 этаже (база)</w:t>
            </w:r>
          </w:p>
          <w:p w:rsidR="00551FBF" w:rsidRPr="004A31BD" w:rsidRDefault="00551FBF" w:rsidP="00765260">
            <w:pPr>
              <w:ind w:left="142"/>
              <w:jc w:val="both"/>
              <w:rPr>
                <w:u w:val="single"/>
              </w:rPr>
            </w:pPr>
            <w:r w:rsidRPr="004A31BD">
              <w:rPr>
                <w:u w:val="single"/>
              </w:rPr>
              <w:t>Два раза в год</w:t>
            </w:r>
            <w:r w:rsidRPr="004A31BD">
              <w:t>:</w:t>
            </w:r>
          </w:p>
          <w:p w:rsidR="00551FBF" w:rsidRPr="004A31BD" w:rsidRDefault="00551FBF" w:rsidP="00765260">
            <w:pPr>
              <w:jc w:val="both"/>
            </w:pPr>
            <w:r w:rsidRPr="004A31BD">
              <w:t xml:space="preserve">  -  Полное мытье окон</w:t>
            </w:r>
          </w:p>
          <w:p w:rsidR="00551FBF" w:rsidRDefault="00551FBF" w:rsidP="00765260">
            <w:pPr>
              <w:pStyle w:val="31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Помещение сауны</w:t>
            </w:r>
          </w:p>
          <w:p w:rsidR="00551FBF" w:rsidRPr="00E41545" w:rsidRDefault="00551FBF" w:rsidP="00765260">
            <w:pPr>
              <w:rPr>
                <w:u w:val="single"/>
              </w:rPr>
            </w:pPr>
            <w:r w:rsidRPr="00E41545">
              <w:rPr>
                <w:u w:val="single"/>
              </w:rPr>
              <w:t>Ежедневно:</w:t>
            </w:r>
          </w:p>
          <w:p w:rsidR="00551FBF" w:rsidRDefault="00551FBF" w:rsidP="00765260">
            <w:r>
              <w:t xml:space="preserve">- </w:t>
            </w:r>
            <w:r w:rsidRPr="004A31BD">
              <w:t xml:space="preserve"> Влажная уборка пола</w:t>
            </w:r>
            <w:r>
              <w:t>;</w:t>
            </w:r>
          </w:p>
          <w:p w:rsidR="00551FBF" w:rsidRDefault="00551FBF" w:rsidP="00765260">
            <w:r>
              <w:t xml:space="preserve">- </w:t>
            </w:r>
            <w:r w:rsidRPr="004A31BD">
              <w:t xml:space="preserve"> Мытье и дезинфекция всех раковин, унитазов и т.п. как изнутри, так и снаружи;</w:t>
            </w:r>
          </w:p>
          <w:p w:rsidR="00551FBF" w:rsidRDefault="00551FBF" w:rsidP="00765260">
            <w:r>
              <w:t xml:space="preserve">-  </w:t>
            </w:r>
            <w:r w:rsidRPr="00C76112">
              <w:t>Чистка кафельных стен</w:t>
            </w:r>
          </w:p>
          <w:p w:rsidR="00551FBF" w:rsidRDefault="00551FBF" w:rsidP="00765260">
            <w:r>
              <w:t>-</w:t>
            </w:r>
            <w:r w:rsidRPr="00E41545">
              <w:rPr>
                <w:u w:val="single"/>
              </w:rPr>
              <w:t>ежемесячно</w:t>
            </w:r>
            <w:r>
              <w:t xml:space="preserve"> </w:t>
            </w:r>
          </w:p>
          <w:p w:rsidR="00551FBF" w:rsidRDefault="00551FBF" w:rsidP="00765260">
            <w:r>
              <w:t xml:space="preserve">- смена воды в бассейне и мойка чаши бассейна. </w:t>
            </w:r>
          </w:p>
          <w:p w:rsidR="00551FBF" w:rsidRDefault="00551FBF" w:rsidP="00765260">
            <w:pPr>
              <w:pStyle w:val="31"/>
              <w:rPr>
                <w:rFonts w:ascii="Times New Roman" w:hAnsi="Times New Roman"/>
                <w:szCs w:val="24"/>
              </w:rPr>
            </w:pPr>
          </w:p>
          <w:p w:rsidR="00551FBF" w:rsidRPr="00AE59F2" w:rsidRDefault="00551FBF" w:rsidP="00765260">
            <w:pPr>
              <w:pStyle w:val="31"/>
              <w:rPr>
                <w:rFonts w:ascii="Times New Roman" w:hAnsi="Times New Roman"/>
                <w:szCs w:val="24"/>
              </w:rPr>
            </w:pPr>
            <w:r w:rsidRPr="00AE59F2">
              <w:rPr>
                <w:rFonts w:ascii="Times New Roman" w:hAnsi="Times New Roman"/>
                <w:szCs w:val="24"/>
              </w:rPr>
              <w:t>Туалеты</w:t>
            </w:r>
          </w:p>
          <w:p w:rsidR="00551FBF" w:rsidRPr="004A31BD" w:rsidRDefault="00551FBF" w:rsidP="00765260">
            <w:pPr>
              <w:ind w:left="142"/>
              <w:jc w:val="both"/>
              <w:rPr>
                <w:u w:val="single"/>
              </w:rPr>
            </w:pPr>
            <w:r w:rsidRPr="004A31BD">
              <w:rPr>
                <w:u w:val="single"/>
              </w:rPr>
              <w:t>Ежедневно:</w:t>
            </w:r>
          </w:p>
          <w:p w:rsidR="00551FBF" w:rsidRPr="004A31BD" w:rsidRDefault="00551FBF" w:rsidP="00551FBF">
            <w:pPr>
              <w:numPr>
                <w:ilvl w:val="0"/>
                <w:numId w:val="25"/>
              </w:numPr>
              <w:jc w:val="both"/>
            </w:pPr>
            <w:r w:rsidRPr="004A31BD">
              <w:t>Влажная уборка пола;</w:t>
            </w:r>
          </w:p>
          <w:p w:rsidR="00551FBF" w:rsidRPr="004A31BD" w:rsidRDefault="00551FBF" w:rsidP="00551FBF">
            <w:pPr>
              <w:numPr>
                <w:ilvl w:val="0"/>
                <w:numId w:val="25"/>
              </w:numPr>
              <w:jc w:val="both"/>
            </w:pPr>
            <w:r w:rsidRPr="004A31BD">
              <w:t>Мытье и дезинфекция всех раковин, унитазов и т.п. как изнутри, так и снаружи;</w:t>
            </w:r>
          </w:p>
          <w:p w:rsidR="00551FBF" w:rsidRPr="004A31BD" w:rsidRDefault="00551FBF" w:rsidP="00551FBF">
            <w:pPr>
              <w:numPr>
                <w:ilvl w:val="0"/>
                <w:numId w:val="25"/>
              </w:numPr>
              <w:jc w:val="both"/>
            </w:pPr>
            <w:r w:rsidRPr="004A31BD">
              <w:t>Мытье сидений с двух сторон;</w:t>
            </w:r>
          </w:p>
          <w:p w:rsidR="00551FBF" w:rsidRPr="004A31BD" w:rsidRDefault="00551FBF" w:rsidP="00551FBF">
            <w:pPr>
              <w:numPr>
                <w:ilvl w:val="0"/>
                <w:numId w:val="25"/>
              </w:numPr>
              <w:jc w:val="both"/>
            </w:pPr>
            <w:r w:rsidRPr="004A31BD">
              <w:t xml:space="preserve">Опустошение и очистка (при необходимости) емкостей для сбора бумаги, </w:t>
            </w:r>
            <w:r>
              <w:t xml:space="preserve">замена полиэтиленовых пакетов для мусора, </w:t>
            </w:r>
            <w:r w:rsidRPr="004A31BD">
              <w:t>удаление мусора в специально отведенные места;</w:t>
            </w:r>
          </w:p>
          <w:p w:rsidR="00551FBF" w:rsidRPr="004A31BD" w:rsidRDefault="00551FBF" w:rsidP="00551FBF">
            <w:pPr>
              <w:numPr>
                <w:ilvl w:val="0"/>
                <w:numId w:val="25"/>
              </w:numPr>
              <w:jc w:val="both"/>
            </w:pPr>
            <w:r w:rsidRPr="004A31BD">
              <w:t>Очистка и полировка зеркал и металлических поверхностей;</w:t>
            </w:r>
          </w:p>
          <w:p w:rsidR="00551FBF" w:rsidRPr="004A31BD" w:rsidRDefault="00551FBF" w:rsidP="00551FBF">
            <w:pPr>
              <w:numPr>
                <w:ilvl w:val="0"/>
                <w:numId w:val="25"/>
              </w:numPr>
              <w:jc w:val="both"/>
            </w:pPr>
            <w:r w:rsidRPr="004A31BD">
              <w:t>Удаление пятен со стен, перегородок, дверей и внешних поверхностей всех емкостей;</w:t>
            </w:r>
          </w:p>
          <w:p w:rsidR="00551FBF" w:rsidRPr="004A31BD" w:rsidRDefault="00551FBF" w:rsidP="00551FBF">
            <w:pPr>
              <w:numPr>
                <w:ilvl w:val="0"/>
                <w:numId w:val="25"/>
              </w:numPr>
              <w:jc w:val="both"/>
            </w:pPr>
            <w:r w:rsidRPr="004A31BD">
              <w:t>Очистка всех труб и запорной арматуры;</w:t>
            </w:r>
          </w:p>
          <w:p w:rsidR="00551FBF" w:rsidRPr="004A31BD" w:rsidRDefault="00551FBF" w:rsidP="00551FBF">
            <w:pPr>
              <w:numPr>
                <w:ilvl w:val="0"/>
                <w:numId w:val="25"/>
              </w:numPr>
              <w:jc w:val="both"/>
            </w:pPr>
            <w:r w:rsidRPr="004A31BD">
              <w:t>Удаление пятен от мыла и воды с поверхностей стен возле емкостей для мыла, раковин, унитазов и т.п.;</w:t>
            </w:r>
          </w:p>
          <w:p w:rsidR="00551FBF" w:rsidRPr="004A31BD" w:rsidRDefault="00551FBF" w:rsidP="00551FBF">
            <w:pPr>
              <w:numPr>
                <w:ilvl w:val="0"/>
                <w:numId w:val="25"/>
              </w:numPr>
              <w:jc w:val="both"/>
            </w:pPr>
            <w:r w:rsidRPr="006A2E4A">
              <w:t xml:space="preserve">Заправка диспенсеров жидким мылом, бумажными полотенцами и туалетной бумагой по мере необходимости в течение дня (расходные материалы «Исполнителя»), уход </w:t>
            </w:r>
            <w:r w:rsidRPr="004A31BD">
              <w:t>за диспенсерами;</w:t>
            </w:r>
          </w:p>
          <w:p w:rsidR="00551FBF" w:rsidRPr="004A31BD" w:rsidRDefault="00551FBF" w:rsidP="00551FBF">
            <w:pPr>
              <w:numPr>
                <w:ilvl w:val="0"/>
                <w:numId w:val="25"/>
              </w:numPr>
              <w:jc w:val="both"/>
            </w:pPr>
            <w:r w:rsidRPr="004A31BD">
              <w:t>Влажная протирка дренажных решеток;</w:t>
            </w:r>
          </w:p>
          <w:p w:rsidR="00551FBF" w:rsidRPr="004A31BD" w:rsidRDefault="00551FBF" w:rsidP="00551FBF">
            <w:pPr>
              <w:numPr>
                <w:ilvl w:val="0"/>
                <w:numId w:val="25"/>
              </w:numPr>
              <w:jc w:val="both"/>
            </w:pPr>
            <w:r w:rsidRPr="004A31BD">
              <w:t>Поддержание неснижаемого запаса туалетной бумаги</w:t>
            </w:r>
            <w:r>
              <w:t>, освежителя воздуха</w:t>
            </w:r>
            <w:r w:rsidRPr="004A31BD">
              <w:t>.</w:t>
            </w:r>
          </w:p>
          <w:p w:rsidR="00551FBF" w:rsidRPr="004A31BD" w:rsidRDefault="00551FBF" w:rsidP="00765260">
            <w:pPr>
              <w:ind w:left="142"/>
              <w:jc w:val="both"/>
              <w:rPr>
                <w:u w:val="single"/>
              </w:rPr>
            </w:pPr>
            <w:r w:rsidRPr="004A31BD">
              <w:rPr>
                <w:u w:val="single"/>
              </w:rPr>
              <w:t>Ежемесячно:</w:t>
            </w:r>
          </w:p>
          <w:p w:rsidR="00551FBF" w:rsidRDefault="00551FBF" w:rsidP="00551FBF">
            <w:pPr>
              <w:numPr>
                <w:ilvl w:val="0"/>
                <w:numId w:val="25"/>
              </w:numPr>
              <w:jc w:val="both"/>
            </w:pPr>
            <w:r w:rsidRPr="004A31BD">
              <w:t>Влажная протирка кафельных стен на всю высоту</w:t>
            </w:r>
            <w:r>
              <w:t>.</w:t>
            </w:r>
          </w:p>
          <w:p w:rsidR="00551FBF" w:rsidRDefault="00551FBF" w:rsidP="00765260">
            <w:pPr>
              <w:jc w:val="both"/>
            </w:pPr>
          </w:p>
          <w:p w:rsidR="00551FBF" w:rsidRPr="00AE59F2" w:rsidRDefault="00551FBF" w:rsidP="00765260">
            <w:pPr>
              <w:jc w:val="both"/>
              <w:rPr>
                <w:b/>
              </w:rPr>
            </w:pPr>
            <w:r>
              <w:t xml:space="preserve">  </w:t>
            </w:r>
            <w:r w:rsidRPr="00AE59F2">
              <w:rPr>
                <w:b/>
              </w:rPr>
              <w:t>Уборка территории</w:t>
            </w:r>
          </w:p>
          <w:p w:rsidR="00551FBF" w:rsidRPr="004A31BD" w:rsidRDefault="00551FBF" w:rsidP="00765260">
            <w:pPr>
              <w:ind w:left="142"/>
              <w:rPr>
                <w:u w:val="single"/>
              </w:rPr>
            </w:pPr>
            <w:r w:rsidRPr="004A31BD">
              <w:rPr>
                <w:u w:val="single"/>
              </w:rPr>
              <w:t>Летняя уборка:</w:t>
            </w:r>
          </w:p>
          <w:p w:rsidR="00551FBF" w:rsidRPr="004A31BD" w:rsidRDefault="00551FBF" w:rsidP="00551FBF">
            <w:pPr>
              <w:numPr>
                <w:ilvl w:val="0"/>
                <w:numId w:val="26"/>
              </w:numPr>
            </w:pPr>
            <w:r w:rsidRPr="004A31BD">
              <w:t>Ручная уборка двора и тротуаров;</w:t>
            </w:r>
          </w:p>
          <w:p w:rsidR="00551FBF" w:rsidRPr="004A31BD" w:rsidRDefault="00551FBF" w:rsidP="00551FBF">
            <w:pPr>
              <w:numPr>
                <w:ilvl w:val="0"/>
                <w:numId w:val="26"/>
              </w:numPr>
              <w:jc w:val="both"/>
            </w:pPr>
            <w:r w:rsidRPr="004A31BD">
              <w:t>Сбор мусора и транспортировка его в отведенные места;</w:t>
            </w:r>
          </w:p>
          <w:p w:rsidR="00551FBF" w:rsidRPr="004A31BD" w:rsidRDefault="00551FBF" w:rsidP="00551FBF">
            <w:pPr>
              <w:numPr>
                <w:ilvl w:val="0"/>
                <w:numId w:val="26"/>
              </w:numPr>
              <w:jc w:val="both"/>
            </w:pPr>
            <w:r w:rsidRPr="004A31BD">
              <w:t>Опустошение и очистка урн;</w:t>
            </w:r>
          </w:p>
          <w:p w:rsidR="00551FBF" w:rsidRPr="004A31BD" w:rsidRDefault="00551FBF" w:rsidP="00551FBF">
            <w:pPr>
              <w:numPr>
                <w:ilvl w:val="0"/>
                <w:numId w:val="26"/>
              </w:numPr>
              <w:jc w:val="both"/>
            </w:pPr>
            <w:r w:rsidRPr="004A31BD">
              <w:t>Удаление спонтанных загрязнений с гладкой фасадной части здания на уровне досягаемости.</w:t>
            </w:r>
          </w:p>
          <w:p w:rsidR="00551FBF" w:rsidRPr="004A31BD" w:rsidRDefault="00551FBF" w:rsidP="00765260">
            <w:pPr>
              <w:ind w:left="142"/>
              <w:jc w:val="both"/>
              <w:rPr>
                <w:u w:val="single"/>
              </w:rPr>
            </w:pPr>
            <w:r w:rsidRPr="004A31BD">
              <w:rPr>
                <w:u w:val="single"/>
              </w:rPr>
              <w:t>Зимняя уборка:</w:t>
            </w:r>
          </w:p>
          <w:p w:rsidR="00551FBF" w:rsidRPr="004A31BD" w:rsidRDefault="00551FBF" w:rsidP="00551FBF">
            <w:pPr>
              <w:numPr>
                <w:ilvl w:val="0"/>
                <w:numId w:val="27"/>
              </w:numPr>
              <w:jc w:val="both"/>
            </w:pPr>
            <w:r w:rsidRPr="004A31BD">
              <w:t>Ручная очистка от снега и наледи двора, проезжей части и тротуаров;</w:t>
            </w:r>
          </w:p>
          <w:p w:rsidR="00551FBF" w:rsidRPr="004A31BD" w:rsidRDefault="00551FBF" w:rsidP="00551FBF">
            <w:pPr>
              <w:numPr>
                <w:ilvl w:val="0"/>
                <w:numId w:val="27"/>
              </w:numPr>
              <w:jc w:val="both"/>
            </w:pPr>
            <w:r w:rsidRPr="004A31BD">
              <w:t>Очистка от снега участка крыши и карнизов;</w:t>
            </w:r>
          </w:p>
          <w:p w:rsidR="00551FBF" w:rsidRPr="004A31BD" w:rsidRDefault="00551FBF" w:rsidP="00551FBF">
            <w:pPr>
              <w:numPr>
                <w:ilvl w:val="0"/>
                <w:numId w:val="27"/>
              </w:numPr>
              <w:jc w:val="both"/>
            </w:pPr>
            <w:r w:rsidRPr="004A31BD">
              <w:t>Формирование куч (валов) в специально отведенных местах.</w:t>
            </w:r>
          </w:p>
          <w:p w:rsidR="00551FBF" w:rsidRPr="004A31BD" w:rsidRDefault="00551FBF" w:rsidP="00551FBF">
            <w:pPr>
              <w:numPr>
                <w:ilvl w:val="0"/>
                <w:numId w:val="27"/>
              </w:numPr>
              <w:ind w:left="142"/>
              <w:jc w:val="both"/>
            </w:pPr>
            <w:r w:rsidRPr="004A31BD">
              <w:t xml:space="preserve">-  Посыпка средствами против обледенения. </w:t>
            </w:r>
          </w:p>
        </w:tc>
      </w:tr>
      <w:tr w:rsidR="00551FBF" w:rsidRPr="004A31BD" w:rsidTr="00765260">
        <w:tc>
          <w:tcPr>
            <w:tcW w:w="9571" w:type="dxa"/>
            <w:vAlign w:val="center"/>
          </w:tcPr>
          <w:p w:rsidR="00551FBF" w:rsidRPr="004A31BD" w:rsidRDefault="00551FBF" w:rsidP="00765260">
            <w:pPr>
              <w:jc w:val="center"/>
            </w:pPr>
            <w:r w:rsidRPr="004A31BD">
              <w:lastRenderedPageBreak/>
              <w:t>Подраздел 3.2 Требования к качеству оказываемых услуг</w:t>
            </w:r>
          </w:p>
        </w:tc>
      </w:tr>
      <w:tr w:rsidR="00551FBF" w:rsidRPr="004A31BD" w:rsidTr="00765260">
        <w:tc>
          <w:tcPr>
            <w:tcW w:w="9571" w:type="dxa"/>
            <w:vAlign w:val="center"/>
          </w:tcPr>
          <w:p w:rsidR="00551FBF" w:rsidRPr="004A31BD" w:rsidRDefault="00551FBF" w:rsidP="00551FBF">
            <w:pPr>
              <w:numPr>
                <w:ilvl w:val="0"/>
                <w:numId w:val="28"/>
              </w:numPr>
              <w:jc w:val="both"/>
            </w:pPr>
            <w:r w:rsidRPr="004A31BD">
              <w:t>Основная уборка помещений 8</w:t>
            </w:r>
            <w:r w:rsidRPr="004A31BD">
              <w:rPr>
                <w:vertAlign w:val="superscript"/>
              </w:rPr>
              <w:t>00</w:t>
            </w:r>
            <w:r w:rsidRPr="004A31BD">
              <w:t xml:space="preserve"> - 17</w:t>
            </w:r>
            <w:r w:rsidRPr="004A31BD">
              <w:rPr>
                <w:vertAlign w:val="superscript"/>
              </w:rPr>
              <w:t>00</w:t>
            </w:r>
            <w:r w:rsidRPr="004A31BD">
              <w:t xml:space="preserve"> – пять дней в неделю.</w:t>
            </w:r>
          </w:p>
          <w:p w:rsidR="00551FBF" w:rsidRPr="004A31BD" w:rsidRDefault="00551FBF" w:rsidP="00551FBF">
            <w:pPr>
              <w:numPr>
                <w:ilvl w:val="0"/>
                <w:numId w:val="28"/>
              </w:numPr>
              <w:jc w:val="both"/>
            </w:pPr>
            <w:r w:rsidRPr="004A31BD">
              <w:t>Поддерживающая уборка помещений 8</w:t>
            </w:r>
            <w:r w:rsidRPr="004A31BD">
              <w:rPr>
                <w:vertAlign w:val="superscript"/>
              </w:rPr>
              <w:t>00</w:t>
            </w:r>
            <w:r w:rsidRPr="004A31BD">
              <w:t xml:space="preserve"> - 17</w:t>
            </w:r>
            <w:r w:rsidRPr="004A31BD">
              <w:rPr>
                <w:vertAlign w:val="superscript"/>
              </w:rPr>
              <w:t>00</w:t>
            </w:r>
            <w:r w:rsidRPr="004A31BD">
              <w:t xml:space="preserve"> – пять дней в неделю.</w:t>
            </w:r>
          </w:p>
          <w:p w:rsidR="00551FBF" w:rsidRPr="004A31BD" w:rsidRDefault="00551FBF" w:rsidP="00551FBF">
            <w:pPr>
              <w:numPr>
                <w:ilvl w:val="0"/>
                <w:numId w:val="28"/>
              </w:numPr>
              <w:jc w:val="both"/>
            </w:pPr>
            <w:r w:rsidRPr="004A31BD">
              <w:t>Основная уборка наружных территорий 8</w:t>
            </w:r>
            <w:r w:rsidRPr="004A31BD">
              <w:rPr>
                <w:vertAlign w:val="superscript"/>
              </w:rPr>
              <w:t>00</w:t>
            </w:r>
            <w:r w:rsidRPr="004A31BD">
              <w:t xml:space="preserve"> - 17</w:t>
            </w:r>
            <w:r w:rsidRPr="004A31BD">
              <w:rPr>
                <w:vertAlign w:val="superscript"/>
              </w:rPr>
              <w:t>00</w:t>
            </w:r>
            <w:r w:rsidRPr="004A31BD">
              <w:t xml:space="preserve"> – пять дней в неделю.</w:t>
            </w:r>
          </w:p>
          <w:p w:rsidR="00551FBF" w:rsidRPr="004A31BD" w:rsidRDefault="00551FBF" w:rsidP="00551FBF">
            <w:pPr>
              <w:numPr>
                <w:ilvl w:val="0"/>
                <w:numId w:val="28"/>
              </w:numPr>
              <w:jc w:val="both"/>
            </w:pPr>
            <w:r w:rsidRPr="004A31BD">
              <w:t>Поддерживающая уборка наружных территорий 8</w:t>
            </w:r>
            <w:r w:rsidRPr="004A31BD">
              <w:rPr>
                <w:vertAlign w:val="superscript"/>
              </w:rPr>
              <w:t>00</w:t>
            </w:r>
            <w:r w:rsidRPr="004A31BD">
              <w:t xml:space="preserve"> - 17</w:t>
            </w:r>
            <w:r w:rsidRPr="004A31BD">
              <w:rPr>
                <w:vertAlign w:val="superscript"/>
              </w:rPr>
              <w:t>00</w:t>
            </w:r>
            <w:r w:rsidRPr="004A31BD">
              <w:t xml:space="preserve"> – пять дней в неделю.</w:t>
            </w:r>
          </w:p>
        </w:tc>
      </w:tr>
      <w:tr w:rsidR="00551FBF" w:rsidRPr="004A31BD" w:rsidTr="00765260">
        <w:tc>
          <w:tcPr>
            <w:tcW w:w="9571" w:type="dxa"/>
            <w:vAlign w:val="center"/>
          </w:tcPr>
          <w:p w:rsidR="00551FBF" w:rsidRPr="004A31BD" w:rsidRDefault="00551FBF" w:rsidP="00765260">
            <w:pPr>
              <w:jc w:val="center"/>
            </w:pPr>
            <w:r w:rsidRPr="004A31BD">
              <w:t>Подраздел 3.3 Требования к гарантийным обязательствам оказываемых услуг.</w:t>
            </w:r>
          </w:p>
        </w:tc>
      </w:tr>
      <w:tr w:rsidR="00551FBF" w:rsidRPr="004A31BD" w:rsidTr="00765260">
        <w:tc>
          <w:tcPr>
            <w:tcW w:w="9571" w:type="dxa"/>
            <w:vAlign w:val="center"/>
          </w:tcPr>
          <w:p w:rsidR="00551FBF" w:rsidRPr="004A31BD" w:rsidRDefault="00551FBF" w:rsidP="00765260">
            <w:pPr>
              <w:jc w:val="center"/>
            </w:pPr>
            <w:r w:rsidRPr="004A31BD">
              <w:t>нет</w:t>
            </w:r>
          </w:p>
        </w:tc>
      </w:tr>
      <w:tr w:rsidR="00551FBF" w:rsidRPr="004A31BD" w:rsidTr="00765260">
        <w:tc>
          <w:tcPr>
            <w:tcW w:w="9571" w:type="dxa"/>
            <w:vAlign w:val="center"/>
          </w:tcPr>
          <w:p w:rsidR="00551FBF" w:rsidRPr="004A31BD" w:rsidRDefault="00551FBF" w:rsidP="00765260">
            <w:pPr>
              <w:jc w:val="center"/>
            </w:pPr>
            <w:r w:rsidRPr="004A31BD">
              <w:t>Подраздел 3.4 Требования к конфиденциальности</w:t>
            </w:r>
          </w:p>
        </w:tc>
      </w:tr>
      <w:tr w:rsidR="00551FBF" w:rsidRPr="004A31BD" w:rsidTr="00765260">
        <w:tc>
          <w:tcPr>
            <w:tcW w:w="9571" w:type="dxa"/>
            <w:vAlign w:val="center"/>
          </w:tcPr>
          <w:p w:rsidR="00551FBF" w:rsidRPr="004A31BD" w:rsidRDefault="00551FBF" w:rsidP="00765260">
            <w:pPr>
              <w:jc w:val="center"/>
            </w:pPr>
            <w:r w:rsidRPr="004A31BD">
              <w:t>нет</w:t>
            </w:r>
          </w:p>
        </w:tc>
      </w:tr>
      <w:tr w:rsidR="00551FBF" w:rsidRPr="004A31BD" w:rsidTr="00765260">
        <w:tc>
          <w:tcPr>
            <w:tcW w:w="9571" w:type="dxa"/>
            <w:vAlign w:val="center"/>
          </w:tcPr>
          <w:p w:rsidR="00551FBF" w:rsidRPr="004A31BD" w:rsidRDefault="00551FBF" w:rsidP="00765260">
            <w:pPr>
              <w:jc w:val="center"/>
            </w:pPr>
            <w:r w:rsidRPr="004A31BD">
              <w:t>Подраздел 3.5 Требования к безопасности оказания услуг и безопасности результата оказанных услуг</w:t>
            </w:r>
          </w:p>
        </w:tc>
      </w:tr>
      <w:tr w:rsidR="00551FBF" w:rsidRPr="004A31BD" w:rsidTr="00765260">
        <w:tc>
          <w:tcPr>
            <w:tcW w:w="9571" w:type="dxa"/>
            <w:vAlign w:val="center"/>
          </w:tcPr>
          <w:p w:rsidR="00551FBF" w:rsidRDefault="00551FBF" w:rsidP="00765260">
            <w:pPr>
              <w:jc w:val="center"/>
            </w:pPr>
            <w:r w:rsidRPr="00255DF6">
              <w:t>Работы по уборке сантехнических узлов и помещений должны проводиться с применением материалов, соответствующих требованиям:</w:t>
            </w:r>
          </w:p>
          <w:p w:rsidR="00551FBF" w:rsidRPr="00255DF6" w:rsidRDefault="00551FBF" w:rsidP="00765260">
            <w:pPr>
              <w:jc w:val="center"/>
            </w:pPr>
            <w:r w:rsidRPr="00255DF6">
              <w:t xml:space="preserve"> </w:t>
            </w:r>
            <w:r w:rsidRPr="00255DF6">
              <w:sym w:font="Symbol" w:char="F0B7"/>
            </w:r>
            <w:r w:rsidRPr="00255DF6">
              <w:t xml:space="preserve"> - санитарно-гигиенических норм и правил; </w:t>
            </w:r>
            <w:r w:rsidRPr="00255DF6">
              <w:sym w:font="Symbol" w:char="F0B7"/>
            </w:r>
            <w:r w:rsidRPr="00255DF6">
              <w:t xml:space="preserve"> - правил пожарной безопасности </w:t>
            </w:r>
            <w:r w:rsidRPr="00255DF6">
              <w:sym w:font="Symbol" w:char="F0B7"/>
            </w:r>
            <w:r w:rsidRPr="00255DF6">
              <w:t xml:space="preserve"> - </w:t>
            </w:r>
            <w:r w:rsidRPr="00255DF6">
              <w:lastRenderedPageBreak/>
              <w:t xml:space="preserve">экологических сертификатов, </w:t>
            </w:r>
            <w:r w:rsidRPr="00255DF6">
              <w:sym w:font="Symbol" w:char="F0B7"/>
            </w:r>
            <w:r w:rsidRPr="00255DF6">
              <w:t xml:space="preserve"> - ГОСТ 862.2-86, СНиП 21-01-97, СНиП 2.03.13-88</w:t>
            </w:r>
          </w:p>
        </w:tc>
      </w:tr>
      <w:tr w:rsidR="00551FBF" w:rsidRPr="004A31BD" w:rsidTr="00765260">
        <w:tc>
          <w:tcPr>
            <w:tcW w:w="9571" w:type="dxa"/>
            <w:vAlign w:val="center"/>
          </w:tcPr>
          <w:p w:rsidR="00551FBF" w:rsidRPr="004A31BD" w:rsidRDefault="00551FBF" w:rsidP="00765260">
            <w:pPr>
              <w:jc w:val="center"/>
            </w:pPr>
            <w:r w:rsidRPr="004A31BD">
              <w:lastRenderedPageBreak/>
              <w:t>Подраздел 3.6 Требования по обучению персонала заказчика</w:t>
            </w:r>
          </w:p>
        </w:tc>
      </w:tr>
      <w:tr w:rsidR="00551FBF" w:rsidRPr="004A31BD" w:rsidTr="00765260">
        <w:tc>
          <w:tcPr>
            <w:tcW w:w="9571" w:type="dxa"/>
            <w:vAlign w:val="center"/>
          </w:tcPr>
          <w:p w:rsidR="00551FBF" w:rsidRPr="004A31BD" w:rsidRDefault="00551FBF" w:rsidP="00765260">
            <w:pPr>
              <w:jc w:val="center"/>
            </w:pPr>
            <w:r w:rsidRPr="004A31BD">
              <w:t>нет</w:t>
            </w:r>
          </w:p>
        </w:tc>
      </w:tr>
      <w:tr w:rsidR="00551FBF" w:rsidRPr="004A31BD" w:rsidTr="00765260">
        <w:tc>
          <w:tcPr>
            <w:tcW w:w="9571" w:type="dxa"/>
            <w:vAlign w:val="center"/>
          </w:tcPr>
          <w:p w:rsidR="00551FBF" w:rsidRPr="004A31BD" w:rsidRDefault="00551FBF" w:rsidP="00765260">
            <w:pPr>
              <w:jc w:val="center"/>
            </w:pPr>
            <w:r w:rsidRPr="004A31BD">
              <w:t>Подраздел 3.7 Требования к составу технического предложения участника</w:t>
            </w:r>
          </w:p>
        </w:tc>
      </w:tr>
      <w:tr w:rsidR="00551FBF" w:rsidRPr="004A31BD" w:rsidTr="00765260">
        <w:tc>
          <w:tcPr>
            <w:tcW w:w="9571" w:type="dxa"/>
            <w:vAlign w:val="center"/>
          </w:tcPr>
          <w:p w:rsidR="00551FBF" w:rsidRPr="004A31BD" w:rsidRDefault="00551FBF" w:rsidP="00765260">
            <w:pPr>
              <w:jc w:val="both"/>
            </w:pPr>
            <w:r w:rsidRPr="004A31BD">
              <w:t>Требования к персоналу:</w:t>
            </w:r>
          </w:p>
          <w:p w:rsidR="00551FBF" w:rsidRPr="004A31BD" w:rsidRDefault="00551FBF" w:rsidP="00765260">
            <w:pPr>
              <w:jc w:val="both"/>
            </w:pPr>
            <w:r w:rsidRPr="004A31BD">
              <w:t>-  возраст не моложе 18 лет;</w:t>
            </w:r>
          </w:p>
          <w:p w:rsidR="00551FBF" w:rsidRPr="004A31BD" w:rsidRDefault="00551FBF" w:rsidP="00765260">
            <w:pPr>
              <w:jc w:val="both"/>
            </w:pPr>
            <w:r w:rsidRPr="004A31BD">
              <w:t>- отсутствие медицинских противопоказаний;</w:t>
            </w:r>
          </w:p>
          <w:p w:rsidR="00551FBF" w:rsidRPr="004A31BD" w:rsidRDefault="00551FBF" w:rsidP="00765260">
            <w:pPr>
              <w:jc w:val="both"/>
            </w:pPr>
            <w:r w:rsidRPr="004A31BD">
              <w:t>-  обеспеченность спецодеждой, средствами защиты, уборочным инвентарем, расходными материалами,     моющими, чистящими, дезинфицирующими средствами</w:t>
            </w:r>
          </w:p>
        </w:tc>
      </w:tr>
      <w:tr w:rsidR="00551FBF" w:rsidRPr="004A31BD" w:rsidTr="00765260">
        <w:tc>
          <w:tcPr>
            <w:tcW w:w="9571" w:type="dxa"/>
            <w:vAlign w:val="center"/>
          </w:tcPr>
          <w:p w:rsidR="00551FBF" w:rsidRPr="004A31BD" w:rsidRDefault="00551FBF" w:rsidP="00765260">
            <w:pPr>
              <w:jc w:val="center"/>
            </w:pPr>
            <w:r w:rsidRPr="004A31BD">
              <w:t>Подраздел 3.8 Специальные требования</w:t>
            </w:r>
          </w:p>
        </w:tc>
      </w:tr>
      <w:tr w:rsidR="00551FBF" w:rsidRPr="004A31BD" w:rsidTr="00765260">
        <w:tc>
          <w:tcPr>
            <w:tcW w:w="9571" w:type="dxa"/>
            <w:vAlign w:val="center"/>
          </w:tcPr>
          <w:p w:rsidR="00551FBF" w:rsidRPr="004A31BD" w:rsidRDefault="00551FBF" w:rsidP="00765260">
            <w:pPr>
              <w:jc w:val="center"/>
            </w:pPr>
            <w:r w:rsidRPr="004A31BD">
              <w:t>нет</w:t>
            </w:r>
          </w:p>
        </w:tc>
      </w:tr>
    </w:tbl>
    <w:p w:rsidR="00551FBF" w:rsidRPr="004A31BD" w:rsidRDefault="00551FBF" w:rsidP="00551FBF">
      <w:pPr>
        <w:jc w:val="center"/>
      </w:pPr>
    </w:p>
    <w:p w:rsidR="00551FBF" w:rsidRPr="004A31BD" w:rsidRDefault="00551FBF" w:rsidP="00551FBF">
      <w:pPr>
        <w:ind w:firstLine="1276"/>
        <w:jc w:val="center"/>
      </w:pPr>
    </w:p>
    <w:p w:rsidR="00551FBF" w:rsidRPr="004A31BD" w:rsidRDefault="00551FBF" w:rsidP="00551FBF">
      <w:pPr>
        <w:ind w:firstLine="1276"/>
        <w:jc w:val="center"/>
      </w:pPr>
      <w:r w:rsidRPr="004A31BD">
        <w:t>РАЗДЕЛ 4. РЕЗУЛЬТАТ ОКАЗАННЫХ УСЛУГ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551FBF" w:rsidRPr="004A31BD" w:rsidTr="00765260">
        <w:tc>
          <w:tcPr>
            <w:tcW w:w="9571" w:type="dxa"/>
          </w:tcPr>
          <w:p w:rsidR="00551FBF" w:rsidRPr="004A31BD" w:rsidRDefault="00551FBF" w:rsidP="00765260">
            <w:pPr>
              <w:tabs>
                <w:tab w:val="left" w:pos="561"/>
              </w:tabs>
              <w:ind w:firstLine="567"/>
              <w:jc w:val="center"/>
            </w:pPr>
            <w:r w:rsidRPr="004A31BD">
              <w:t>Подраздел 4.1 Описание конечного результата оказанных услуг</w:t>
            </w:r>
          </w:p>
        </w:tc>
      </w:tr>
      <w:tr w:rsidR="00551FBF" w:rsidRPr="004A31BD" w:rsidTr="00765260">
        <w:tc>
          <w:tcPr>
            <w:tcW w:w="9571" w:type="dxa"/>
          </w:tcPr>
          <w:p w:rsidR="00551FBF" w:rsidRPr="004A31BD" w:rsidRDefault="00551FBF" w:rsidP="00765260">
            <w:pPr>
              <w:jc w:val="center"/>
            </w:pPr>
            <w:r w:rsidRPr="004A31BD">
              <w:t xml:space="preserve">Поддержание зданий и прилегающей территории в состоянии, удовлетворяющем санитарным нормам. </w:t>
            </w:r>
          </w:p>
        </w:tc>
      </w:tr>
      <w:tr w:rsidR="00551FBF" w:rsidRPr="004A31BD" w:rsidTr="00765260">
        <w:tc>
          <w:tcPr>
            <w:tcW w:w="9571" w:type="dxa"/>
          </w:tcPr>
          <w:p w:rsidR="00551FBF" w:rsidRPr="004A31BD" w:rsidRDefault="00551FBF" w:rsidP="00765260">
            <w:pPr>
              <w:jc w:val="center"/>
            </w:pPr>
            <w:r w:rsidRPr="004A31BD">
              <w:t>Подраздел 4.2 Требования по приемке услуг</w:t>
            </w:r>
          </w:p>
        </w:tc>
      </w:tr>
      <w:tr w:rsidR="00551FBF" w:rsidRPr="004A31BD" w:rsidTr="00765260">
        <w:tc>
          <w:tcPr>
            <w:tcW w:w="9571" w:type="dxa"/>
          </w:tcPr>
          <w:p w:rsidR="00551FBF" w:rsidRPr="004A31BD" w:rsidRDefault="00551FBF" w:rsidP="00765260">
            <w:pPr>
              <w:jc w:val="center"/>
            </w:pPr>
            <w:r>
              <w:t>нет</w:t>
            </w:r>
          </w:p>
        </w:tc>
      </w:tr>
      <w:tr w:rsidR="00551FBF" w:rsidRPr="004A31BD" w:rsidTr="00765260">
        <w:tc>
          <w:tcPr>
            <w:tcW w:w="9571" w:type="dxa"/>
          </w:tcPr>
          <w:p w:rsidR="00551FBF" w:rsidRPr="004A31BD" w:rsidRDefault="00551FBF" w:rsidP="00765260">
            <w:pPr>
              <w:jc w:val="center"/>
            </w:pPr>
            <w:r w:rsidRPr="004A31BD"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551FBF" w:rsidRPr="004A31BD" w:rsidTr="00765260">
        <w:tc>
          <w:tcPr>
            <w:tcW w:w="9571" w:type="dxa"/>
          </w:tcPr>
          <w:p w:rsidR="00551FBF" w:rsidRPr="004A31BD" w:rsidRDefault="00551FBF" w:rsidP="00765260">
            <w:pPr>
              <w:jc w:val="center"/>
            </w:pPr>
            <w:r w:rsidRPr="004A31BD">
              <w:t xml:space="preserve">Ежемесячно, не позднее последнего рабочего дня месяца, Исполнитель предоставляет Заказчику акт выполненных работ и счет-фактуру. </w:t>
            </w:r>
          </w:p>
        </w:tc>
      </w:tr>
    </w:tbl>
    <w:p w:rsidR="00551FBF" w:rsidRPr="004A31BD" w:rsidRDefault="00551FBF" w:rsidP="00551FBF">
      <w:pPr>
        <w:ind w:firstLine="1276"/>
        <w:jc w:val="center"/>
      </w:pPr>
      <w:r w:rsidRPr="004A31BD">
        <w:t>РАЗДЕЛ 5. ТРЕБОВАНИЯ К ТЕХНИЧЕСКОМУ ОБУЧЕНИЮ ПЕРСОНАЛА ЗАКАЗЧИКА</w:t>
      </w:r>
    </w:p>
    <w:p w:rsidR="00551FBF" w:rsidRPr="004A31BD" w:rsidRDefault="00551FBF" w:rsidP="00551FBF">
      <w:pPr>
        <w:ind w:firstLine="1276"/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551FBF" w:rsidRPr="004A31BD" w:rsidTr="00765260">
        <w:tc>
          <w:tcPr>
            <w:tcW w:w="9571" w:type="dxa"/>
          </w:tcPr>
          <w:p w:rsidR="00551FBF" w:rsidRPr="004A31BD" w:rsidRDefault="00551FBF" w:rsidP="00765260">
            <w:pPr>
              <w:jc w:val="center"/>
            </w:pPr>
            <w:r w:rsidRPr="004A31BD">
              <w:t>нет</w:t>
            </w:r>
          </w:p>
        </w:tc>
      </w:tr>
    </w:tbl>
    <w:p w:rsidR="00551FBF" w:rsidRPr="004A31BD" w:rsidRDefault="00551FBF" w:rsidP="00551FBF">
      <w:pPr>
        <w:ind w:firstLine="1276"/>
        <w:jc w:val="center"/>
      </w:pPr>
    </w:p>
    <w:p w:rsidR="00551FBF" w:rsidRPr="004A31BD" w:rsidRDefault="00551FBF" w:rsidP="00551FBF">
      <w:pPr>
        <w:ind w:firstLine="1276"/>
        <w:jc w:val="center"/>
      </w:pPr>
      <w:r w:rsidRPr="004A31BD">
        <w:t>РАЗДЕЛ 6. ПЕРЕЧЕНЬ ПРИНЯТЫХ СОКРАЩЕНИЙ</w:t>
      </w:r>
    </w:p>
    <w:p w:rsidR="00551FBF" w:rsidRPr="004A31BD" w:rsidRDefault="00551FBF" w:rsidP="00551FBF">
      <w:pPr>
        <w:ind w:firstLine="1276"/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59"/>
        <w:gridCol w:w="2410"/>
        <w:gridCol w:w="6202"/>
      </w:tblGrid>
      <w:tr w:rsidR="00551FBF" w:rsidRPr="004A31BD" w:rsidTr="00765260">
        <w:tc>
          <w:tcPr>
            <w:tcW w:w="959" w:type="dxa"/>
          </w:tcPr>
          <w:p w:rsidR="00551FBF" w:rsidRPr="004A31BD" w:rsidRDefault="00551FBF" w:rsidP="00765260">
            <w:pPr>
              <w:jc w:val="center"/>
            </w:pPr>
            <w:r w:rsidRPr="004A31BD">
              <w:t xml:space="preserve">№ </w:t>
            </w:r>
            <w:proofErr w:type="gramStart"/>
            <w:r w:rsidRPr="004A31BD">
              <w:t>п</w:t>
            </w:r>
            <w:proofErr w:type="gramEnd"/>
            <w:r w:rsidRPr="004A31BD">
              <w:t>/п</w:t>
            </w:r>
          </w:p>
        </w:tc>
        <w:tc>
          <w:tcPr>
            <w:tcW w:w="2410" w:type="dxa"/>
          </w:tcPr>
          <w:p w:rsidR="00551FBF" w:rsidRPr="004A31BD" w:rsidRDefault="00551FBF" w:rsidP="00765260">
            <w:pPr>
              <w:jc w:val="center"/>
            </w:pPr>
            <w:r w:rsidRPr="004A31BD">
              <w:t>Сокращение</w:t>
            </w:r>
          </w:p>
        </w:tc>
        <w:tc>
          <w:tcPr>
            <w:tcW w:w="6202" w:type="dxa"/>
          </w:tcPr>
          <w:p w:rsidR="00551FBF" w:rsidRPr="004A31BD" w:rsidRDefault="00551FBF" w:rsidP="00765260">
            <w:pPr>
              <w:jc w:val="center"/>
            </w:pPr>
            <w:r w:rsidRPr="004A31BD">
              <w:t>Расшифровка сокращения</w:t>
            </w:r>
          </w:p>
        </w:tc>
      </w:tr>
      <w:tr w:rsidR="00551FBF" w:rsidRPr="004A31BD" w:rsidTr="00765260">
        <w:tc>
          <w:tcPr>
            <w:tcW w:w="959" w:type="dxa"/>
          </w:tcPr>
          <w:p w:rsidR="00551FBF" w:rsidRPr="004A31BD" w:rsidRDefault="00551FBF" w:rsidP="00765260">
            <w:pPr>
              <w:jc w:val="center"/>
            </w:pPr>
          </w:p>
        </w:tc>
        <w:tc>
          <w:tcPr>
            <w:tcW w:w="2410" w:type="dxa"/>
          </w:tcPr>
          <w:p w:rsidR="00551FBF" w:rsidRPr="004A31BD" w:rsidRDefault="00551FBF" w:rsidP="00765260">
            <w:pPr>
              <w:jc w:val="center"/>
            </w:pPr>
            <w:r w:rsidRPr="004A31BD">
              <w:t>нет</w:t>
            </w:r>
          </w:p>
        </w:tc>
        <w:tc>
          <w:tcPr>
            <w:tcW w:w="6202" w:type="dxa"/>
          </w:tcPr>
          <w:p w:rsidR="00551FBF" w:rsidRPr="004A31BD" w:rsidRDefault="00551FBF" w:rsidP="00765260">
            <w:pPr>
              <w:jc w:val="center"/>
            </w:pPr>
          </w:p>
        </w:tc>
      </w:tr>
    </w:tbl>
    <w:p w:rsidR="00551FBF" w:rsidRPr="004A31BD" w:rsidRDefault="00551FBF" w:rsidP="00551FBF">
      <w:pPr>
        <w:ind w:firstLine="1276"/>
        <w:jc w:val="center"/>
      </w:pPr>
    </w:p>
    <w:p w:rsidR="00551FBF" w:rsidRPr="004A31BD" w:rsidRDefault="00551FBF" w:rsidP="00551FBF">
      <w:pPr>
        <w:ind w:firstLine="1276"/>
        <w:jc w:val="center"/>
      </w:pPr>
      <w:r w:rsidRPr="004A31BD">
        <w:t>РАЗДЕЛ 7. ПЕРЕЧЕНЬ ПРИЛОЖЕНИЙ</w:t>
      </w:r>
    </w:p>
    <w:p w:rsidR="00551FBF" w:rsidRPr="004A31BD" w:rsidRDefault="00551FBF" w:rsidP="00551FBF">
      <w:pPr>
        <w:ind w:firstLine="1276"/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59"/>
        <w:gridCol w:w="5670"/>
        <w:gridCol w:w="2942"/>
      </w:tblGrid>
      <w:tr w:rsidR="00551FBF" w:rsidRPr="004A31BD" w:rsidTr="00765260">
        <w:tc>
          <w:tcPr>
            <w:tcW w:w="959" w:type="dxa"/>
          </w:tcPr>
          <w:p w:rsidR="00551FBF" w:rsidRPr="004A31BD" w:rsidRDefault="00551FBF" w:rsidP="00765260">
            <w:pPr>
              <w:jc w:val="center"/>
            </w:pPr>
            <w:r w:rsidRPr="004A31BD">
              <w:t xml:space="preserve">№ </w:t>
            </w:r>
            <w:proofErr w:type="gramStart"/>
            <w:r w:rsidRPr="004A31BD">
              <w:t>п</w:t>
            </w:r>
            <w:proofErr w:type="gramEnd"/>
            <w:r w:rsidRPr="004A31BD">
              <w:t>/п</w:t>
            </w:r>
          </w:p>
        </w:tc>
        <w:tc>
          <w:tcPr>
            <w:tcW w:w="5670" w:type="dxa"/>
          </w:tcPr>
          <w:p w:rsidR="00551FBF" w:rsidRPr="004A31BD" w:rsidRDefault="00551FBF" w:rsidP="00765260">
            <w:pPr>
              <w:jc w:val="center"/>
            </w:pPr>
            <w:r w:rsidRPr="004A31BD">
              <w:t>Номер приложения</w:t>
            </w:r>
          </w:p>
        </w:tc>
        <w:tc>
          <w:tcPr>
            <w:tcW w:w="2942" w:type="dxa"/>
          </w:tcPr>
          <w:p w:rsidR="00551FBF" w:rsidRPr="004A31BD" w:rsidRDefault="00551FBF" w:rsidP="00765260">
            <w:pPr>
              <w:jc w:val="center"/>
            </w:pPr>
            <w:r w:rsidRPr="004A31BD">
              <w:t>Номер страницы</w:t>
            </w:r>
          </w:p>
        </w:tc>
      </w:tr>
      <w:tr w:rsidR="00551FBF" w:rsidRPr="004A31BD" w:rsidTr="00765260">
        <w:tc>
          <w:tcPr>
            <w:tcW w:w="959" w:type="dxa"/>
          </w:tcPr>
          <w:p w:rsidR="00551FBF" w:rsidRPr="004A31BD" w:rsidRDefault="00551FBF" w:rsidP="00765260">
            <w:pPr>
              <w:jc w:val="center"/>
            </w:pPr>
          </w:p>
        </w:tc>
        <w:tc>
          <w:tcPr>
            <w:tcW w:w="5670" w:type="dxa"/>
          </w:tcPr>
          <w:p w:rsidR="00551FBF" w:rsidRPr="004A31BD" w:rsidRDefault="00551FBF" w:rsidP="00765260">
            <w:pPr>
              <w:jc w:val="center"/>
            </w:pPr>
            <w:r w:rsidRPr="004A31BD">
              <w:t>нет</w:t>
            </w:r>
          </w:p>
        </w:tc>
        <w:tc>
          <w:tcPr>
            <w:tcW w:w="2942" w:type="dxa"/>
          </w:tcPr>
          <w:p w:rsidR="00551FBF" w:rsidRPr="004A31BD" w:rsidRDefault="00551FBF" w:rsidP="00765260">
            <w:pPr>
              <w:jc w:val="center"/>
            </w:pPr>
          </w:p>
        </w:tc>
      </w:tr>
    </w:tbl>
    <w:p w:rsidR="0084041D" w:rsidRDefault="0084041D" w:rsidP="00AE58B4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</w:p>
    <w:p w:rsidR="00551FBF" w:rsidRDefault="00551FBF" w:rsidP="00AE58B4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</w:p>
    <w:p w:rsidR="00551FBF" w:rsidRDefault="00551FBF" w:rsidP="00AE58B4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</w:p>
    <w:p w:rsidR="00551FBF" w:rsidRDefault="00551FBF" w:rsidP="00AE58B4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</w:p>
    <w:p w:rsidR="00551FBF" w:rsidRDefault="00551FBF" w:rsidP="00AE58B4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</w:p>
    <w:p w:rsidR="00551FBF" w:rsidRDefault="00551FBF" w:rsidP="00AE58B4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</w:p>
    <w:p w:rsidR="00551FBF" w:rsidRDefault="00551FBF" w:rsidP="00AE58B4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</w:p>
    <w:p w:rsidR="00551FBF" w:rsidRDefault="00551FBF" w:rsidP="00AE58B4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</w:p>
    <w:p w:rsidR="00551FBF" w:rsidRDefault="00551FBF" w:rsidP="00AE58B4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</w:p>
    <w:p w:rsidR="00551FBF" w:rsidRDefault="00551FBF" w:rsidP="00AE58B4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</w:p>
    <w:p w:rsidR="00551FBF" w:rsidRDefault="00551FBF" w:rsidP="00AE58B4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</w:p>
    <w:p w:rsidR="00551FBF" w:rsidRDefault="00551FBF" w:rsidP="00AE58B4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</w:p>
    <w:p w:rsidR="00551FBF" w:rsidRDefault="00551FBF" w:rsidP="00AE58B4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</w:p>
    <w:p w:rsidR="00551FBF" w:rsidRDefault="00551FBF" w:rsidP="00AE58B4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</w:p>
    <w:p w:rsidR="00551FBF" w:rsidRDefault="00551FBF" w:rsidP="00AE58B4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</w:p>
    <w:p w:rsidR="00551FBF" w:rsidRDefault="00551FBF" w:rsidP="00AE58B4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</w:p>
    <w:p w:rsidR="00551FBF" w:rsidRDefault="00551FBF" w:rsidP="00AE58B4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</w:p>
    <w:p w:rsidR="00551FBF" w:rsidRDefault="00551FBF" w:rsidP="00AE58B4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</w:p>
    <w:p w:rsidR="00551FBF" w:rsidRDefault="00551FBF" w:rsidP="00AE58B4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</w:p>
    <w:p w:rsidR="00551FBF" w:rsidRDefault="00551FBF" w:rsidP="00AE58B4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</w:p>
    <w:p w:rsidR="00551FBF" w:rsidRDefault="00551FBF" w:rsidP="00551FBF">
      <w:pPr>
        <w:pStyle w:val="Default"/>
        <w:tabs>
          <w:tab w:val="left" w:pos="1770"/>
          <w:tab w:val="center" w:pos="5102"/>
        </w:tabs>
        <w:spacing w:before="0"/>
        <w:jc w:val="right"/>
      </w:pPr>
      <w:r>
        <w:t>Лот№2</w:t>
      </w:r>
    </w:p>
    <w:p w:rsidR="00551FBF" w:rsidRPr="00E65B8C" w:rsidRDefault="00551FBF" w:rsidP="00551FBF">
      <w:pPr>
        <w:jc w:val="center"/>
        <w:rPr>
          <w:sz w:val="28"/>
          <w:szCs w:val="28"/>
        </w:rPr>
      </w:pPr>
      <w:r w:rsidRPr="00E65B8C">
        <w:rPr>
          <w:sz w:val="28"/>
          <w:szCs w:val="28"/>
        </w:rPr>
        <w:t xml:space="preserve">Техническое задание на оказание услуг уборке зданий и территории для нужд </w:t>
      </w:r>
      <w:r>
        <w:rPr>
          <w:sz w:val="28"/>
          <w:szCs w:val="28"/>
        </w:rPr>
        <w:t>Грознен</w:t>
      </w:r>
      <w:r w:rsidRPr="00E65B8C">
        <w:rPr>
          <w:sz w:val="28"/>
          <w:szCs w:val="28"/>
        </w:rPr>
        <w:t>ского отделения филиала «Южный территориальный округ» ФГУП «РосРАО»</w:t>
      </w:r>
    </w:p>
    <w:p w:rsidR="00551FBF" w:rsidRPr="00E65B8C" w:rsidRDefault="00551FBF" w:rsidP="00551FBF">
      <w:pPr>
        <w:jc w:val="center"/>
        <w:rPr>
          <w:sz w:val="28"/>
          <w:szCs w:val="28"/>
        </w:rPr>
      </w:pPr>
    </w:p>
    <w:p w:rsidR="00551FBF" w:rsidRPr="00E65B8C" w:rsidRDefault="00551FBF" w:rsidP="00551FBF">
      <w:pPr>
        <w:jc w:val="center"/>
        <w:rPr>
          <w:sz w:val="28"/>
          <w:szCs w:val="28"/>
        </w:rPr>
      </w:pPr>
      <w:r w:rsidRPr="00E65B8C">
        <w:rPr>
          <w:sz w:val="28"/>
          <w:szCs w:val="28"/>
        </w:rPr>
        <w:t>СОДЕРЖАНИЕ</w:t>
      </w:r>
    </w:p>
    <w:p w:rsidR="00551FBF" w:rsidRPr="00E65B8C" w:rsidRDefault="00551FBF" w:rsidP="00551FBF">
      <w:pPr>
        <w:jc w:val="center"/>
        <w:rPr>
          <w:sz w:val="28"/>
          <w:szCs w:val="28"/>
        </w:rPr>
      </w:pPr>
    </w:p>
    <w:p w:rsidR="00551FBF" w:rsidRPr="00E65B8C" w:rsidRDefault="00551FBF" w:rsidP="00551FBF">
      <w:pPr>
        <w:rPr>
          <w:sz w:val="28"/>
          <w:szCs w:val="28"/>
        </w:rPr>
      </w:pPr>
      <w:r w:rsidRPr="00E65B8C">
        <w:rPr>
          <w:sz w:val="28"/>
          <w:szCs w:val="28"/>
        </w:rPr>
        <w:t>РАЗДЕЛ  1. НАИМЕНОВАНИЕ УСЛУГИ</w:t>
      </w:r>
    </w:p>
    <w:p w:rsidR="00551FBF" w:rsidRPr="00E65B8C" w:rsidRDefault="00551FBF" w:rsidP="00551FBF">
      <w:pPr>
        <w:rPr>
          <w:sz w:val="28"/>
          <w:szCs w:val="28"/>
        </w:rPr>
      </w:pPr>
      <w:r w:rsidRPr="00E65B8C">
        <w:rPr>
          <w:sz w:val="28"/>
          <w:szCs w:val="28"/>
        </w:rPr>
        <w:t>РАЗДЕЛ 2. ОПИСАНИЕ УСЛУГИ</w:t>
      </w:r>
    </w:p>
    <w:p w:rsidR="00551FBF" w:rsidRPr="00E65B8C" w:rsidRDefault="00551FBF" w:rsidP="00551FBF">
      <w:pPr>
        <w:ind w:firstLine="567"/>
        <w:rPr>
          <w:sz w:val="28"/>
          <w:szCs w:val="28"/>
        </w:rPr>
      </w:pPr>
      <w:r w:rsidRPr="00E65B8C">
        <w:rPr>
          <w:sz w:val="28"/>
          <w:szCs w:val="28"/>
        </w:rPr>
        <w:t>Подраздел 2.1 Состав оказываемых услуг</w:t>
      </w:r>
    </w:p>
    <w:p w:rsidR="00551FBF" w:rsidRPr="00E65B8C" w:rsidRDefault="00551FBF" w:rsidP="00551FBF">
      <w:pPr>
        <w:ind w:firstLine="567"/>
        <w:rPr>
          <w:sz w:val="28"/>
          <w:szCs w:val="28"/>
        </w:rPr>
      </w:pPr>
      <w:r w:rsidRPr="00E65B8C">
        <w:rPr>
          <w:sz w:val="28"/>
          <w:szCs w:val="28"/>
        </w:rPr>
        <w:t>Подраздел 2.2 Описание оказываемых услуг</w:t>
      </w:r>
    </w:p>
    <w:p w:rsidR="00551FBF" w:rsidRPr="00E65B8C" w:rsidRDefault="00551FBF" w:rsidP="00551FBF">
      <w:pPr>
        <w:rPr>
          <w:sz w:val="28"/>
          <w:szCs w:val="28"/>
        </w:rPr>
      </w:pPr>
      <w:r w:rsidRPr="00E65B8C">
        <w:rPr>
          <w:sz w:val="28"/>
          <w:szCs w:val="28"/>
        </w:rPr>
        <w:t>РАЗДЕЛ 3. ТРЕБОВАНИЯ К УСЛУГАМ</w:t>
      </w:r>
    </w:p>
    <w:p w:rsidR="00551FBF" w:rsidRPr="00E65B8C" w:rsidRDefault="00551FBF" w:rsidP="00551FBF">
      <w:pPr>
        <w:ind w:firstLine="567"/>
        <w:rPr>
          <w:sz w:val="28"/>
          <w:szCs w:val="28"/>
        </w:rPr>
      </w:pPr>
      <w:r w:rsidRPr="00E65B8C">
        <w:rPr>
          <w:sz w:val="28"/>
          <w:szCs w:val="28"/>
        </w:rPr>
        <w:t>Подраздел 3.1 Общие требования</w:t>
      </w:r>
    </w:p>
    <w:p w:rsidR="00551FBF" w:rsidRPr="00E65B8C" w:rsidRDefault="00551FBF" w:rsidP="00551FBF">
      <w:pPr>
        <w:ind w:firstLine="567"/>
        <w:rPr>
          <w:sz w:val="28"/>
          <w:szCs w:val="28"/>
        </w:rPr>
      </w:pPr>
      <w:r w:rsidRPr="00E65B8C">
        <w:rPr>
          <w:sz w:val="28"/>
          <w:szCs w:val="28"/>
        </w:rPr>
        <w:t>Подраздел 3.2 Требования к качеству оказываемых услуг</w:t>
      </w:r>
    </w:p>
    <w:p w:rsidR="00551FBF" w:rsidRPr="00E65B8C" w:rsidRDefault="00551FBF" w:rsidP="00551FBF">
      <w:pPr>
        <w:ind w:firstLine="567"/>
        <w:rPr>
          <w:sz w:val="28"/>
          <w:szCs w:val="28"/>
        </w:rPr>
      </w:pPr>
      <w:r w:rsidRPr="00E65B8C">
        <w:rPr>
          <w:sz w:val="28"/>
          <w:szCs w:val="28"/>
        </w:rPr>
        <w:t>Подраздел 3.3 Требования к гарантийным обязательствам оказываемых услуг.</w:t>
      </w:r>
    </w:p>
    <w:p w:rsidR="00551FBF" w:rsidRPr="00E65B8C" w:rsidRDefault="00551FBF" w:rsidP="00551FBF">
      <w:pPr>
        <w:ind w:firstLine="567"/>
        <w:rPr>
          <w:sz w:val="28"/>
          <w:szCs w:val="28"/>
        </w:rPr>
      </w:pPr>
      <w:r w:rsidRPr="00E65B8C">
        <w:rPr>
          <w:sz w:val="28"/>
          <w:szCs w:val="28"/>
        </w:rPr>
        <w:t>Подраздел 3.4 Требования к конфиденциальности</w:t>
      </w:r>
    </w:p>
    <w:p w:rsidR="00551FBF" w:rsidRPr="00E65B8C" w:rsidRDefault="00551FBF" w:rsidP="00551FBF">
      <w:pPr>
        <w:ind w:firstLine="567"/>
        <w:rPr>
          <w:sz w:val="28"/>
          <w:szCs w:val="28"/>
        </w:rPr>
      </w:pPr>
      <w:r w:rsidRPr="00E65B8C">
        <w:rPr>
          <w:sz w:val="28"/>
          <w:szCs w:val="28"/>
        </w:rPr>
        <w:t>Подраздел 3.5 Требования к безопасности оказания услуг и безопасности результата оказанных услуг</w:t>
      </w:r>
    </w:p>
    <w:p w:rsidR="00551FBF" w:rsidRPr="00E65B8C" w:rsidRDefault="00551FBF" w:rsidP="00551FBF">
      <w:pPr>
        <w:ind w:firstLine="567"/>
        <w:rPr>
          <w:sz w:val="28"/>
          <w:szCs w:val="28"/>
        </w:rPr>
      </w:pPr>
      <w:r w:rsidRPr="00E65B8C">
        <w:rPr>
          <w:sz w:val="28"/>
          <w:szCs w:val="28"/>
        </w:rPr>
        <w:t>Подраздел 3.6 Требования по обучению персонала заказчика</w:t>
      </w:r>
    </w:p>
    <w:p w:rsidR="00551FBF" w:rsidRPr="00E65B8C" w:rsidRDefault="00551FBF" w:rsidP="00551FBF">
      <w:pPr>
        <w:ind w:firstLine="567"/>
        <w:rPr>
          <w:sz w:val="28"/>
          <w:szCs w:val="28"/>
        </w:rPr>
      </w:pPr>
      <w:r w:rsidRPr="00E65B8C">
        <w:rPr>
          <w:sz w:val="28"/>
          <w:szCs w:val="28"/>
        </w:rPr>
        <w:t>Подраздел 3.7 Требования к составу технического предложения участника</w:t>
      </w:r>
    </w:p>
    <w:p w:rsidR="00551FBF" w:rsidRPr="00E65B8C" w:rsidRDefault="00551FBF" w:rsidP="00551FBF">
      <w:pPr>
        <w:ind w:firstLine="567"/>
        <w:rPr>
          <w:sz w:val="28"/>
          <w:szCs w:val="28"/>
        </w:rPr>
      </w:pPr>
      <w:r w:rsidRPr="00E65B8C">
        <w:rPr>
          <w:sz w:val="28"/>
          <w:szCs w:val="28"/>
        </w:rPr>
        <w:t>Подраздел 3.8 Специальные требования</w:t>
      </w:r>
    </w:p>
    <w:p w:rsidR="00551FBF" w:rsidRPr="00E65B8C" w:rsidRDefault="00551FBF" w:rsidP="00551FBF">
      <w:pPr>
        <w:ind w:firstLine="142"/>
        <w:jc w:val="both"/>
        <w:rPr>
          <w:sz w:val="28"/>
          <w:szCs w:val="28"/>
        </w:rPr>
      </w:pPr>
      <w:r w:rsidRPr="00E65B8C">
        <w:rPr>
          <w:sz w:val="28"/>
          <w:szCs w:val="28"/>
        </w:rPr>
        <w:t>РАЗДЕЛ 4. РЕЗУЛЬТАТ ОКАЗАННЫХ УСЛУГ</w:t>
      </w:r>
    </w:p>
    <w:p w:rsidR="00551FBF" w:rsidRPr="00E65B8C" w:rsidRDefault="00551FBF" w:rsidP="00551FBF">
      <w:pPr>
        <w:ind w:firstLine="567"/>
        <w:jc w:val="both"/>
        <w:rPr>
          <w:sz w:val="28"/>
          <w:szCs w:val="28"/>
        </w:rPr>
      </w:pPr>
      <w:r w:rsidRPr="00E65B8C">
        <w:rPr>
          <w:sz w:val="28"/>
          <w:szCs w:val="28"/>
        </w:rPr>
        <w:t>Подраздел 4.1 Описание конечного результата оказанных услуг</w:t>
      </w:r>
    </w:p>
    <w:p w:rsidR="00551FBF" w:rsidRPr="00E65B8C" w:rsidRDefault="00551FBF" w:rsidP="00551FBF">
      <w:pPr>
        <w:ind w:firstLine="567"/>
        <w:jc w:val="both"/>
        <w:rPr>
          <w:sz w:val="28"/>
          <w:szCs w:val="28"/>
        </w:rPr>
      </w:pPr>
      <w:r w:rsidRPr="00E65B8C">
        <w:rPr>
          <w:sz w:val="28"/>
          <w:szCs w:val="28"/>
        </w:rPr>
        <w:t>Подраздел 4.2 Требования по приемке услуг</w:t>
      </w:r>
    </w:p>
    <w:p w:rsidR="00551FBF" w:rsidRPr="00E65B8C" w:rsidRDefault="00551FBF" w:rsidP="00551FBF">
      <w:pPr>
        <w:ind w:firstLine="567"/>
        <w:jc w:val="both"/>
        <w:rPr>
          <w:sz w:val="28"/>
          <w:szCs w:val="28"/>
        </w:rPr>
      </w:pPr>
      <w:r w:rsidRPr="00E65B8C">
        <w:rPr>
          <w:sz w:val="28"/>
          <w:szCs w:val="28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551FBF" w:rsidRPr="00E65B8C" w:rsidRDefault="00551FBF" w:rsidP="00551FBF">
      <w:pPr>
        <w:rPr>
          <w:sz w:val="28"/>
          <w:szCs w:val="28"/>
        </w:rPr>
      </w:pPr>
      <w:r w:rsidRPr="00E65B8C">
        <w:rPr>
          <w:sz w:val="28"/>
          <w:szCs w:val="28"/>
        </w:rPr>
        <w:t>РАЗДЕЛ 5. ТРЕБОВАНИЯ К ТЕХНИЧЕСКОМУ ОБУЧЕНИЮ ПЕРСОНАЛА ЗАКАЗЧИКА</w:t>
      </w:r>
    </w:p>
    <w:p w:rsidR="00551FBF" w:rsidRPr="00E65B8C" w:rsidRDefault="00551FBF" w:rsidP="00551FBF">
      <w:pPr>
        <w:rPr>
          <w:sz w:val="28"/>
          <w:szCs w:val="28"/>
        </w:rPr>
      </w:pPr>
      <w:r w:rsidRPr="00E65B8C">
        <w:rPr>
          <w:sz w:val="28"/>
          <w:szCs w:val="28"/>
        </w:rPr>
        <w:t>РАЗДЕЛ 6. ПЕРЕЧЕНЬ ПРИНЯТЫХ СОКРАЩЕНИЙ</w:t>
      </w:r>
    </w:p>
    <w:p w:rsidR="00551FBF" w:rsidRPr="00E65B8C" w:rsidRDefault="00551FBF" w:rsidP="00551FBF">
      <w:pPr>
        <w:rPr>
          <w:sz w:val="28"/>
          <w:szCs w:val="28"/>
        </w:rPr>
      </w:pPr>
      <w:r w:rsidRPr="00E65B8C">
        <w:rPr>
          <w:sz w:val="28"/>
          <w:szCs w:val="28"/>
        </w:rPr>
        <w:t>РАЗДЕЛ 7. ПЕРЕЧЕНЬ ПРИЛОЖЕНИЙ</w:t>
      </w:r>
    </w:p>
    <w:p w:rsidR="00551FBF" w:rsidRPr="00E65B8C" w:rsidRDefault="00551FBF" w:rsidP="00551FBF">
      <w:pPr>
        <w:rPr>
          <w:sz w:val="28"/>
          <w:szCs w:val="28"/>
        </w:rPr>
      </w:pPr>
    </w:p>
    <w:p w:rsidR="00551FBF" w:rsidRPr="00E65B8C" w:rsidRDefault="00551FBF" w:rsidP="00551FBF">
      <w:pPr>
        <w:rPr>
          <w:sz w:val="28"/>
          <w:szCs w:val="28"/>
        </w:rPr>
      </w:pPr>
    </w:p>
    <w:p w:rsidR="00551FBF" w:rsidRPr="00E65B8C" w:rsidRDefault="00551FBF" w:rsidP="00551FBF">
      <w:pPr>
        <w:rPr>
          <w:sz w:val="28"/>
          <w:szCs w:val="28"/>
        </w:rPr>
      </w:pPr>
    </w:p>
    <w:p w:rsidR="00551FBF" w:rsidRPr="00E65B8C" w:rsidRDefault="00551FBF" w:rsidP="00551FBF">
      <w:pPr>
        <w:rPr>
          <w:sz w:val="28"/>
          <w:szCs w:val="28"/>
        </w:rPr>
      </w:pPr>
    </w:p>
    <w:p w:rsidR="00551FBF" w:rsidRPr="00E65B8C" w:rsidRDefault="00551FBF" w:rsidP="00551FBF">
      <w:pPr>
        <w:rPr>
          <w:sz w:val="28"/>
          <w:szCs w:val="28"/>
        </w:rPr>
      </w:pPr>
    </w:p>
    <w:p w:rsidR="00551FBF" w:rsidRPr="00E65B8C" w:rsidRDefault="00551FBF" w:rsidP="00551FBF">
      <w:pPr>
        <w:rPr>
          <w:sz w:val="28"/>
          <w:szCs w:val="28"/>
        </w:rPr>
      </w:pPr>
    </w:p>
    <w:p w:rsidR="00551FBF" w:rsidRPr="00E65B8C" w:rsidRDefault="00551FBF" w:rsidP="00551FBF">
      <w:pPr>
        <w:rPr>
          <w:sz w:val="28"/>
          <w:szCs w:val="28"/>
        </w:rPr>
      </w:pPr>
    </w:p>
    <w:p w:rsidR="00551FBF" w:rsidRPr="00E65B8C" w:rsidRDefault="00551FBF" w:rsidP="00551FBF">
      <w:pPr>
        <w:rPr>
          <w:sz w:val="28"/>
          <w:szCs w:val="28"/>
        </w:rPr>
      </w:pPr>
    </w:p>
    <w:p w:rsidR="00551FBF" w:rsidRPr="00E65B8C" w:rsidRDefault="00551FBF" w:rsidP="00551FBF">
      <w:pPr>
        <w:rPr>
          <w:sz w:val="28"/>
          <w:szCs w:val="28"/>
        </w:rPr>
      </w:pPr>
    </w:p>
    <w:p w:rsidR="00551FBF" w:rsidRPr="00E65B8C" w:rsidRDefault="00551FBF" w:rsidP="00551FBF">
      <w:pPr>
        <w:rPr>
          <w:sz w:val="28"/>
          <w:szCs w:val="28"/>
        </w:rPr>
      </w:pPr>
    </w:p>
    <w:p w:rsidR="00551FBF" w:rsidRPr="00E65B8C" w:rsidRDefault="00551FBF" w:rsidP="00551FBF">
      <w:pPr>
        <w:rPr>
          <w:sz w:val="28"/>
          <w:szCs w:val="28"/>
        </w:rPr>
      </w:pPr>
    </w:p>
    <w:p w:rsidR="00551FBF" w:rsidRPr="00E65B8C" w:rsidRDefault="00551FBF" w:rsidP="00551FBF">
      <w:pPr>
        <w:rPr>
          <w:sz w:val="28"/>
          <w:szCs w:val="28"/>
        </w:rPr>
      </w:pPr>
    </w:p>
    <w:p w:rsidR="00551FBF" w:rsidRPr="00E65B8C" w:rsidRDefault="00551FBF" w:rsidP="00551FBF">
      <w:pPr>
        <w:rPr>
          <w:sz w:val="28"/>
          <w:szCs w:val="28"/>
        </w:rPr>
      </w:pPr>
    </w:p>
    <w:p w:rsidR="00551FBF" w:rsidRPr="00E65B8C" w:rsidRDefault="00551FBF" w:rsidP="00551FBF">
      <w:pPr>
        <w:rPr>
          <w:sz w:val="28"/>
          <w:szCs w:val="28"/>
        </w:rPr>
      </w:pPr>
    </w:p>
    <w:p w:rsidR="00551FBF" w:rsidRPr="00551FBF" w:rsidRDefault="00551FBF" w:rsidP="00551FBF">
      <w:r w:rsidRPr="00551FBF">
        <w:t>РАЗДЕЛ  1. НАИМЕНОВАНИЕ УСЛУГИ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551FBF" w:rsidRPr="00551FBF" w:rsidTr="00765260">
        <w:trPr>
          <w:trHeight w:val="366"/>
        </w:trPr>
        <w:tc>
          <w:tcPr>
            <w:tcW w:w="9571" w:type="dxa"/>
          </w:tcPr>
          <w:p w:rsidR="00551FBF" w:rsidRPr="00551FBF" w:rsidRDefault="00551FBF" w:rsidP="00551FBF">
            <w:r w:rsidRPr="00551FBF">
              <w:t>Услуги по уборке зданий и территории для нужд Грозненского отделения филиала «Южный территориальный округ» ФГУП «РосРАО»</w:t>
            </w:r>
          </w:p>
        </w:tc>
      </w:tr>
    </w:tbl>
    <w:p w:rsidR="00551FBF" w:rsidRPr="00551FBF" w:rsidRDefault="00551FBF" w:rsidP="00551FBF"/>
    <w:p w:rsidR="00551FBF" w:rsidRPr="00551FBF" w:rsidRDefault="00551FBF" w:rsidP="00551FBF">
      <w:r w:rsidRPr="00551FBF">
        <w:t>РАЗДЕЛ 2. ОПИСАНИЕ УСЛУГИ</w:t>
      </w:r>
    </w:p>
    <w:p w:rsidR="00551FBF" w:rsidRPr="00551FBF" w:rsidRDefault="00551FBF" w:rsidP="00551FBF"/>
    <w:tbl>
      <w:tblPr>
        <w:tblStyle w:val="afff4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38"/>
      </w:tblGrid>
      <w:tr w:rsidR="00551FBF" w:rsidRPr="00551FBF" w:rsidTr="00765260">
        <w:tc>
          <w:tcPr>
            <w:tcW w:w="5000" w:type="pct"/>
          </w:tcPr>
          <w:p w:rsidR="00551FBF" w:rsidRPr="00551FBF" w:rsidRDefault="00551FBF" w:rsidP="00551FBF">
            <w:r w:rsidRPr="00551FBF">
              <w:t>Подраздел 2.1 Состав оказываемых услуг</w:t>
            </w:r>
          </w:p>
        </w:tc>
      </w:tr>
      <w:tr w:rsidR="00551FBF" w:rsidRPr="00551FBF" w:rsidTr="00765260">
        <w:tc>
          <w:tcPr>
            <w:tcW w:w="5000" w:type="pct"/>
          </w:tcPr>
          <w:p w:rsidR="00551FBF" w:rsidRPr="00551FBF" w:rsidRDefault="00551FBF" w:rsidP="00551FBF">
            <w:r w:rsidRPr="00551FBF">
              <w:t>Уборка зданий и территории Грозненского отделения филиала «Южный территориальный округ» ФГУП «РосРАО»</w:t>
            </w:r>
          </w:p>
        </w:tc>
      </w:tr>
      <w:tr w:rsidR="00551FBF" w:rsidRPr="00551FBF" w:rsidTr="00765260">
        <w:tc>
          <w:tcPr>
            <w:tcW w:w="5000" w:type="pct"/>
          </w:tcPr>
          <w:p w:rsidR="00551FBF" w:rsidRPr="00551FBF" w:rsidRDefault="00551FBF" w:rsidP="00551FBF">
            <w:r w:rsidRPr="00551FBF">
              <w:t>Подраздел 2.2 Описание оказываемых услуг</w:t>
            </w:r>
          </w:p>
        </w:tc>
      </w:tr>
      <w:tr w:rsidR="00551FBF" w:rsidRPr="00551FBF" w:rsidTr="00765260">
        <w:tc>
          <w:tcPr>
            <w:tcW w:w="5000" w:type="pct"/>
          </w:tcPr>
          <w:p w:rsidR="00551FBF" w:rsidRPr="00551FBF" w:rsidRDefault="00551FBF" w:rsidP="00551FBF">
            <w:r w:rsidRPr="00551FBF">
              <w:t>Основная уборка помещений</w:t>
            </w:r>
          </w:p>
          <w:p w:rsidR="00551FBF" w:rsidRPr="00551FBF" w:rsidRDefault="00551FBF" w:rsidP="00551FBF">
            <w:r w:rsidRPr="00551FBF">
              <w:t>Поддерживающая уборка помещений</w:t>
            </w:r>
          </w:p>
          <w:p w:rsidR="00551FBF" w:rsidRPr="00551FBF" w:rsidRDefault="00551FBF" w:rsidP="00551FBF">
            <w:r w:rsidRPr="00551FBF">
              <w:t>Основная уборка наружных территорий</w:t>
            </w:r>
          </w:p>
          <w:p w:rsidR="00551FBF" w:rsidRPr="00551FBF" w:rsidRDefault="00551FBF" w:rsidP="00551FBF">
            <w:r w:rsidRPr="00551FBF">
              <w:t>Поддерживающая уборка наружных территорий</w:t>
            </w:r>
          </w:p>
        </w:tc>
      </w:tr>
      <w:tr w:rsidR="00551FBF" w:rsidRPr="00551FBF" w:rsidTr="00765260">
        <w:tc>
          <w:tcPr>
            <w:tcW w:w="5000" w:type="pct"/>
          </w:tcPr>
          <w:p w:rsidR="00551FBF" w:rsidRPr="00551FBF" w:rsidRDefault="00551FBF" w:rsidP="00551FBF">
            <w:r w:rsidRPr="00551FBF">
              <w:t>Подраздел 2.3 Объем оказываемых услуг</w:t>
            </w:r>
          </w:p>
        </w:tc>
      </w:tr>
      <w:tr w:rsidR="00551FBF" w:rsidRPr="00551FBF" w:rsidTr="00551FBF">
        <w:trPr>
          <w:trHeight w:val="850"/>
        </w:trPr>
        <w:tc>
          <w:tcPr>
            <w:tcW w:w="5000" w:type="pct"/>
          </w:tcPr>
          <w:p w:rsidR="00551FBF" w:rsidRPr="00551FBF" w:rsidRDefault="00551FBF" w:rsidP="00551FB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551FBF">
              <w:rPr>
                <w:rFonts w:ascii="Times New Roman" w:hAnsi="Times New Roman" w:cs="Times New Roman"/>
                <w:sz w:val="24"/>
                <w:szCs w:val="24"/>
              </w:rPr>
              <w:t xml:space="preserve">Площадь территории двора, тротуара и прилегающей к нему территория -2700 </w:t>
            </w:r>
            <w:proofErr w:type="spellStart"/>
            <w:r w:rsidRPr="00551FBF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gramStart"/>
            <w:r w:rsidRPr="00551FBF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spellEnd"/>
            <w:proofErr w:type="gramEnd"/>
          </w:p>
          <w:p w:rsidR="00551FBF" w:rsidRPr="00551FBF" w:rsidRDefault="00551FBF" w:rsidP="00551FB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551FBF">
              <w:rPr>
                <w:rFonts w:ascii="Times New Roman" w:hAnsi="Times New Roman" w:cs="Times New Roman"/>
                <w:sz w:val="24"/>
                <w:szCs w:val="24"/>
              </w:rPr>
              <w:t>Внутренняя площадь помещений – 1745  кв. м, в том числе:</w:t>
            </w:r>
          </w:p>
          <w:p w:rsidR="00551FBF" w:rsidRPr="00551FBF" w:rsidRDefault="00551FBF" w:rsidP="00551FB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551FBF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Административное здание и прилегающая  к ней территория, гаражный корпус, </w:t>
            </w:r>
            <w:proofErr w:type="gramStart"/>
            <w:r w:rsidRPr="00551FBF">
              <w:rPr>
                <w:rFonts w:ascii="Times New Roman" w:hAnsi="Times New Roman" w:cs="Times New Roman"/>
                <w:sz w:val="24"/>
                <w:szCs w:val="24"/>
              </w:rPr>
              <w:t>расположенные</w:t>
            </w:r>
            <w:proofErr w:type="gramEnd"/>
            <w:r w:rsidRPr="00551FBF">
              <w:rPr>
                <w:rFonts w:ascii="Times New Roman" w:hAnsi="Times New Roman" w:cs="Times New Roman"/>
                <w:sz w:val="24"/>
                <w:szCs w:val="24"/>
              </w:rPr>
              <w:t xml:space="preserve"> по адресу: </w:t>
            </w:r>
          </w:p>
          <w:p w:rsidR="00551FBF" w:rsidRPr="00551FBF" w:rsidRDefault="00551FBF" w:rsidP="00551FBF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1FB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г. Грозный, ул. </w:t>
            </w:r>
            <w:proofErr w:type="gramStart"/>
            <w:r w:rsidRPr="00551FBF">
              <w:rPr>
                <w:rFonts w:ascii="Times New Roman" w:hAnsi="Times New Roman" w:cs="Times New Roman"/>
                <w:b/>
                <w:sz w:val="24"/>
                <w:szCs w:val="24"/>
              </w:rPr>
              <w:t>Молдавская</w:t>
            </w:r>
            <w:proofErr w:type="gramEnd"/>
            <w:r w:rsidRPr="00551FBF">
              <w:rPr>
                <w:rFonts w:ascii="Times New Roman" w:hAnsi="Times New Roman" w:cs="Times New Roman"/>
                <w:b/>
                <w:sz w:val="24"/>
                <w:szCs w:val="24"/>
              </w:rPr>
              <w:t>,1:</w:t>
            </w:r>
          </w:p>
          <w:p w:rsidR="00551FBF" w:rsidRPr="00551FBF" w:rsidRDefault="00551FBF" w:rsidP="00551FBF">
            <w:r w:rsidRPr="00551FBF">
              <w:t>- Внутренняя площадь помещений    1745 кв. м, из них:</w:t>
            </w:r>
          </w:p>
          <w:p w:rsidR="00551FBF" w:rsidRPr="00551FBF" w:rsidRDefault="00551FBF" w:rsidP="00551FBF">
            <w:r w:rsidRPr="00551FBF">
              <w:t xml:space="preserve">   Административное здание-1080 </w:t>
            </w:r>
            <w:proofErr w:type="spellStart"/>
            <w:r w:rsidRPr="00551FBF">
              <w:t>кв.м</w:t>
            </w:r>
            <w:proofErr w:type="spellEnd"/>
            <w:r w:rsidRPr="00551FBF">
              <w:t>.;</w:t>
            </w:r>
          </w:p>
          <w:p w:rsidR="00551FBF" w:rsidRPr="00551FBF" w:rsidRDefault="00551FBF" w:rsidP="00551FBF">
            <w:r w:rsidRPr="00551FBF">
              <w:t xml:space="preserve">   Гаражный корпус-621 </w:t>
            </w:r>
            <w:proofErr w:type="spellStart"/>
            <w:r w:rsidRPr="00551FBF">
              <w:t>кв.м</w:t>
            </w:r>
            <w:proofErr w:type="spellEnd"/>
            <w:r w:rsidRPr="00551FBF">
              <w:t>.</w:t>
            </w:r>
          </w:p>
          <w:p w:rsidR="00551FBF" w:rsidRPr="00551FBF" w:rsidRDefault="00551FBF" w:rsidP="00551FB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551FBF">
              <w:rPr>
                <w:rFonts w:ascii="Times New Roman" w:hAnsi="Times New Roman" w:cs="Times New Roman"/>
                <w:sz w:val="24"/>
                <w:szCs w:val="24"/>
              </w:rPr>
              <w:t xml:space="preserve">Площадь двора, тротуар и прилегающая к нему территория -  2700 </w:t>
            </w:r>
            <w:proofErr w:type="spellStart"/>
            <w:r w:rsidRPr="00551FBF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gramStart"/>
            <w:r w:rsidRPr="00551FBF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spellEnd"/>
            <w:proofErr w:type="gramEnd"/>
          </w:p>
          <w:p w:rsidR="00551FBF" w:rsidRPr="00551FBF" w:rsidRDefault="00551FBF" w:rsidP="00551FBF">
            <w:pPr>
              <w:pStyle w:val="afffb"/>
            </w:pPr>
            <w:r w:rsidRPr="00551FBF">
              <w:t>Административный корпус состоит из</w:t>
            </w:r>
            <w:proofErr w:type="gramStart"/>
            <w:r w:rsidRPr="00551FBF">
              <w:t xml:space="preserve"> :</w:t>
            </w:r>
            <w:proofErr w:type="gramEnd"/>
          </w:p>
          <w:p w:rsidR="00551FBF" w:rsidRPr="00551FBF" w:rsidRDefault="00551FBF" w:rsidP="00551FBF">
            <w:pPr>
              <w:pStyle w:val="afffb"/>
            </w:pPr>
            <w:r w:rsidRPr="00551FBF">
              <w:rPr>
                <w:b/>
              </w:rPr>
              <w:t>1-й этаж</w:t>
            </w:r>
            <w:r w:rsidRPr="00551FBF">
              <w:t>:</w:t>
            </w:r>
          </w:p>
          <w:p w:rsidR="00551FBF" w:rsidRPr="00551FBF" w:rsidRDefault="00551FBF" w:rsidP="00551FBF">
            <w:pPr>
              <w:pStyle w:val="afffb"/>
            </w:pPr>
            <w:r w:rsidRPr="00551FBF">
              <w:t>- электротехническое помещение;</w:t>
            </w:r>
          </w:p>
          <w:p w:rsidR="00551FBF" w:rsidRPr="00551FBF" w:rsidRDefault="00551FBF" w:rsidP="00551FBF">
            <w:pPr>
              <w:pStyle w:val="afffb"/>
            </w:pPr>
            <w:r w:rsidRPr="00551FBF">
              <w:t>- помещение группы по эксплуатации зданий;</w:t>
            </w:r>
          </w:p>
          <w:p w:rsidR="00551FBF" w:rsidRPr="00551FBF" w:rsidRDefault="00551FBF" w:rsidP="00551FBF">
            <w:pPr>
              <w:pStyle w:val="afffb"/>
            </w:pPr>
            <w:r w:rsidRPr="00551FBF">
              <w:t>- помещение мобильного резерва;</w:t>
            </w:r>
          </w:p>
          <w:p w:rsidR="00551FBF" w:rsidRPr="00551FBF" w:rsidRDefault="00551FBF" w:rsidP="00551FBF">
            <w:pPr>
              <w:pStyle w:val="afffb"/>
            </w:pPr>
            <w:r w:rsidRPr="00551FBF">
              <w:t>- помещение охраны;</w:t>
            </w:r>
          </w:p>
          <w:p w:rsidR="00551FBF" w:rsidRPr="00551FBF" w:rsidRDefault="00551FBF" w:rsidP="00551FBF">
            <w:pPr>
              <w:pStyle w:val="afffb"/>
            </w:pPr>
            <w:r w:rsidRPr="00551FBF">
              <w:t>- помещение начальника службы безопасности;</w:t>
            </w:r>
          </w:p>
          <w:p w:rsidR="00551FBF" w:rsidRPr="00551FBF" w:rsidRDefault="00551FBF" w:rsidP="00551FBF">
            <w:pPr>
              <w:pStyle w:val="afffb"/>
            </w:pPr>
            <w:r w:rsidRPr="00551FBF">
              <w:t>- бюро пропусков;</w:t>
            </w:r>
          </w:p>
          <w:p w:rsidR="00551FBF" w:rsidRPr="00551FBF" w:rsidRDefault="00551FBF" w:rsidP="00551FBF">
            <w:pPr>
              <w:pStyle w:val="afffb"/>
            </w:pPr>
            <w:r w:rsidRPr="00551FBF">
              <w:t>- вестибюль;</w:t>
            </w:r>
          </w:p>
          <w:p w:rsidR="00551FBF" w:rsidRPr="00551FBF" w:rsidRDefault="00551FBF" w:rsidP="00551FBF">
            <w:pPr>
              <w:pStyle w:val="afffb"/>
            </w:pPr>
            <w:r w:rsidRPr="00551FBF">
              <w:t>- лестничная клетка;</w:t>
            </w:r>
          </w:p>
          <w:p w:rsidR="00551FBF" w:rsidRPr="00551FBF" w:rsidRDefault="00551FBF" w:rsidP="00551FBF">
            <w:pPr>
              <w:pStyle w:val="afffb"/>
            </w:pPr>
            <w:r w:rsidRPr="00551FBF">
              <w:t>- кладовая АХЧ;</w:t>
            </w:r>
          </w:p>
          <w:p w:rsidR="00551FBF" w:rsidRPr="00551FBF" w:rsidRDefault="00551FBF" w:rsidP="00551FBF">
            <w:pPr>
              <w:pStyle w:val="afffb"/>
            </w:pPr>
            <w:r w:rsidRPr="00551FBF">
              <w:t>- инвентарная;</w:t>
            </w:r>
          </w:p>
          <w:p w:rsidR="00551FBF" w:rsidRPr="00551FBF" w:rsidRDefault="00551FBF" w:rsidP="00551FBF">
            <w:pPr>
              <w:pStyle w:val="afffb"/>
            </w:pPr>
            <w:r w:rsidRPr="00551FBF">
              <w:t>- лаборатория радиационного контроля-3 кабинета;</w:t>
            </w:r>
          </w:p>
          <w:p w:rsidR="00551FBF" w:rsidRPr="00551FBF" w:rsidRDefault="00551FBF" w:rsidP="00551FBF">
            <w:pPr>
              <w:pStyle w:val="afffb"/>
            </w:pPr>
            <w:r w:rsidRPr="00551FBF">
              <w:t>- тамбур;</w:t>
            </w:r>
          </w:p>
          <w:p w:rsidR="00551FBF" w:rsidRPr="00551FBF" w:rsidRDefault="00551FBF" w:rsidP="00551FBF">
            <w:pPr>
              <w:pStyle w:val="afffb"/>
            </w:pPr>
            <w:r w:rsidRPr="00551FBF">
              <w:t>- 2 коридора;</w:t>
            </w:r>
          </w:p>
          <w:p w:rsidR="00551FBF" w:rsidRPr="00551FBF" w:rsidRDefault="00551FBF" w:rsidP="00551FBF">
            <w:pPr>
              <w:pStyle w:val="afffb"/>
            </w:pPr>
            <w:r w:rsidRPr="00551FBF">
              <w:lastRenderedPageBreak/>
              <w:t xml:space="preserve">- </w:t>
            </w:r>
            <w:proofErr w:type="spellStart"/>
            <w:r w:rsidRPr="00551FBF">
              <w:t>венткамера</w:t>
            </w:r>
            <w:proofErr w:type="spellEnd"/>
            <w:r w:rsidRPr="00551FBF">
              <w:t xml:space="preserve"> приточная;</w:t>
            </w:r>
          </w:p>
          <w:p w:rsidR="00551FBF" w:rsidRPr="00551FBF" w:rsidRDefault="00551FBF" w:rsidP="00551FBF">
            <w:pPr>
              <w:pStyle w:val="afffb"/>
            </w:pPr>
            <w:r w:rsidRPr="00551FBF">
              <w:t>- общая мужская гардеробная на 9 мест;</w:t>
            </w:r>
          </w:p>
          <w:p w:rsidR="00551FBF" w:rsidRPr="00551FBF" w:rsidRDefault="00551FBF" w:rsidP="00551FBF">
            <w:pPr>
              <w:pStyle w:val="afffb"/>
            </w:pPr>
            <w:r w:rsidRPr="00551FBF">
              <w:t xml:space="preserve">- душевая кабина(2 </w:t>
            </w:r>
            <w:proofErr w:type="spellStart"/>
            <w:proofErr w:type="gramStart"/>
            <w:r w:rsidRPr="00551FBF">
              <w:t>шт</w:t>
            </w:r>
            <w:proofErr w:type="spellEnd"/>
            <w:proofErr w:type="gramEnd"/>
            <w:r w:rsidRPr="00551FBF">
              <w:t>);</w:t>
            </w:r>
          </w:p>
          <w:p w:rsidR="00551FBF" w:rsidRPr="00551FBF" w:rsidRDefault="00551FBF" w:rsidP="00551FBF">
            <w:pPr>
              <w:pStyle w:val="afffb"/>
            </w:pPr>
            <w:r w:rsidRPr="00551FBF">
              <w:t>- 3 шлюза уборной;</w:t>
            </w:r>
          </w:p>
          <w:p w:rsidR="00551FBF" w:rsidRPr="00551FBF" w:rsidRDefault="00551FBF" w:rsidP="00551FBF">
            <w:pPr>
              <w:pStyle w:val="afffb"/>
            </w:pPr>
            <w:r w:rsidRPr="00551FBF">
              <w:t>- уборная;</w:t>
            </w:r>
          </w:p>
          <w:p w:rsidR="00551FBF" w:rsidRPr="00551FBF" w:rsidRDefault="00551FBF" w:rsidP="00551FBF">
            <w:pPr>
              <w:pStyle w:val="afffb"/>
            </w:pPr>
            <w:r w:rsidRPr="00551FBF">
              <w:t>- помещение хранения пустых контейнеров;</w:t>
            </w:r>
          </w:p>
          <w:p w:rsidR="00551FBF" w:rsidRPr="00551FBF" w:rsidRDefault="00551FBF" w:rsidP="00551FBF">
            <w:pPr>
              <w:pStyle w:val="afffb"/>
            </w:pPr>
            <w:r w:rsidRPr="00551FBF">
              <w:t>- уборная мужская;</w:t>
            </w:r>
          </w:p>
          <w:p w:rsidR="00551FBF" w:rsidRPr="00551FBF" w:rsidRDefault="00551FBF" w:rsidP="00551FBF">
            <w:pPr>
              <w:pStyle w:val="afffb"/>
            </w:pPr>
            <w:r w:rsidRPr="00551FBF">
              <w:t>- уборная женская;</w:t>
            </w:r>
          </w:p>
          <w:p w:rsidR="00551FBF" w:rsidRPr="00551FBF" w:rsidRDefault="00551FBF" w:rsidP="00551FBF">
            <w:pPr>
              <w:pStyle w:val="afffb"/>
            </w:pPr>
            <w:r w:rsidRPr="00551FBF">
              <w:t>- медицинский кабинет;</w:t>
            </w:r>
          </w:p>
          <w:p w:rsidR="00551FBF" w:rsidRPr="00551FBF" w:rsidRDefault="00551FBF" w:rsidP="00551FBF">
            <w:pPr>
              <w:pStyle w:val="afffb"/>
            </w:pPr>
            <w:r w:rsidRPr="00551FBF">
              <w:t>- комната приема пищи;</w:t>
            </w:r>
          </w:p>
          <w:p w:rsidR="00551FBF" w:rsidRPr="00551FBF" w:rsidRDefault="00551FBF" w:rsidP="00551FBF">
            <w:pPr>
              <w:pStyle w:val="afffb"/>
            </w:pPr>
            <w:r w:rsidRPr="00551FBF">
              <w:t>- помещение САБ.</w:t>
            </w:r>
          </w:p>
          <w:p w:rsidR="00551FBF" w:rsidRPr="00551FBF" w:rsidRDefault="00551FBF" w:rsidP="00551FBF">
            <w:pPr>
              <w:pStyle w:val="afffb"/>
            </w:pPr>
            <w:r w:rsidRPr="00551FBF">
              <w:t xml:space="preserve"> </w:t>
            </w:r>
            <w:r w:rsidRPr="00551FBF">
              <w:rPr>
                <w:b/>
              </w:rPr>
              <w:t>2-й этаж</w:t>
            </w:r>
            <w:r w:rsidRPr="00551FBF">
              <w:t>:</w:t>
            </w:r>
          </w:p>
          <w:p w:rsidR="00551FBF" w:rsidRPr="00551FBF" w:rsidRDefault="00551FBF" w:rsidP="00551FBF">
            <w:pPr>
              <w:pStyle w:val="afffb"/>
            </w:pPr>
            <w:r w:rsidRPr="00551FBF">
              <w:t>- помещение дежурно-диспетчерской службы;</w:t>
            </w:r>
          </w:p>
          <w:p w:rsidR="00551FBF" w:rsidRPr="00551FBF" w:rsidRDefault="00551FBF" w:rsidP="00551FBF">
            <w:pPr>
              <w:pStyle w:val="afffb"/>
            </w:pPr>
            <w:r w:rsidRPr="00551FBF">
              <w:t>- кабинет отдела кадров;</w:t>
            </w:r>
          </w:p>
          <w:p w:rsidR="00551FBF" w:rsidRPr="00551FBF" w:rsidRDefault="00551FBF" w:rsidP="00551FBF">
            <w:pPr>
              <w:pStyle w:val="afffb"/>
            </w:pPr>
            <w:r w:rsidRPr="00551FBF">
              <w:t>- бухгалтерия;</w:t>
            </w:r>
          </w:p>
          <w:p w:rsidR="00551FBF" w:rsidRPr="00551FBF" w:rsidRDefault="00551FBF" w:rsidP="00551FBF">
            <w:pPr>
              <w:pStyle w:val="afffb"/>
            </w:pPr>
            <w:r w:rsidRPr="00551FBF">
              <w:t>- помещение кассы;</w:t>
            </w:r>
          </w:p>
          <w:p w:rsidR="00551FBF" w:rsidRPr="00551FBF" w:rsidRDefault="00551FBF" w:rsidP="00551FBF">
            <w:pPr>
              <w:pStyle w:val="afffb"/>
            </w:pPr>
            <w:r w:rsidRPr="00551FBF">
              <w:t>- 4 помещения ИТР;</w:t>
            </w:r>
          </w:p>
          <w:p w:rsidR="00551FBF" w:rsidRPr="00551FBF" w:rsidRDefault="00551FBF" w:rsidP="00551FBF">
            <w:pPr>
              <w:pStyle w:val="afffb"/>
            </w:pPr>
            <w:r w:rsidRPr="00551FBF">
              <w:t>- уборная мужская;</w:t>
            </w:r>
          </w:p>
          <w:p w:rsidR="00551FBF" w:rsidRPr="00551FBF" w:rsidRDefault="00551FBF" w:rsidP="00551FBF">
            <w:pPr>
              <w:pStyle w:val="afffb"/>
            </w:pPr>
            <w:r w:rsidRPr="00551FBF">
              <w:t>- 2 шлюза уборной;</w:t>
            </w:r>
          </w:p>
          <w:p w:rsidR="00551FBF" w:rsidRPr="00551FBF" w:rsidRDefault="00551FBF" w:rsidP="00551FBF">
            <w:pPr>
              <w:pStyle w:val="afffb"/>
            </w:pPr>
            <w:r w:rsidRPr="00551FBF">
              <w:t>- уборная женская;</w:t>
            </w:r>
          </w:p>
          <w:p w:rsidR="00551FBF" w:rsidRPr="00551FBF" w:rsidRDefault="00551FBF" w:rsidP="00551FBF">
            <w:pPr>
              <w:pStyle w:val="afffb"/>
            </w:pPr>
            <w:r w:rsidRPr="00551FBF">
              <w:t xml:space="preserve">- 2 </w:t>
            </w:r>
            <w:proofErr w:type="spellStart"/>
            <w:r w:rsidRPr="00551FBF">
              <w:t>венткамеры</w:t>
            </w:r>
            <w:proofErr w:type="spellEnd"/>
            <w:r w:rsidRPr="00551FBF">
              <w:t xml:space="preserve"> вытяжные;</w:t>
            </w:r>
          </w:p>
          <w:p w:rsidR="00551FBF" w:rsidRPr="00551FBF" w:rsidRDefault="00551FBF" w:rsidP="00551FBF">
            <w:pPr>
              <w:pStyle w:val="afffb"/>
            </w:pPr>
            <w:r w:rsidRPr="00551FBF">
              <w:t>- помещение специалиста по охране труда;</w:t>
            </w:r>
          </w:p>
          <w:p w:rsidR="00551FBF" w:rsidRPr="00551FBF" w:rsidRDefault="00551FBF" w:rsidP="00551FBF">
            <w:pPr>
              <w:pStyle w:val="afffb"/>
            </w:pPr>
            <w:r w:rsidRPr="00551FBF">
              <w:t>- помещение службы РБ;</w:t>
            </w:r>
          </w:p>
          <w:p w:rsidR="00551FBF" w:rsidRPr="00551FBF" w:rsidRDefault="00551FBF" w:rsidP="00551FBF">
            <w:pPr>
              <w:pStyle w:val="afffb"/>
            </w:pPr>
            <w:r w:rsidRPr="00551FBF">
              <w:t>- комната отдыха руководителя;</w:t>
            </w:r>
          </w:p>
          <w:p w:rsidR="00551FBF" w:rsidRPr="00551FBF" w:rsidRDefault="00551FBF" w:rsidP="00551FBF">
            <w:pPr>
              <w:pStyle w:val="afffb"/>
            </w:pPr>
            <w:r w:rsidRPr="00551FBF">
              <w:t>- помещение руководителя;</w:t>
            </w:r>
          </w:p>
          <w:p w:rsidR="00551FBF" w:rsidRPr="00551FBF" w:rsidRDefault="00551FBF" w:rsidP="00551FBF">
            <w:pPr>
              <w:pStyle w:val="afffb"/>
            </w:pPr>
            <w:r w:rsidRPr="00551FBF">
              <w:t>- приемная;</w:t>
            </w:r>
          </w:p>
          <w:p w:rsidR="00551FBF" w:rsidRPr="00551FBF" w:rsidRDefault="00551FBF" w:rsidP="00551FBF">
            <w:pPr>
              <w:pStyle w:val="afffb"/>
            </w:pPr>
            <w:r w:rsidRPr="00551FBF">
              <w:t>- помещение заместителя руководителя;</w:t>
            </w:r>
          </w:p>
          <w:p w:rsidR="00551FBF" w:rsidRPr="00551FBF" w:rsidRDefault="00551FBF" w:rsidP="00551FBF">
            <w:pPr>
              <w:pStyle w:val="afffb"/>
            </w:pPr>
            <w:r w:rsidRPr="00551FBF">
              <w:t>- помещение для совещаний на 24 человека;</w:t>
            </w:r>
          </w:p>
          <w:p w:rsidR="00551FBF" w:rsidRPr="00551FBF" w:rsidRDefault="00551FBF" w:rsidP="00551FBF">
            <w:pPr>
              <w:pStyle w:val="afffb"/>
            </w:pPr>
            <w:r w:rsidRPr="00551FBF">
              <w:t>- помещение специалиста по капстроительству;</w:t>
            </w:r>
          </w:p>
          <w:p w:rsidR="00551FBF" w:rsidRPr="00551FBF" w:rsidRDefault="00551FBF" w:rsidP="00551FBF">
            <w:pPr>
              <w:pStyle w:val="afffb"/>
            </w:pPr>
            <w:r w:rsidRPr="00551FBF">
              <w:t xml:space="preserve">- помещение </w:t>
            </w:r>
            <w:proofErr w:type="spellStart"/>
            <w:r w:rsidRPr="00551FBF">
              <w:t>спецчасти</w:t>
            </w:r>
            <w:proofErr w:type="spellEnd"/>
            <w:r w:rsidRPr="00551FBF">
              <w:t>;</w:t>
            </w:r>
          </w:p>
          <w:p w:rsidR="00551FBF" w:rsidRPr="00551FBF" w:rsidRDefault="00551FBF" w:rsidP="00551FBF">
            <w:pPr>
              <w:pStyle w:val="afffb"/>
            </w:pPr>
            <w:r w:rsidRPr="00551FBF">
              <w:t>- коридор;</w:t>
            </w:r>
          </w:p>
          <w:p w:rsidR="00551FBF" w:rsidRPr="00551FBF" w:rsidRDefault="00551FBF" w:rsidP="00551FBF">
            <w:pPr>
              <w:pStyle w:val="afffb"/>
            </w:pPr>
            <w:r w:rsidRPr="00551FBF">
              <w:t>- кладовая уборочного инвентаря.</w:t>
            </w:r>
          </w:p>
          <w:p w:rsidR="00551FBF" w:rsidRPr="00551FBF" w:rsidRDefault="00551FBF" w:rsidP="00551FBF">
            <w:pPr>
              <w:pStyle w:val="afffb"/>
            </w:pPr>
            <w:r w:rsidRPr="00551FBF">
              <w:t xml:space="preserve">Гараж состоит </w:t>
            </w:r>
            <w:proofErr w:type="gramStart"/>
            <w:r w:rsidRPr="00551FBF">
              <w:t>из</w:t>
            </w:r>
            <w:proofErr w:type="gramEnd"/>
            <w:r w:rsidRPr="00551FBF">
              <w:t>:</w:t>
            </w:r>
          </w:p>
          <w:p w:rsidR="00551FBF" w:rsidRPr="00551FBF" w:rsidRDefault="00551FBF" w:rsidP="00551FBF">
            <w:pPr>
              <w:pStyle w:val="afffb"/>
              <w:rPr>
                <w:b/>
              </w:rPr>
            </w:pPr>
            <w:r w:rsidRPr="00551FBF">
              <w:rPr>
                <w:b/>
              </w:rPr>
              <w:t>1 этаж:</w:t>
            </w:r>
          </w:p>
          <w:p w:rsidR="00551FBF" w:rsidRPr="00551FBF" w:rsidRDefault="00551FBF" w:rsidP="00551FBF">
            <w:pPr>
              <w:pStyle w:val="afffb"/>
            </w:pPr>
            <w:r w:rsidRPr="00551FBF">
              <w:t>- стоянка на 8 автомобилей;</w:t>
            </w:r>
          </w:p>
          <w:p w:rsidR="00551FBF" w:rsidRPr="00551FBF" w:rsidRDefault="00551FBF" w:rsidP="00551FBF">
            <w:pPr>
              <w:pStyle w:val="afffb"/>
            </w:pPr>
            <w:r w:rsidRPr="00551FBF">
              <w:t>- мойка автомобилей;</w:t>
            </w:r>
          </w:p>
          <w:p w:rsidR="00551FBF" w:rsidRPr="00551FBF" w:rsidRDefault="00551FBF" w:rsidP="00551FBF">
            <w:pPr>
              <w:pStyle w:val="afffb"/>
            </w:pPr>
            <w:r w:rsidRPr="00551FBF">
              <w:t>- помещение очистных сооружений оборотного водоснабжения;</w:t>
            </w:r>
          </w:p>
          <w:p w:rsidR="00551FBF" w:rsidRPr="00551FBF" w:rsidRDefault="00551FBF" w:rsidP="00551FBF">
            <w:pPr>
              <w:pStyle w:val="afffb"/>
            </w:pPr>
            <w:r w:rsidRPr="00551FBF">
              <w:t>- узел ввода;</w:t>
            </w:r>
          </w:p>
          <w:p w:rsidR="00551FBF" w:rsidRPr="00551FBF" w:rsidRDefault="00551FBF" w:rsidP="00551FBF">
            <w:pPr>
              <w:pStyle w:val="afffb"/>
            </w:pPr>
            <w:r w:rsidRPr="00551FBF">
              <w:t xml:space="preserve">- </w:t>
            </w:r>
            <w:proofErr w:type="spellStart"/>
            <w:r w:rsidRPr="00551FBF">
              <w:t>электрощитовая</w:t>
            </w:r>
            <w:proofErr w:type="spellEnd"/>
            <w:r w:rsidRPr="00551FBF">
              <w:t>;</w:t>
            </w:r>
          </w:p>
          <w:p w:rsidR="00551FBF" w:rsidRPr="00551FBF" w:rsidRDefault="00551FBF" w:rsidP="00551FBF">
            <w:pPr>
              <w:pStyle w:val="afffb"/>
            </w:pPr>
            <w:r w:rsidRPr="00551FBF">
              <w:t xml:space="preserve">- приточная </w:t>
            </w:r>
            <w:proofErr w:type="spellStart"/>
            <w:r w:rsidRPr="00551FBF">
              <w:t>венткамера</w:t>
            </w:r>
            <w:proofErr w:type="spellEnd"/>
            <w:r w:rsidRPr="00551FBF">
              <w:t>;</w:t>
            </w:r>
          </w:p>
          <w:p w:rsidR="00551FBF" w:rsidRPr="00551FBF" w:rsidRDefault="00551FBF" w:rsidP="00551FBF">
            <w:pPr>
              <w:pStyle w:val="afffb"/>
            </w:pPr>
            <w:r w:rsidRPr="00551FBF">
              <w:t xml:space="preserve">- </w:t>
            </w:r>
            <w:proofErr w:type="spellStart"/>
            <w:r w:rsidRPr="00551FBF">
              <w:t>мех</w:t>
            </w:r>
            <w:proofErr w:type="gramStart"/>
            <w:r w:rsidRPr="00551FBF">
              <w:t>.м</w:t>
            </w:r>
            <w:proofErr w:type="gramEnd"/>
            <w:r w:rsidRPr="00551FBF">
              <w:t>астерская</w:t>
            </w:r>
            <w:proofErr w:type="spellEnd"/>
          </w:p>
          <w:p w:rsidR="00551FBF" w:rsidRPr="00551FBF" w:rsidRDefault="00551FBF" w:rsidP="00551FBF">
            <w:pPr>
              <w:pStyle w:val="afffb"/>
            </w:pPr>
            <w:r w:rsidRPr="00551FBF">
              <w:t>- коридор;</w:t>
            </w:r>
          </w:p>
          <w:p w:rsidR="00551FBF" w:rsidRPr="00551FBF" w:rsidRDefault="00551FBF" w:rsidP="00551FBF">
            <w:pPr>
              <w:pStyle w:val="afffb"/>
            </w:pPr>
            <w:r w:rsidRPr="00551FBF">
              <w:t>- лестничная клетка;</w:t>
            </w:r>
          </w:p>
          <w:p w:rsidR="00551FBF" w:rsidRPr="00551FBF" w:rsidRDefault="00551FBF" w:rsidP="00551FBF">
            <w:pPr>
              <w:pStyle w:val="afffb"/>
            </w:pPr>
            <w:r w:rsidRPr="00551FBF">
              <w:t>- гардеробная мужская на 12 мест;</w:t>
            </w:r>
          </w:p>
          <w:p w:rsidR="00551FBF" w:rsidRPr="00551FBF" w:rsidRDefault="00551FBF" w:rsidP="00551FBF">
            <w:pPr>
              <w:pStyle w:val="afffb"/>
            </w:pPr>
            <w:r w:rsidRPr="00551FBF">
              <w:t>- душевая кабина;</w:t>
            </w:r>
          </w:p>
          <w:p w:rsidR="00551FBF" w:rsidRPr="00551FBF" w:rsidRDefault="00551FBF" w:rsidP="00551FBF">
            <w:pPr>
              <w:pStyle w:val="afffb"/>
            </w:pPr>
            <w:r w:rsidRPr="00551FBF">
              <w:t>- шлюз санузла;</w:t>
            </w:r>
          </w:p>
          <w:p w:rsidR="00551FBF" w:rsidRPr="00551FBF" w:rsidRDefault="00551FBF" w:rsidP="00551FBF">
            <w:pPr>
              <w:pStyle w:val="afffb"/>
            </w:pPr>
            <w:r w:rsidRPr="00551FBF">
              <w:t>- уборная;</w:t>
            </w:r>
          </w:p>
          <w:p w:rsidR="00551FBF" w:rsidRPr="00551FBF" w:rsidRDefault="00551FBF" w:rsidP="00551FBF">
            <w:pPr>
              <w:pStyle w:val="afffb"/>
            </w:pPr>
            <w:r w:rsidRPr="00551FBF">
              <w:t>- 2 тамбура.</w:t>
            </w:r>
          </w:p>
          <w:p w:rsidR="00551FBF" w:rsidRPr="00551FBF" w:rsidRDefault="00551FBF" w:rsidP="00551FBF">
            <w:pPr>
              <w:pStyle w:val="afffb"/>
              <w:rPr>
                <w:b/>
              </w:rPr>
            </w:pPr>
            <w:r w:rsidRPr="00551FBF">
              <w:rPr>
                <w:b/>
              </w:rPr>
              <w:t>2-й этаж:</w:t>
            </w:r>
          </w:p>
          <w:p w:rsidR="00551FBF" w:rsidRPr="00551FBF" w:rsidRDefault="00551FBF" w:rsidP="00551FBF">
            <w:pPr>
              <w:pStyle w:val="afffb"/>
            </w:pPr>
            <w:r w:rsidRPr="00551FBF">
              <w:t xml:space="preserve">- вытяжная </w:t>
            </w:r>
            <w:proofErr w:type="spellStart"/>
            <w:r w:rsidRPr="00551FBF">
              <w:t>венткамера</w:t>
            </w:r>
            <w:proofErr w:type="spellEnd"/>
            <w:r w:rsidRPr="00551FBF">
              <w:t>;</w:t>
            </w:r>
          </w:p>
          <w:p w:rsidR="00551FBF" w:rsidRPr="00551FBF" w:rsidRDefault="00551FBF" w:rsidP="00551FBF">
            <w:pPr>
              <w:pStyle w:val="afffb"/>
            </w:pPr>
            <w:r w:rsidRPr="00551FBF">
              <w:lastRenderedPageBreak/>
              <w:t>- коридор;</w:t>
            </w:r>
          </w:p>
          <w:p w:rsidR="00551FBF" w:rsidRPr="00551FBF" w:rsidRDefault="00551FBF" w:rsidP="00551FBF">
            <w:pPr>
              <w:pStyle w:val="afffb"/>
            </w:pPr>
            <w:r w:rsidRPr="00551FBF">
              <w:t>- комната отдыха;</w:t>
            </w:r>
          </w:p>
          <w:p w:rsidR="00551FBF" w:rsidRPr="00551FBF" w:rsidRDefault="00551FBF" w:rsidP="00551FBF">
            <w:pPr>
              <w:pStyle w:val="afffb"/>
            </w:pPr>
            <w:r w:rsidRPr="00551FBF">
              <w:t>- помещение дежурных слесарей;</w:t>
            </w:r>
          </w:p>
          <w:p w:rsidR="00551FBF" w:rsidRPr="00551FBF" w:rsidRDefault="00551FBF" w:rsidP="00551FBF">
            <w:pPr>
              <w:pStyle w:val="afffb"/>
            </w:pPr>
            <w:r w:rsidRPr="00551FBF">
              <w:t>- кладовая ЗИП;</w:t>
            </w:r>
          </w:p>
          <w:p w:rsidR="00551FBF" w:rsidRPr="00551FBF" w:rsidRDefault="00551FBF" w:rsidP="00551FBF">
            <w:pPr>
              <w:pStyle w:val="afffb"/>
            </w:pPr>
            <w:r w:rsidRPr="00551FBF">
              <w:t>- помещение обслуживающего персонала;</w:t>
            </w:r>
          </w:p>
          <w:tbl>
            <w:tblPr>
              <w:tblStyle w:val="afff4"/>
              <w:tblW w:w="4259" w:type="pct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8452"/>
            </w:tblGrid>
            <w:tr w:rsidR="00551FBF" w:rsidRPr="00551FBF" w:rsidTr="00765260">
              <w:trPr>
                <w:trHeight w:val="3769"/>
              </w:trPr>
              <w:tc>
                <w:tcPr>
                  <w:tcW w:w="5000" w:type="pct"/>
                </w:tcPr>
                <w:p w:rsidR="00551FBF" w:rsidRPr="00551FBF" w:rsidRDefault="00551FBF" w:rsidP="00551FBF">
                  <w:r w:rsidRPr="00551FBF">
                    <w:t>РАЗДЕЛ 3. ТРЕБОВАНИЯ К УСЛУГАМ</w:t>
                  </w:r>
                </w:p>
                <w:p w:rsidR="00551FBF" w:rsidRPr="00551FBF" w:rsidRDefault="00551FBF" w:rsidP="00551FBF">
                  <w:pPr>
                    <w:pStyle w:val="31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51FBF">
                    <w:rPr>
                      <w:rFonts w:ascii="Times New Roman" w:hAnsi="Times New Roman"/>
                      <w:sz w:val="24"/>
                      <w:szCs w:val="24"/>
                    </w:rPr>
                    <w:t>Холлы, коридоры, лестницы, вспомогательные помещения:</w:t>
                  </w:r>
                </w:p>
                <w:p w:rsidR="00551FBF" w:rsidRPr="00551FBF" w:rsidRDefault="00551FBF" w:rsidP="00551FBF">
                  <w:pPr>
                    <w:ind w:left="142"/>
                    <w:rPr>
                      <w:u w:val="single"/>
                    </w:rPr>
                  </w:pPr>
                  <w:r w:rsidRPr="00551FBF">
                    <w:rPr>
                      <w:u w:val="single"/>
                    </w:rPr>
                    <w:t>Ежедневно:</w:t>
                  </w:r>
                </w:p>
                <w:p w:rsidR="00551FBF" w:rsidRPr="00551FBF" w:rsidRDefault="00551FBF" w:rsidP="00551FBF">
                  <w:pPr>
                    <w:numPr>
                      <w:ilvl w:val="0"/>
                      <w:numId w:val="21"/>
                    </w:numPr>
                  </w:pPr>
                  <w:r w:rsidRPr="00551FBF">
                    <w:t>Влажная уборка пола с твердыми покрытиями;</w:t>
                  </w:r>
                </w:p>
                <w:p w:rsidR="00551FBF" w:rsidRPr="00551FBF" w:rsidRDefault="00551FBF" w:rsidP="00551FBF">
                  <w:pPr>
                    <w:numPr>
                      <w:ilvl w:val="0"/>
                      <w:numId w:val="21"/>
                    </w:numPr>
                  </w:pPr>
                  <w:r w:rsidRPr="00551FBF">
                    <w:t>Очистка всех ковровых покрытий пылесосом;</w:t>
                  </w:r>
                </w:p>
                <w:p w:rsidR="00551FBF" w:rsidRPr="00551FBF" w:rsidRDefault="00551FBF" w:rsidP="00551FBF">
                  <w:pPr>
                    <w:numPr>
                      <w:ilvl w:val="0"/>
                      <w:numId w:val="21"/>
                    </w:numPr>
                  </w:pPr>
                  <w:proofErr w:type="gramStart"/>
                  <w:r w:rsidRPr="00551FBF">
                    <w:t>Удаление пыли со всех горизонтальных поверхностей, письменных столов, стульев, полок, шкафов, папок, оргтехники (за исключением компьютеров), телефонных аппаратов, картинных рам и т.п.;</w:t>
                  </w:r>
                  <w:proofErr w:type="gramEnd"/>
                </w:p>
                <w:p w:rsidR="00551FBF" w:rsidRPr="00551FBF" w:rsidRDefault="00551FBF" w:rsidP="00551FBF">
                  <w:pPr>
                    <w:numPr>
                      <w:ilvl w:val="0"/>
                      <w:numId w:val="21"/>
                    </w:numPr>
                  </w:pPr>
                  <w:r w:rsidRPr="00551FBF">
                    <w:t>Механизированная или ручная очистка пола в вестибюле;</w:t>
                  </w:r>
                </w:p>
                <w:p w:rsidR="00551FBF" w:rsidRPr="00551FBF" w:rsidRDefault="00551FBF" w:rsidP="00551FBF">
                  <w:pPr>
                    <w:numPr>
                      <w:ilvl w:val="0"/>
                      <w:numId w:val="21"/>
                    </w:numPr>
                  </w:pPr>
                  <w:proofErr w:type="gramStart"/>
                  <w:r w:rsidRPr="00551FBF">
                    <w:t>Удаление пыли с дверных коробок, подоконников, перил, плинтусов, радиаторов и труб отопления (к которым имеется доступ), электрической арматуры (выключатели, розетки, короба и т.п.), коробок пожарных и инженерных люков, дверных филенок, доводчиков, столов и других горизонтальных поверхностей;</w:t>
                  </w:r>
                  <w:proofErr w:type="gramEnd"/>
                </w:p>
                <w:p w:rsidR="00551FBF" w:rsidRPr="00551FBF" w:rsidRDefault="00551FBF" w:rsidP="00551FBF">
                  <w:pPr>
                    <w:numPr>
                      <w:ilvl w:val="0"/>
                      <w:numId w:val="21"/>
                    </w:numPr>
                  </w:pPr>
                  <w:r w:rsidRPr="00551FBF">
                    <w:t>Удаление загрязнений со стен, стеклянных поверхностей, перил;</w:t>
                  </w:r>
                </w:p>
                <w:p w:rsidR="00551FBF" w:rsidRPr="00551FBF" w:rsidRDefault="00551FBF" w:rsidP="00551FBF">
                  <w:pPr>
                    <w:numPr>
                      <w:ilvl w:val="0"/>
                      <w:numId w:val="21"/>
                    </w:numPr>
                  </w:pPr>
                  <w:r w:rsidRPr="00551FBF">
                    <w:t>Влажная уборка лестниц;</w:t>
                  </w:r>
                </w:p>
                <w:p w:rsidR="00551FBF" w:rsidRPr="00551FBF" w:rsidRDefault="00551FBF" w:rsidP="00551FBF">
                  <w:pPr>
                    <w:numPr>
                      <w:ilvl w:val="0"/>
                      <w:numId w:val="21"/>
                    </w:numPr>
                  </w:pPr>
                  <w:r w:rsidRPr="00551FBF">
                    <w:t>Удаление загрязнений со всех горизонтальных поверхностей на уровне досягаемости;</w:t>
                  </w:r>
                </w:p>
                <w:p w:rsidR="00551FBF" w:rsidRPr="00551FBF" w:rsidRDefault="00551FBF" w:rsidP="00551FBF">
                  <w:pPr>
                    <w:numPr>
                      <w:ilvl w:val="0"/>
                      <w:numId w:val="21"/>
                    </w:numPr>
                  </w:pPr>
                  <w:r w:rsidRPr="00551FBF">
                    <w:t>Уборка помещения технической службы на 1 этаже;</w:t>
                  </w:r>
                </w:p>
                <w:p w:rsidR="00551FBF" w:rsidRPr="00551FBF" w:rsidRDefault="00551FBF" w:rsidP="00551FBF">
                  <w:pPr>
                    <w:numPr>
                      <w:ilvl w:val="0"/>
                      <w:numId w:val="21"/>
                    </w:numPr>
                  </w:pPr>
                  <w:r w:rsidRPr="00551FBF">
                    <w:t>Сухая уборка грязезащитных матов летом, сухая и влажная уборка (сбор воды) грязезащитных матов зимой;</w:t>
                  </w:r>
                </w:p>
                <w:p w:rsidR="00551FBF" w:rsidRPr="00551FBF" w:rsidRDefault="00551FBF" w:rsidP="00551FBF">
                  <w:pPr>
                    <w:numPr>
                      <w:ilvl w:val="0"/>
                      <w:numId w:val="21"/>
                    </w:numPr>
                  </w:pPr>
                  <w:r w:rsidRPr="00551FBF">
                    <w:t>Опустошение и очистка урн;</w:t>
                  </w:r>
                </w:p>
                <w:p w:rsidR="00551FBF" w:rsidRPr="00551FBF" w:rsidRDefault="00551FBF" w:rsidP="00551FBF">
                  <w:pPr>
                    <w:numPr>
                      <w:ilvl w:val="0"/>
                      <w:numId w:val="21"/>
                    </w:numPr>
                  </w:pPr>
                  <w:r w:rsidRPr="00551FBF">
                    <w:t>Сбор, удаление и транспортировка мусора в специально отведенные места;</w:t>
                  </w:r>
                </w:p>
                <w:p w:rsidR="00551FBF" w:rsidRPr="00551FBF" w:rsidRDefault="00551FBF" w:rsidP="00551FBF">
                  <w:pPr>
                    <w:numPr>
                      <w:ilvl w:val="0"/>
                      <w:numId w:val="21"/>
                    </w:numPr>
                  </w:pPr>
                  <w:r w:rsidRPr="00551FBF">
                    <w:t>Влажная уборка искусственных растений;</w:t>
                  </w:r>
                </w:p>
                <w:p w:rsidR="00551FBF" w:rsidRPr="00551FBF" w:rsidRDefault="00551FBF" w:rsidP="00551FBF">
                  <w:pPr>
                    <w:numPr>
                      <w:ilvl w:val="0"/>
                      <w:numId w:val="21"/>
                    </w:numPr>
                  </w:pPr>
                  <w:r w:rsidRPr="00551FBF">
                    <w:t>Поливка живых цветов и постоянный уход за ними.</w:t>
                  </w:r>
                </w:p>
                <w:p w:rsidR="00551FBF" w:rsidRPr="00551FBF" w:rsidRDefault="00551FBF" w:rsidP="00551FBF">
                  <w:pPr>
                    <w:ind w:left="142"/>
                    <w:rPr>
                      <w:u w:val="single"/>
                    </w:rPr>
                  </w:pPr>
                  <w:r w:rsidRPr="00551FBF">
                    <w:rPr>
                      <w:u w:val="single"/>
                    </w:rPr>
                    <w:t>Еженедельно:</w:t>
                  </w:r>
                </w:p>
                <w:p w:rsidR="00551FBF" w:rsidRPr="00551FBF" w:rsidRDefault="00551FBF" w:rsidP="00551FBF">
                  <w:pPr>
                    <w:numPr>
                      <w:ilvl w:val="0"/>
                      <w:numId w:val="22"/>
                    </w:numPr>
                  </w:pPr>
                  <w:r w:rsidRPr="00551FBF">
                    <w:t>Очистка мягкой мебели;</w:t>
                  </w:r>
                </w:p>
                <w:p w:rsidR="00551FBF" w:rsidRPr="00551FBF" w:rsidRDefault="00551FBF" w:rsidP="00551FBF">
                  <w:pPr>
                    <w:numPr>
                      <w:ilvl w:val="0"/>
                      <w:numId w:val="22"/>
                    </w:numPr>
                  </w:pPr>
                  <w:r w:rsidRPr="00551FBF">
                    <w:t>Влажная протирка и дезинфекция телефонных аппаратов;</w:t>
                  </w:r>
                </w:p>
                <w:p w:rsidR="00551FBF" w:rsidRPr="00551FBF" w:rsidRDefault="00551FBF" w:rsidP="00551FBF">
                  <w:pPr>
                    <w:numPr>
                      <w:ilvl w:val="0"/>
                      <w:numId w:val="22"/>
                    </w:numPr>
                  </w:pPr>
                  <w:r w:rsidRPr="00551FBF">
                    <w:t>Мытье стеклянных перегородок;</w:t>
                  </w:r>
                </w:p>
                <w:p w:rsidR="00551FBF" w:rsidRPr="00551FBF" w:rsidRDefault="00551FBF" w:rsidP="00551FBF">
                  <w:pPr>
                    <w:numPr>
                      <w:ilvl w:val="0"/>
                      <w:numId w:val="22"/>
                    </w:numPr>
                  </w:pPr>
                  <w:r w:rsidRPr="00551FBF">
                    <w:t>Очистка вентиляционных решеток;</w:t>
                  </w:r>
                </w:p>
                <w:p w:rsidR="00551FBF" w:rsidRPr="00551FBF" w:rsidRDefault="00551FBF" w:rsidP="00551FBF">
                  <w:pPr>
                    <w:numPr>
                      <w:ilvl w:val="0"/>
                      <w:numId w:val="22"/>
                    </w:numPr>
                  </w:pPr>
                  <w:r w:rsidRPr="00551FBF">
                    <w:t>Чистка кухонной техники в комнатах для приема пищи.</w:t>
                  </w:r>
                </w:p>
                <w:p w:rsidR="00551FBF" w:rsidRPr="00551FBF" w:rsidRDefault="00551FBF" w:rsidP="00551FBF">
                  <w:pPr>
                    <w:ind w:left="142"/>
                    <w:rPr>
                      <w:u w:val="single"/>
                    </w:rPr>
                  </w:pPr>
                  <w:r w:rsidRPr="00551FBF">
                    <w:rPr>
                      <w:u w:val="single"/>
                    </w:rPr>
                    <w:t>Ежемесячно:</w:t>
                  </w:r>
                </w:p>
                <w:p w:rsidR="00551FBF" w:rsidRPr="00551FBF" w:rsidRDefault="00551FBF" w:rsidP="00551FBF">
                  <w:pPr>
                    <w:numPr>
                      <w:ilvl w:val="0"/>
                      <w:numId w:val="23"/>
                    </w:numPr>
                  </w:pPr>
                  <w:r w:rsidRPr="00551FBF">
                    <w:t>Удаление пыли с осветительных приборов, электрифицированных указателей и телемониторов (производится совместно с сотрудниками инженерной службы, которые обеспечивают демонтаж и монтаж аппаратуры, отключение электроприборов и т.п.);</w:t>
                  </w:r>
                </w:p>
                <w:p w:rsidR="00551FBF" w:rsidRPr="00551FBF" w:rsidRDefault="00551FBF" w:rsidP="00551FBF">
                  <w:pPr>
                    <w:numPr>
                      <w:ilvl w:val="0"/>
                      <w:numId w:val="24"/>
                    </w:numPr>
                  </w:pPr>
                  <w:r w:rsidRPr="00551FBF">
                    <w:t>Покрытие защитными составами линолеума и лестниц;</w:t>
                  </w:r>
                </w:p>
                <w:p w:rsidR="00551FBF" w:rsidRPr="00551FBF" w:rsidRDefault="00551FBF" w:rsidP="00551FBF">
                  <w:pPr>
                    <w:numPr>
                      <w:ilvl w:val="0"/>
                      <w:numId w:val="24"/>
                    </w:numPr>
                  </w:pPr>
                  <w:r w:rsidRPr="00551FBF">
                    <w:t>Мытье окон первого этажа;</w:t>
                  </w:r>
                </w:p>
                <w:p w:rsidR="00551FBF" w:rsidRPr="00551FBF" w:rsidRDefault="00551FBF" w:rsidP="00551FBF">
                  <w:pPr>
                    <w:numPr>
                      <w:ilvl w:val="0"/>
                      <w:numId w:val="24"/>
                    </w:numPr>
                  </w:pPr>
                  <w:r w:rsidRPr="00551FBF">
                    <w:t>Уборка технического помещения лестниц и площадки перед входом на чердак (база)</w:t>
                  </w:r>
                </w:p>
                <w:p w:rsidR="00551FBF" w:rsidRPr="00551FBF" w:rsidRDefault="00551FBF" w:rsidP="00551FBF">
                  <w:pPr>
                    <w:numPr>
                      <w:ilvl w:val="0"/>
                      <w:numId w:val="24"/>
                    </w:numPr>
                  </w:pPr>
                  <w:r w:rsidRPr="00551FBF">
                    <w:t>Уборка архива на 1 этаже (база)</w:t>
                  </w:r>
                </w:p>
                <w:p w:rsidR="00551FBF" w:rsidRPr="00551FBF" w:rsidRDefault="00551FBF" w:rsidP="00551FBF">
                  <w:pPr>
                    <w:ind w:left="142"/>
                    <w:rPr>
                      <w:u w:val="single"/>
                    </w:rPr>
                  </w:pPr>
                  <w:r w:rsidRPr="00551FBF">
                    <w:rPr>
                      <w:u w:val="single"/>
                    </w:rPr>
                    <w:t>Два раза в год</w:t>
                  </w:r>
                  <w:r w:rsidRPr="00551FBF">
                    <w:t>:</w:t>
                  </w:r>
                </w:p>
                <w:p w:rsidR="00551FBF" w:rsidRPr="00551FBF" w:rsidRDefault="00551FBF" w:rsidP="00551FBF">
                  <w:r w:rsidRPr="00551FBF">
                    <w:t xml:space="preserve">  -  Полное мытье окон</w:t>
                  </w:r>
                </w:p>
                <w:p w:rsidR="00551FBF" w:rsidRPr="00551FBF" w:rsidRDefault="00551FBF" w:rsidP="00551FBF">
                  <w:pPr>
                    <w:pStyle w:val="31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51FBF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Туалеты</w:t>
                  </w:r>
                </w:p>
                <w:p w:rsidR="00551FBF" w:rsidRPr="00551FBF" w:rsidRDefault="00551FBF" w:rsidP="00551FBF">
                  <w:pPr>
                    <w:ind w:left="142"/>
                    <w:rPr>
                      <w:u w:val="single"/>
                    </w:rPr>
                  </w:pPr>
                  <w:r w:rsidRPr="00551FBF">
                    <w:rPr>
                      <w:u w:val="single"/>
                    </w:rPr>
                    <w:t>Ежедневно:</w:t>
                  </w:r>
                </w:p>
                <w:p w:rsidR="00551FBF" w:rsidRPr="00551FBF" w:rsidRDefault="00551FBF" w:rsidP="00551FBF">
                  <w:pPr>
                    <w:numPr>
                      <w:ilvl w:val="0"/>
                      <w:numId w:val="25"/>
                    </w:numPr>
                  </w:pPr>
                  <w:r w:rsidRPr="00551FBF">
                    <w:t>Влажная уборка пола;</w:t>
                  </w:r>
                </w:p>
                <w:p w:rsidR="00551FBF" w:rsidRPr="00551FBF" w:rsidRDefault="00551FBF" w:rsidP="00551FBF">
                  <w:pPr>
                    <w:numPr>
                      <w:ilvl w:val="0"/>
                      <w:numId w:val="25"/>
                    </w:numPr>
                  </w:pPr>
                  <w:r w:rsidRPr="00551FBF">
                    <w:t>Мытье и дезинфекция всех раковин, унитазов и т.п. как изнутри, так и снаружи;</w:t>
                  </w:r>
                </w:p>
                <w:p w:rsidR="00551FBF" w:rsidRPr="00551FBF" w:rsidRDefault="00551FBF" w:rsidP="00551FBF">
                  <w:pPr>
                    <w:numPr>
                      <w:ilvl w:val="0"/>
                      <w:numId w:val="25"/>
                    </w:numPr>
                  </w:pPr>
                  <w:r w:rsidRPr="00551FBF">
                    <w:t>Мытье сидений с двух сторон;</w:t>
                  </w:r>
                </w:p>
                <w:p w:rsidR="00551FBF" w:rsidRPr="00551FBF" w:rsidRDefault="00551FBF" w:rsidP="00551FBF">
                  <w:pPr>
                    <w:numPr>
                      <w:ilvl w:val="0"/>
                      <w:numId w:val="25"/>
                    </w:numPr>
                  </w:pPr>
                  <w:r w:rsidRPr="00551FBF">
                    <w:t>Опустошение и очистка (при необходимости) емкостей для сбора бумаги, удаление мусора в специально отведенные места;</w:t>
                  </w:r>
                </w:p>
                <w:p w:rsidR="00551FBF" w:rsidRPr="00551FBF" w:rsidRDefault="00551FBF" w:rsidP="00551FBF">
                  <w:pPr>
                    <w:numPr>
                      <w:ilvl w:val="0"/>
                      <w:numId w:val="25"/>
                    </w:numPr>
                  </w:pPr>
                  <w:r w:rsidRPr="00551FBF">
                    <w:t>Очистка и полировка зеркал и металлических поверхностей;</w:t>
                  </w:r>
                </w:p>
                <w:p w:rsidR="00551FBF" w:rsidRPr="00551FBF" w:rsidRDefault="00551FBF" w:rsidP="00551FBF">
                  <w:pPr>
                    <w:numPr>
                      <w:ilvl w:val="0"/>
                      <w:numId w:val="25"/>
                    </w:numPr>
                  </w:pPr>
                  <w:r w:rsidRPr="00551FBF">
                    <w:t>Удаление пятен со стен, перегородок, дверей и внешних поверхностей всех емкостей;</w:t>
                  </w:r>
                </w:p>
                <w:p w:rsidR="00551FBF" w:rsidRPr="00551FBF" w:rsidRDefault="00551FBF" w:rsidP="00551FBF">
                  <w:pPr>
                    <w:numPr>
                      <w:ilvl w:val="0"/>
                      <w:numId w:val="25"/>
                    </w:numPr>
                  </w:pPr>
                  <w:r w:rsidRPr="00551FBF">
                    <w:t>Очистка всех труб и запорной арматуры;</w:t>
                  </w:r>
                </w:p>
                <w:p w:rsidR="00551FBF" w:rsidRPr="00551FBF" w:rsidRDefault="00551FBF" w:rsidP="00551FBF">
                  <w:pPr>
                    <w:numPr>
                      <w:ilvl w:val="0"/>
                      <w:numId w:val="25"/>
                    </w:numPr>
                  </w:pPr>
                  <w:r w:rsidRPr="00551FBF">
                    <w:t>Удаление пятен от мыла и воды с поверхностей стен возле емкостей для мыла, раковин, унитазов и т.п.;</w:t>
                  </w:r>
                </w:p>
                <w:p w:rsidR="00551FBF" w:rsidRPr="00551FBF" w:rsidRDefault="00551FBF" w:rsidP="00551FBF">
                  <w:pPr>
                    <w:numPr>
                      <w:ilvl w:val="0"/>
                      <w:numId w:val="25"/>
                    </w:numPr>
                  </w:pPr>
                  <w:r w:rsidRPr="00551FBF">
                    <w:t>Уход за диспенсерами;</w:t>
                  </w:r>
                </w:p>
                <w:p w:rsidR="00551FBF" w:rsidRPr="00551FBF" w:rsidRDefault="00551FBF" w:rsidP="00551FBF">
                  <w:pPr>
                    <w:numPr>
                      <w:ilvl w:val="0"/>
                      <w:numId w:val="25"/>
                    </w:numPr>
                  </w:pPr>
                  <w:r w:rsidRPr="00551FBF">
                    <w:t>Влажная протирка дренажных решеток;</w:t>
                  </w:r>
                </w:p>
                <w:p w:rsidR="00551FBF" w:rsidRPr="00551FBF" w:rsidRDefault="00551FBF" w:rsidP="00551FBF">
                  <w:pPr>
                    <w:numPr>
                      <w:ilvl w:val="0"/>
                      <w:numId w:val="25"/>
                    </w:numPr>
                  </w:pPr>
                  <w:r w:rsidRPr="00551FBF">
                    <w:t>Поддержание неснижаемого запаса туалетной бумаги, освежителя воздуха, туалетного мыла.</w:t>
                  </w:r>
                </w:p>
                <w:p w:rsidR="00551FBF" w:rsidRPr="00551FBF" w:rsidRDefault="00551FBF" w:rsidP="00551FBF">
                  <w:pPr>
                    <w:ind w:left="142"/>
                    <w:rPr>
                      <w:u w:val="single"/>
                    </w:rPr>
                  </w:pPr>
                  <w:r w:rsidRPr="00551FBF">
                    <w:rPr>
                      <w:u w:val="single"/>
                    </w:rPr>
                    <w:t>Ежемесячно:</w:t>
                  </w:r>
                </w:p>
                <w:p w:rsidR="00551FBF" w:rsidRPr="00551FBF" w:rsidRDefault="00551FBF" w:rsidP="00551FBF">
                  <w:pPr>
                    <w:numPr>
                      <w:ilvl w:val="0"/>
                      <w:numId w:val="25"/>
                    </w:numPr>
                  </w:pPr>
                  <w:r w:rsidRPr="00551FBF">
                    <w:t>Влажная протирка кафельных стен на всю высоту.</w:t>
                  </w:r>
                </w:p>
                <w:p w:rsidR="00551FBF" w:rsidRPr="00551FBF" w:rsidRDefault="00551FBF" w:rsidP="00551FBF">
                  <w:pPr>
                    <w:rPr>
                      <w:b/>
                    </w:rPr>
                  </w:pPr>
                  <w:r w:rsidRPr="00551FBF">
                    <w:t xml:space="preserve">  </w:t>
                  </w:r>
                  <w:r w:rsidRPr="00551FBF">
                    <w:rPr>
                      <w:b/>
                    </w:rPr>
                    <w:t>Уборка территории</w:t>
                  </w:r>
                </w:p>
                <w:p w:rsidR="00551FBF" w:rsidRPr="00551FBF" w:rsidRDefault="00551FBF" w:rsidP="00551FBF">
                  <w:pPr>
                    <w:ind w:left="142"/>
                    <w:rPr>
                      <w:u w:val="single"/>
                    </w:rPr>
                  </w:pPr>
                  <w:r w:rsidRPr="00551FBF">
                    <w:rPr>
                      <w:u w:val="single"/>
                    </w:rPr>
                    <w:t>Летняя уборка:</w:t>
                  </w:r>
                </w:p>
                <w:p w:rsidR="00551FBF" w:rsidRPr="00551FBF" w:rsidRDefault="00551FBF" w:rsidP="00551FBF">
                  <w:pPr>
                    <w:numPr>
                      <w:ilvl w:val="0"/>
                      <w:numId w:val="26"/>
                    </w:numPr>
                  </w:pPr>
                  <w:r w:rsidRPr="00551FBF">
                    <w:t>Ручная уборка двора и тротуаров;</w:t>
                  </w:r>
                </w:p>
                <w:p w:rsidR="00551FBF" w:rsidRPr="00551FBF" w:rsidRDefault="00551FBF" w:rsidP="00551FBF">
                  <w:pPr>
                    <w:numPr>
                      <w:ilvl w:val="0"/>
                      <w:numId w:val="26"/>
                    </w:numPr>
                  </w:pPr>
                  <w:r w:rsidRPr="00551FBF">
                    <w:t>Сбор мусора и транспортировка его в отведенные места;</w:t>
                  </w:r>
                </w:p>
                <w:p w:rsidR="00551FBF" w:rsidRPr="00551FBF" w:rsidRDefault="00551FBF" w:rsidP="00551FBF">
                  <w:pPr>
                    <w:numPr>
                      <w:ilvl w:val="0"/>
                      <w:numId w:val="26"/>
                    </w:numPr>
                  </w:pPr>
                  <w:r w:rsidRPr="00551FBF">
                    <w:t>Опустошение и очистка урн;</w:t>
                  </w:r>
                </w:p>
                <w:p w:rsidR="00551FBF" w:rsidRPr="00551FBF" w:rsidRDefault="00551FBF" w:rsidP="00551FBF">
                  <w:pPr>
                    <w:numPr>
                      <w:ilvl w:val="0"/>
                      <w:numId w:val="26"/>
                    </w:numPr>
                  </w:pPr>
                  <w:r w:rsidRPr="00551FBF">
                    <w:t>Удаление спонтанных загрязнений с гладкой фасадной части здания на уровне досягаемости.</w:t>
                  </w:r>
                </w:p>
                <w:p w:rsidR="00551FBF" w:rsidRPr="00551FBF" w:rsidRDefault="00551FBF" w:rsidP="00551FBF">
                  <w:pPr>
                    <w:ind w:left="142"/>
                    <w:rPr>
                      <w:u w:val="single"/>
                    </w:rPr>
                  </w:pPr>
                  <w:r w:rsidRPr="00551FBF">
                    <w:rPr>
                      <w:u w:val="single"/>
                    </w:rPr>
                    <w:t>Зимняя уборка:</w:t>
                  </w:r>
                </w:p>
                <w:p w:rsidR="00551FBF" w:rsidRPr="00551FBF" w:rsidRDefault="00551FBF" w:rsidP="00551FBF">
                  <w:pPr>
                    <w:numPr>
                      <w:ilvl w:val="0"/>
                      <w:numId w:val="27"/>
                    </w:numPr>
                  </w:pPr>
                  <w:r w:rsidRPr="00551FBF">
                    <w:t>Ручная очистка от снега и наледи двора, проезжей части и тротуаров;</w:t>
                  </w:r>
                </w:p>
                <w:p w:rsidR="00551FBF" w:rsidRPr="00551FBF" w:rsidRDefault="00551FBF" w:rsidP="00551FBF">
                  <w:pPr>
                    <w:numPr>
                      <w:ilvl w:val="0"/>
                      <w:numId w:val="27"/>
                    </w:numPr>
                  </w:pPr>
                  <w:r w:rsidRPr="00551FBF">
                    <w:t>Очистка от снега участка крыши и карнизов;</w:t>
                  </w:r>
                </w:p>
                <w:p w:rsidR="00551FBF" w:rsidRPr="00551FBF" w:rsidRDefault="00551FBF" w:rsidP="00551FBF">
                  <w:pPr>
                    <w:numPr>
                      <w:ilvl w:val="0"/>
                      <w:numId w:val="27"/>
                    </w:numPr>
                  </w:pPr>
                  <w:r w:rsidRPr="00551FBF">
                    <w:t>Формирование куч (валов) в специально отведенных местах.</w:t>
                  </w:r>
                </w:p>
                <w:p w:rsidR="00551FBF" w:rsidRPr="00551FBF" w:rsidRDefault="00551FBF" w:rsidP="00551FBF">
                  <w:r w:rsidRPr="00551FBF">
                    <w:t>-  Посыпка средствами против обледенения.</w:t>
                  </w:r>
                </w:p>
              </w:tc>
            </w:tr>
            <w:tr w:rsidR="00551FBF" w:rsidRPr="00551FBF" w:rsidTr="00551FBF">
              <w:trPr>
                <w:trHeight w:val="182"/>
              </w:trPr>
              <w:tc>
                <w:tcPr>
                  <w:tcW w:w="5000" w:type="pct"/>
                </w:tcPr>
                <w:p w:rsidR="00551FBF" w:rsidRPr="00551FBF" w:rsidRDefault="00551FBF" w:rsidP="00551FBF"/>
              </w:tc>
            </w:tr>
            <w:tr w:rsidR="00551FBF" w:rsidRPr="00551FBF" w:rsidTr="00551FBF">
              <w:trPr>
                <w:trHeight w:val="341"/>
              </w:trPr>
              <w:tc>
                <w:tcPr>
                  <w:tcW w:w="5000" w:type="pct"/>
                </w:tcPr>
                <w:p w:rsidR="00551FBF" w:rsidRPr="00551FBF" w:rsidRDefault="00551FBF" w:rsidP="00551FBF">
                  <w:r w:rsidRPr="00551FBF">
                    <w:t>Подраздел 3.2 Требования к качеству оказываемых услуг</w:t>
                  </w:r>
                </w:p>
              </w:tc>
            </w:tr>
            <w:tr w:rsidR="00551FBF" w:rsidRPr="00551FBF" w:rsidTr="00765260">
              <w:trPr>
                <w:trHeight w:val="1723"/>
              </w:trPr>
              <w:tc>
                <w:tcPr>
                  <w:tcW w:w="5000" w:type="pct"/>
                </w:tcPr>
                <w:p w:rsidR="00551FBF" w:rsidRPr="00551FBF" w:rsidRDefault="00551FBF" w:rsidP="00551FBF">
                  <w:pPr>
                    <w:numPr>
                      <w:ilvl w:val="0"/>
                      <w:numId w:val="28"/>
                    </w:numPr>
                  </w:pPr>
                  <w:r w:rsidRPr="00551FBF">
                    <w:t>Основная уборка помещений 8</w:t>
                  </w:r>
                  <w:r w:rsidRPr="00551FBF">
                    <w:rPr>
                      <w:vertAlign w:val="superscript"/>
                    </w:rPr>
                    <w:t>00</w:t>
                  </w:r>
                  <w:r w:rsidRPr="00551FBF">
                    <w:t xml:space="preserve"> - 17</w:t>
                  </w:r>
                  <w:r w:rsidRPr="00551FBF">
                    <w:rPr>
                      <w:vertAlign w:val="superscript"/>
                    </w:rPr>
                    <w:t>00</w:t>
                  </w:r>
                  <w:r w:rsidRPr="00551FBF">
                    <w:t xml:space="preserve"> – пять дней в неделю.</w:t>
                  </w:r>
                </w:p>
                <w:p w:rsidR="00551FBF" w:rsidRPr="00551FBF" w:rsidRDefault="00551FBF" w:rsidP="00551FBF">
                  <w:pPr>
                    <w:numPr>
                      <w:ilvl w:val="0"/>
                      <w:numId w:val="28"/>
                    </w:numPr>
                  </w:pPr>
                  <w:r w:rsidRPr="00551FBF">
                    <w:t>Поддерживающая уборка помещений 8</w:t>
                  </w:r>
                  <w:r w:rsidRPr="00551FBF">
                    <w:rPr>
                      <w:vertAlign w:val="superscript"/>
                    </w:rPr>
                    <w:t>00</w:t>
                  </w:r>
                  <w:r w:rsidRPr="00551FBF">
                    <w:t xml:space="preserve"> - 17</w:t>
                  </w:r>
                  <w:r w:rsidRPr="00551FBF">
                    <w:rPr>
                      <w:vertAlign w:val="superscript"/>
                    </w:rPr>
                    <w:t>00</w:t>
                  </w:r>
                  <w:r w:rsidRPr="00551FBF">
                    <w:t xml:space="preserve"> – пять дней в неделю.</w:t>
                  </w:r>
                </w:p>
                <w:p w:rsidR="00551FBF" w:rsidRPr="00551FBF" w:rsidRDefault="00551FBF" w:rsidP="00551FBF">
                  <w:pPr>
                    <w:numPr>
                      <w:ilvl w:val="0"/>
                      <w:numId w:val="28"/>
                    </w:numPr>
                  </w:pPr>
                  <w:r w:rsidRPr="00551FBF">
                    <w:t>Основная уборка наружных территорий 8</w:t>
                  </w:r>
                  <w:r w:rsidRPr="00551FBF">
                    <w:rPr>
                      <w:vertAlign w:val="superscript"/>
                    </w:rPr>
                    <w:t>00</w:t>
                  </w:r>
                  <w:r w:rsidRPr="00551FBF">
                    <w:t xml:space="preserve"> - 17</w:t>
                  </w:r>
                  <w:r w:rsidRPr="00551FBF">
                    <w:rPr>
                      <w:vertAlign w:val="superscript"/>
                    </w:rPr>
                    <w:t>00</w:t>
                  </w:r>
                  <w:r w:rsidRPr="00551FBF">
                    <w:t xml:space="preserve"> – пять дней в неделю.</w:t>
                  </w:r>
                </w:p>
                <w:p w:rsidR="00551FBF" w:rsidRPr="00551FBF" w:rsidRDefault="00551FBF" w:rsidP="00551FBF">
                  <w:r w:rsidRPr="00551FBF">
                    <w:t>-    Поддерживающая уборка наружных территорий 8</w:t>
                  </w:r>
                  <w:r w:rsidRPr="00551FBF">
                    <w:rPr>
                      <w:vertAlign w:val="superscript"/>
                    </w:rPr>
                    <w:t>00</w:t>
                  </w:r>
                  <w:r w:rsidRPr="00551FBF">
                    <w:t xml:space="preserve"> - 17</w:t>
                  </w:r>
                  <w:r w:rsidRPr="00551FBF">
                    <w:rPr>
                      <w:vertAlign w:val="superscript"/>
                    </w:rPr>
                    <w:t>00</w:t>
                  </w:r>
                  <w:r w:rsidRPr="00551FBF">
                    <w:t xml:space="preserve"> – пять дней в    неделю.</w:t>
                  </w:r>
                </w:p>
              </w:tc>
            </w:tr>
            <w:tr w:rsidR="00551FBF" w:rsidRPr="00551FBF" w:rsidTr="00551FBF">
              <w:trPr>
                <w:trHeight w:val="541"/>
              </w:trPr>
              <w:tc>
                <w:tcPr>
                  <w:tcW w:w="5000" w:type="pct"/>
                </w:tcPr>
                <w:p w:rsidR="00551FBF" w:rsidRPr="00551FBF" w:rsidRDefault="00551FBF" w:rsidP="00551FBF">
                  <w:r w:rsidRPr="00551FBF">
                    <w:t>Подраздел 3.3 Требования к гарантийным обязательствам оказываемых услуг.</w:t>
                  </w:r>
                </w:p>
                <w:p w:rsidR="00551FBF" w:rsidRPr="00551FBF" w:rsidRDefault="00551FBF" w:rsidP="00551FBF">
                  <w:r w:rsidRPr="00551FBF">
                    <w:t>нет</w:t>
                  </w:r>
                </w:p>
              </w:tc>
            </w:tr>
            <w:tr w:rsidR="00551FBF" w:rsidRPr="00551FBF" w:rsidTr="00765260">
              <w:trPr>
                <w:trHeight w:val="1723"/>
              </w:trPr>
              <w:tc>
                <w:tcPr>
                  <w:tcW w:w="5000" w:type="pct"/>
                </w:tcPr>
                <w:p w:rsidR="00551FBF" w:rsidRPr="00551FBF" w:rsidRDefault="00551FBF" w:rsidP="00551FBF">
                  <w:r w:rsidRPr="00551FBF">
                    <w:t>Подраздел 3.4 Требования к конфиденциальности</w:t>
                  </w:r>
                </w:p>
                <w:p w:rsidR="00551FBF" w:rsidRPr="00551FBF" w:rsidRDefault="00551FBF" w:rsidP="00551FBF">
                  <w:r w:rsidRPr="00551FBF">
                    <w:t xml:space="preserve">нет </w:t>
                  </w:r>
                </w:p>
                <w:p w:rsidR="00551FBF" w:rsidRPr="00551FBF" w:rsidRDefault="00551FBF" w:rsidP="00551FBF">
                  <w:r w:rsidRPr="00551FBF">
                    <w:t>Подраздел 3.5 Требования к безопасности оказания услуг и безопасности результата оказанных услуг</w:t>
                  </w:r>
                </w:p>
              </w:tc>
            </w:tr>
            <w:tr w:rsidR="00551FBF" w:rsidRPr="00551FBF" w:rsidTr="00551FBF">
              <w:trPr>
                <w:trHeight w:val="675"/>
              </w:trPr>
              <w:tc>
                <w:tcPr>
                  <w:tcW w:w="5000" w:type="pct"/>
                </w:tcPr>
                <w:p w:rsidR="00551FBF" w:rsidRPr="00551FBF" w:rsidRDefault="00551FBF" w:rsidP="00551FBF">
                  <w:r w:rsidRPr="00551FBF">
                    <w:lastRenderedPageBreak/>
                    <w:t>Применяемые расходные материалы, моющие, чистящие, дезинфицирующие средства должны иметь сертификаты соответствия</w:t>
                  </w:r>
                </w:p>
                <w:p w:rsidR="00551FBF" w:rsidRPr="00551FBF" w:rsidRDefault="00551FBF" w:rsidP="00551FBF"/>
              </w:tc>
            </w:tr>
            <w:tr w:rsidR="00551FBF" w:rsidRPr="00551FBF" w:rsidTr="00551FBF">
              <w:trPr>
                <w:trHeight w:val="150"/>
              </w:trPr>
              <w:tc>
                <w:tcPr>
                  <w:tcW w:w="5000" w:type="pct"/>
                </w:tcPr>
                <w:p w:rsidR="00551FBF" w:rsidRPr="00551FBF" w:rsidRDefault="00551FBF" w:rsidP="00551FBF"/>
              </w:tc>
            </w:tr>
            <w:tr w:rsidR="00551FBF" w:rsidRPr="00551FBF" w:rsidTr="00551FBF">
              <w:trPr>
                <w:trHeight w:val="80"/>
              </w:trPr>
              <w:tc>
                <w:tcPr>
                  <w:tcW w:w="5000" w:type="pct"/>
                </w:tcPr>
                <w:p w:rsidR="00551FBF" w:rsidRPr="00551FBF" w:rsidRDefault="00551FBF" w:rsidP="00551FBF"/>
              </w:tc>
            </w:tr>
          </w:tbl>
          <w:p w:rsidR="00551FBF" w:rsidRPr="00551FBF" w:rsidRDefault="00551FBF" w:rsidP="00551FBF">
            <w:pPr>
              <w:pStyle w:val="afffb"/>
            </w:pPr>
          </w:p>
        </w:tc>
      </w:tr>
    </w:tbl>
    <w:p w:rsidR="00551FBF" w:rsidRPr="00551FBF" w:rsidRDefault="00551FBF" w:rsidP="00551FBF"/>
    <w:tbl>
      <w:tblPr>
        <w:tblStyle w:val="afff4"/>
        <w:tblW w:w="5097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335"/>
      </w:tblGrid>
      <w:tr w:rsidR="00551FBF" w:rsidRPr="00551FBF" w:rsidTr="00765260">
        <w:trPr>
          <w:trHeight w:val="992"/>
        </w:trPr>
        <w:tc>
          <w:tcPr>
            <w:tcW w:w="5000" w:type="pct"/>
          </w:tcPr>
          <w:p w:rsidR="00551FBF" w:rsidRPr="00551FBF" w:rsidRDefault="00551FBF" w:rsidP="00551FBF">
            <w:r w:rsidRPr="00551FBF">
              <w:t>Подраздел 3.6 Требования по обучению персонала заказчика</w:t>
            </w:r>
          </w:p>
          <w:p w:rsidR="00551FBF" w:rsidRPr="00551FBF" w:rsidRDefault="00551FBF" w:rsidP="00551FBF">
            <w:r w:rsidRPr="00551FBF">
              <w:t>нет</w:t>
            </w:r>
          </w:p>
        </w:tc>
      </w:tr>
      <w:tr w:rsidR="00551FBF" w:rsidRPr="00551FBF" w:rsidTr="00765260">
        <w:trPr>
          <w:trHeight w:val="2067"/>
        </w:trPr>
        <w:tc>
          <w:tcPr>
            <w:tcW w:w="5000" w:type="pct"/>
          </w:tcPr>
          <w:p w:rsidR="00551FBF" w:rsidRPr="00551FBF" w:rsidRDefault="00551FBF" w:rsidP="00551FBF">
            <w:r w:rsidRPr="00551FBF">
              <w:t>Подраздел 3.7 Требования к составу технического предложения участника</w:t>
            </w:r>
          </w:p>
          <w:p w:rsidR="00551FBF" w:rsidRPr="00551FBF" w:rsidRDefault="00551FBF" w:rsidP="00551FBF"/>
          <w:p w:rsidR="00551FBF" w:rsidRPr="00551FBF" w:rsidRDefault="00551FBF" w:rsidP="00551FBF">
            <w:r w:rsidRPr="00551FBF">
              <w:t>Требования к персоналу:</w:t>
            </w:r>
          </w:p>
          <w:p w:rsidR="00551FBF" w:rsidRPr="00551FBF" w:rsidRDefault="00551FBF" w:rsidP="00551FBF">
            <w:r w:rsidRPr="00551FBF">
              <w:t>-  возраст не моложе 18 лет;</w:t>
            </w:r>
          </w:p>
          <w:p w:rsidR="00551FBF" w:rsidRPr="00551FBF" w:rsidRDefault="00551FBF" w:rsidP="00551FBF">
            <w:r w:rsidRPr="00551FBF">
              <w:t>- отсутствие медицинских противопоказаний;</w:t>
            </w:r>
          </w:p>
          <w:p w:rsidR="00551FBF" w:rsidRPr="00551FBF" w:rsidRDefault="00551FBF" w:rsidP="00551FBF">
            <w:r w:rsidRPr="00551FBF">
              <w:t>-  обеспеченность спецодеждой, средствами защиты, уборочным инвентарем, расходными материалами,     моющими, чистящими, дезинфицирующими средствами</w:t>
            </w:r>
          </w:p>
        </w:tc>
      </w:tr>
      <w:tr w:rsidR="00551FBF" w:rsidRPr="00551FBF" w:rsidTr="00765260">
        <w:trPr>
          <w:trHeight w:val="2067"/>
        </w:trPr>
        <w:tc>
          <w:tcPr>
            <w:tcW w:w="5000" w:type="pct"/>
          </w:tcPr>
          <w:p w:rsidR="00551FBF" w:rsidRPr="00551FBF" w:rsidRDefault="00551FBF" w:rsidP="00551FBF">
            <w:pPr>
              <w:tabs>
                <w:tab w:val="left" w:pos="345"/>
                <w:tab w:val="left" w:pos="2985"/>
              </w:tabs>
            </w:pPr>
            <w:r w:rsidRPr="00551FBF">
              <w:tab/>
            </w:r>
          </w:p>
          <w:tbl>
            <w:tblPr>
              <w:tblStyle w:val="afff4"/>
              <w:tblW w:w="5097" w:type="pct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0315"/>
            </w:tblGrid>
            <w:tr w:rsidR="00551FBF" w:rsidRPr="00551FBF" w:rsidTr="00765260">
              <w:trPr>
                <w:trHeight w:val="327"/>
              </w:trPr>
              <w:tc>
                <w:tcPr>
                  <w:tcW w:w="5000" w:type="pct"/>
                </w:tcPr>
                <w:p w:rsidR="00551FBF" w:rsidRPr="00551FBF" w:rsidRDefault="00551FBF" w:rsidP="00551FBF">
                  <w:r w:rsidRPr="00551FBF">
                    <w:t>Подраздел 3.8 Специальные требования</w:t>
                  </w:r>
                </w:p>
              </w:tc>
            </w:tr>
            <w:tr w:rsidR="00551FBF" w:rsidRPr="00551FBF" w:rsidTr="00765260">
              <w:trPr>
                <w:trHeight w:val="1126"/>
              </w:trPr>
              <w:tc>
                <w:tcPr>
                  <w:tcW w:w="5000" w:type="pct"/>
                </w:tcPr>
                <w:p w:rsidR="00551FBF" w:rsidRPr="00551FBF" w:rsidRDefault="00551FBF" w:rsidP="00551FBF">
                  <w:r w:rsidRPr="00551FBF">
                    <w:t>нет</w:t>
                  </w:r>
                </w:p>
              </w:tc>
            </w:tr>
          </w:tbl>
          <w:p w:rsidR="00551FBF" w:rsidRPr="00551FBF" w:rsidRDefault="00551FBF" w:rsidP="00551FBF"/>
          <w:p w:rsidR="00551FBF" w:rsidRPr="00551FBF" w:rsidRDefault="00551FBF" w:rsidP="00551FBF">
            <w:pPr>
              <w:ind w:firstLine="1276"/>
            </w:pPr>
            <w:r w:rsidRPr="00551FBF">
              <w:t>РАЗДЕЛ 4. РЕЗУЛЬТАТ ОКАЗАННЫХ УСЛУГ</w:t>
            </w:r>
          </w:p>
          <w:p w:rsidR="00551FBF" w:rsidRPr="00551FBF" w:rsidRDefault="00551FBF" w:rsidP="00551FBF">
            <w:pPr>
              <w:ind w:firstLine="1276"/>
            </w:pPr>
          </w:p>
          <w:tbl>
            <w:tblPr>
              <w:tblStyle w:val="afff4"/>
              <w:tblW w:w="5000" w:type="pct"/>
              <w:tblLook w:val="04A0" w:firstRow="1" w:lastRow="0" w:firstColumn="1" w:lastColumn="0" w:noHBand="0" w:noVBand="1"/>
            </w:tblPr>
            <w:tblGrid>
              <w:gridCol w:w="10109"/>
            </w:tblGrid>
            <w:tr w:rsidR="00551FBF" w:rsidRPr="00551FBF" w:rsidTr="00765260">
              <w:tc>
                <w:tcPr>
                  <w:tcW w:w="5000" w:type="pct"/>
                </w:tcPr>
                <w:p w:rsidR="00551FBF" w:rsidRPr="00551FBF" w:rsidRDefault="00551FBF" w:rsidP="00551FBF">
                  <w:r w:rsidRPr="00551FBF">
                    <w:t>Подраздел 4.1 Описание конечного результата оказанных услуг</w:t>
                  </w:r>
                </w:p>
              </w:tc>
            </w:tr>
            <w:tr w:rsidR="00551FBF" w:rsidRPr="00551FBF" w:rsidTr="00765260">
              <w:tc>
                <w:tcPr>
                  <w:tcW w:w="5000" w:type="pct"/>
                </w:tcPr>
                <w:p w:rsidR="00551FBF" w:rsidRPr="00551FBF" w:rsidRDefault="00551FBF" w:rsidP="00551FBF">
                  <w:r w:rsidRPr="00551FBF">
                    <w:t>Поддержание зданий и прилегающей территории в состоянии, удовлетворяющем санитарным нормам.</w:t>
                  </w:r>
                </w:p>
              </w:tc>
            </w:tr>
            <w:tr w:rsidR="00551FBF" w:rsidRPr="00551FBF" w:rsidTr="00765260">
              <w:tc>
                <w:tcPr>
                  <w:tcW w:w="5000" w:type="pct"/>
                </w:tcPr>
                <w:p w:rsidR="00551FBF" w:rsidRPr="00551FBF" w:rsidRDefault="00551FBF" w:rsidP="00551FBF">
                  <w:r w:rsidRPr="00551FBF">
                    <w:t>Подраздел 4.2 Требования по приемке услуг</w:t>
                  </w:r>
                </w:p>
              </w:tc>
            </w:tr>
            <w:tr w:rsidR="00551FBF" w:rsidRPr="00551FBF" w:rsidTr="00765260">
              <w:tc>
                <w:tcPr>
                  <w:tcW w:w="5000" w:type="pct"/>
                </w:tcPr>
                <w:p w:rsidR="00551FBF" w:rsidRPr="00551FBF" w:rsidRDefault="00551FBF" w:rsidP="00551FBF">
                  <w:r w:rsidRPr="00551FBF">
                    <w:t>нет</w:t>
                  </w:r>
                </w:p>
              </w:tc>
            </w:tr>
            <w:tr w:rsidR="00551FBF" w:rsidRPr="00551FBF" w:rsidTr="00765260">
              <w:tc>
                <w:tcPr>
                  <w:tcW w:w="5000" w:type="pct"/>
                </w:tcPr>
                <w:p w:rsidR="00551FBF" w:rsidRPr="00551FBF" w:rsidRDefault="00551FBF" w:rsidP="00551FBF">
                  <w:r w:rsidRPr="00551FBF">
                    <w:t>Подраздел 4.3 Требования по передаче Заказчику технических и иных документов (оформление результатов оказанных услуг)</w:t>
                  </w:r>
                </w:p>
              </w:tc>
            </w:tr>
            <w:tr w:rsidR="00551FBF" w:rsidRPr="00551FBF" w:rsidTr="00765260">
              <w:tc>
                <w:tcPr>
                  <w:tcW w:w="5000" w:type="pct"/>
                </w:tcPr>
                <w:p w:rsidR="00551FBF" w:rsidRPr="00551FBF" w:rsidRDefault="00551FBF" w:rsidP="00551FBF">
                  <w:r w:rsidRPr="00551FBF">
                    <w:t>Ежемесячно, не позднее последнего рабочего дня месяца, Исполнитель предоставляет Заказчику акт выполненных работ и счет-фактуру.</w:t>
                  </w:r>
                </w:p>
              </w:tc>
            </w:tr>
          </w:tbl>
          <w:p w:rsidR="00551FBF" w:rsidRPr="00551FBF" w:rsidRDefault="00551FBF" w:rsidP="00551FBF">
            <w:pPr>
              <w:tabs>
                <w:tab w:val="left" w:pos="345"/>
                <w:tab w:val="left" w:pos="2985"/>
              </w:tabs>
            </w:pPr>
          </w:p>
        </w:tc>
      </w:tr>
      <w:tr w:rsidR="00551FBF" w:rsidRPr="00551FBF" w:rsidTr="00551FBF">
        <w:trPr>
          <w:trHeight w:val="1372"/>
        </w:trPr>
        <w:tc>
          <w:tcPr>
            <w:tcW w:w="5000" w:type="pct"/>
          </w:tcPr>
          <w:p w:rsidR="00551FBF" w:rsidRPr="00551FBF" w:rsidRDefault="00551FBF" w:rsidP="00551FBF">
            <w:pPr>
              <w:ind w:firstLine="1276"/>
            </w:pPr>
          </w:p>
          <w:p w:rsidR="00551FBF" w:rsidRPr="00551FBF" w:rsidRDefault="00551FBF" w:rsidP="00551FBF">
            <w:pPr>
              <w:ind w:firstLine="1276"/>
            </w:pPr>
            <w:r w:rsidRPr="00551FBF">
              <w:t>РАЗДЕЛ 5. ТРЕБОВАНИЯ К ТЕХНИЧЕСКОМУ ОБУЧЕНИЮ ПЕРСОНАЛА ЗАКАЗЧИКА</w:t>
            </w:r>
          </w:p>
          <w:p w:rsidR="00551FBF" w:rsidRPr="00551FBF" w:rsidRDefault="00551FBF" w:rsidP="00551FBF">
            <w:pPr>
              <w:ind w:firstLine="1276"/>
            </w:pPr>
            <w:r w:rsidRPr="00551FBF">
              <w:t>нет</w:t>
            </w:r>
          </w:p>
        </w:tc>
      </w:tr>
    </w:tbl>
    <w:p w:rsidR="00551FBF" w:rsidRPr="00551FBF" w:rsidRDefault="00551FBF" w:rsidP="00551FBF">
      <w:pPr>
        <w:ind w:firstLine="1276"/>
      </w:pPr>
      <w:r w:rsidRPr="00551FBF">
        <w:t>РАЗДЕЛ 6. ПЕРЕЧЕНЬ ПРИНЯТЫХ СОКРАЩЕНИЙ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101"/>
        <w:gridCol w:w="2693"/>
        <w:gridCol w:w="5777"/>
      </w:tblGrid>
      <w:tr w:rsidR="00551FBF" w:rsidRPr="00551FBF" w:rsidTr="00765260">
        <w:tc>
          <w:tcPr>
            <w:tcW w:w="1101" w:type="dxa"/>
          </w:tcPr>
          <w:p w:rsidR="00551FBF" w:rsidRPr="00551FBF" w:rsidRDefault="00551FBF" w:rsidP="00551FBF">
            <w:r w:rsidRPr="00551FBF">
              <w:t xml:space="preserve">№ </w:t>
            </w:r>
            <w:proofErr w:type="gramStart"/>
            <w:r w:rsidRPr="00551FBF">
              <w:t>п</w:t>
            </w:r>
            <w:proofErr w:type="gramEnd"/>
            <w:r w:rsidRPr="00551FBF">
              <w:t>/п</w:t>
            </w:r>
          </w:p>
        </w:tc>
        <w:tc>
          <w:tcPr>
            <w:tcW w:w="2693" w:type="dxa"/>
          </w:tcPr>
          <w:p w:rsidR="00551FBF" w:rsidRPr="00551FBF" w:rsidRDefault="00551FBF" w:rsidP="00551FBF">
            <w:r w:rsidRPr="00551FBF">
              <w:t>Сокращение</w:t>
            </w:r>
          </w:p>
        </w:tc>
        <w:tc>
          <w:tcPr>
            <w:tcW w:w="5777" w:type="dxa"/>
          </w:tcPr>
          <w:p w:rsidR="00551FBF" w:rsidRPr="00551FBF" w:rsidRDefault="00551FBF" w:rsidP="00551FBF">
            <w:r w:rsidRPr="00551FBF">
              <w:t>Расшифровка сокращения</w:t>
            </w:r>
          </w:p>
        </w:tc>
      </w:tr>
      <w:tr w:rsidR="00551FBF" w:rsidRPr="00551FBF" w:rsidTr="00765260">
        <w:tc>
          <w:tcPr>
            <w:tcW w:w="1101" w:type="dxa"/>
          </w:tcPr>
          <w:p w:rsidR="00551FBF" w:rsidRPr="00551FBF" w:rsidRDefault="00551FBF" w:rsidP="00551FBF"/>
        </w:tc>
        <w:tc>
          <w:tcPr>
            <w:tcW w:w="2693" w:type="dxa"/>
          </w:tcPr>
          <w:p w:rsidR="00551FBF" w:rsidRPr="00551FBF" w:rsidRDefault="00551FBF" w:rsidP="00551FBF"/>
        </w:tc>
        <w:tc>
          <w:tcPr>
            <w:tcW w:w="5777" w:type="dxa"/>
          </w:tcPr>
          <w:p w:rsidR="00551FBF" w:rsidRPr="00551FBF" w:rsidRDefault="00551FBF" w:rsidP="00551FBF"/>
        </w:tc>
      </w:tr>
    </w:tbl>
    <w:p w:rsidR="00551FBF" w:rsidRPr="00551FBF" w:rsidRDefault="00551FBF" w:rsidP="00551FBF"/>
    <w:p w:rsidR="00551FBF" w:rsidRPr="00551FBF" w:rsidRDefault="00551FBF" w:rsidP="00551FBF">
      <w:pPr>
        <w:ind w:firstLine="1276"/>
      </w:pPr>
      <w:r w:rsidRPr="00551FBF">
        <w:t>РАЗДЕЛ 7. ПЕРЕЧЕНЬ ПРИЛОЖЕНИЙ</w:t>
      </w:r>
    </w:p>
    <w:p w:rsidR="00551FBF" w:rsidRPr="00551FBF" w:rsidRDefault="00551FBF" w:rsidP="00551FBF">
      <w:pPr>
        <w:ind w:firstLine="1276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59"/>
        <w:gridCol w:w="5670"/>
        <w:gridCol w:w="2942"/>
      </w:tblGrid>
      <w:tr w:rsidR="00551FBF" w:rsidRPr="00551FBF" w:rsidTr="00765260">
        <w:tc>
          <w:tcPr>
            <w:tcW w:w="959" w:type="dxa"/>
          </w:tcPr>
          <w:p w:rsidR="00551FBF" w:rsidRPr="00551FBF" w:rsidRDefault="00551FBF" w:rsidP="00551FBF">
            <w:r w:rsidRPr="00551FBF">
              <w:t xml:space="preserve">№ </w:t>
            </w:r>
            <w:proofErr w:type="gramStart"/>
            <w:r w:rsidRPr="00551FBF">
              <w:t>п</w:t>
            </w:r>
            <w:proofErr w:type="gramEnd"/>
            <w:r w:rsidRPr="00551FBF">
              <w:t>/п</w:t>
            </w:r>
          </w:p>
        </w:tc>
        <w:tc>
          <w:tcPr>
            <w:tcW w:w="5670" w:type="dxa"/>
          </w:tcPr>
          <w:p w:rsidR="00551FBF" w:rsidRPr="00551FBF" w:rsidRDefault="00551FBF" w:rsidP="00551FBF">
            <w:r w:rsidRPr="00551FBF">
              <w:t>Номер приложения</w:t>
            </w:r>
          </w:p>
        </w:tc>
        <w:tc>
          <w:tcPr>
            <w:tcW w:w="2942" w:type="dxa"/>
          </w:tcPr>
          <w:p w:rsidR="00551FBF" w:rsidRPr="00551FBF" w:rsidRDefault="00551FBF" w:rsidP="00551FBF">
            <w:r w:rsidRPr="00551FBF">
              <w:t>Номер страницы</w:t>
            </w:r>
          </w:p>
        </w:tc>
      </w:tr>
      <w:tr w:rsidR="00551FBF" w:rsidRPr="00551FBF" w:rsidTr="00765260">
        <w:tc>
          <w:tcPr>
            <w:tcW w:w="959" w:type="dxa"/>
          </w:tcPr>
          <w:p w:rsidR="00551FBF" w:rsidRPr="00551FBF" w:rsidRDefault="00551FBF" w:rsidP="00551FBF"/>
        </w:tc>
        <w:tc>
          <w:tcPr>
            <w:tcW w:w="5670" w:type="dxa"/>
          </w:tcPr>
          <w:p w:rsidR="00551FBF" w:rsidRPr="00551FBF" w:rsidRDefault="00551FBF" w:rsidP="00551FBF">
            <w:r w:rsidRPr="00551FBF">
              <w:t>нет</w:t>
            </w:r>
          </w:p>
        </w:tc>
        <w:tc>
          <w:tcPr>
            <w:tcW w:w="2942" w:type="dxa"/>
          </w:tcPr>
          <w:p w:rsidR="00551FBF" w:rsidRPr="00551FBF" w:rsidRDefault="00551FBF" w:rsidP="00551FBF"/>
        </w:tc>
      </w:tr>
    </w:tbl>
    <w:p w:rsidR="00551FBF" w:rsidRDefault="00551FBF" w:rsidP="00551FBF">
      <w:pPr>
        <w:pStyle w:val="Default"/>
        <w:tabs>
          <w:tab w:val="left" w:pos="1770"/>
          <w:tab w:val="center" w:pos="5102"/>
        </w:tabs>
        <w:spacing w:before="0"/>
        <w:jc w:val="right"/>
        <w:rPr>
          <w:caps/>
        </w:rPr>
      </w:pPr>
    </w:p>
    <w:p w:rsidR="00551FBF" w:rsidRDefault="00551FBF" w:rsidP="00551FBF">
      <w:pPr>
        <w:pStyle w:val="Default"/>
        <w:tabs>
          <w:tab w:val="left" w:pos="1770"/>
          <w:tab w:val="center" w:pos="5102"/>
        </w:tabs>
        <w:spacing w:before="0"/>
        <w:jc w:val="right"/>
        <w:rPr>
          <w:caps/>
        </w:rPr>
      </w:pPr>
      <w:r>
        <w:rPr>
          <w:caps/>
        </w:rPr>
        <w:lastRenderedPageBreak/>
        <w:t>Лот №3</w:t>
      </w:r>
    </w:p>
    <w:p w:rsidR="00551FBF" w:rsidRPr="00E65B8C" w:rsidRDefault="00551FBF" w:rsidP="00551FBF">
      <w:pPr>
        <w:jc w:val="center"/>
        <w:rPr>
          <w:sz w:val="28"/>
          <w:szCs w:val="28"/>
        </w:rPr>
      </w:pPr>
      <w:r w:rsidRPr="00E65B8C">
        <w:rPr>
          <w:sz w:val="28"/>
          <w:szCs w:val="28"/>
        </w:rPr>
        <w:t>Техническое задание</w:t>
      </w:r>
      <w:r>
        <w:rPr>
          <w:sz w:val="28"/>
          <w:szCs w:val="28"/>
        </w:rPr>
        <w:t xml:space="preserve"> к</w:t>
      </w:r>
      <w:r w:rsidRPr="00E65B8C">
        <w:rPr>
          <w:sz w:val="28"/>
          <w:szCs w:val="28"/>
        </w:rPr>
        <w:t xml:space="preserve"> </w:t>
      </w:r>
      <w:r>
        <w:rPr>
          <w:sz w:val="28"/>
          <w:szCs w:val="28"/>
        </w:rPr>
        <w:t>договору возмездного оказания услуг по уборке внутренних помещений и внешней территории</w:t>
      </w:r>
      <w:r w:rsidRPr="00E65B8C">
        <w:rPr>
          <w:sz w:val="28"/>
          <w:szCs w:val="28"/>
        </w:rPr>
        <w:t xml:space="preserve"> филиала «Южный территориальный округ» ФГУП «РосРАО»</w:t>
      </w:r>
    </w:p>
    <w:p w:rsidR="00551FBF" w:rsidRPr="00E65B8C" w:rsidRDefault="00551FBF" w:rsidP="00551FBF">
      <w:pPr>
        <w:jc w:val="center"/>
        <w:rPr>
          <w:sz w:val="28"/>
          <w:szCs w:val="28"/>
        </w:rPr>
      </w:pPr>
    </w:p>
    <w:p w:rsidR="00551FBF" w:rsidRPr="00E65B8C" w:rsidRDefault="00551FBF" w:rsidP="00551FBF">
      <w:pPr>
        <w:jc w:val="center"/>
        <w:rPr>
          <w:sz w:val="28"/>
          <w:szCs w:val="28"/>
        </w:rPr>
      </w:pPr>
      <w:r w:rsidRPr="00E65B8C">
        <w:rPr>
          <w:sz w:val="28"/>
          <w:szCs w:val="28"/>
        </w:rPr>
        <w:t>СОДЕРЖАНИЕ</w:t>
      </w:r>
    </w:p>
    <w:p w:rsidR="00551FBF" w:rsidRPr="00E65B8C" w:rsidRDefault="00551FBF" w:rsidP="00551FBF">
      <w:pPr>
        <w:jc w:val="center"/>
        <w:rPr>
          <w:sz w:val="28"/>
          <w:szCs w:val="28"/>
        </w:rPr>
      </w:pPr>
    </w:p>
    <w:p w:rsidR="00551FBF" w:rsidRPr="00E65B8C" w:rsidRDefault="00551FBF" w:rsidP="00551FBF">
      <w:pPr>
        <w:rPr>
          <w:sz w:val="28"/>
          <w:szCs w:val="28"/>
        </w:rPr>
      </w:pPr>
      <w:r w:rsidRPr="00E65B8C">
        <w:rPr>
          <w:sz w:val="28"/>
          <w:szCs w:val="28"/>
        </w:rPr>
        <w:t>РАЗДЕЛ  1. НАИМЕНОВАНИЕ УСЛУГИ</w:t>
      </w:r>
    </w:p>
    <w:p w:rsidR="00551FBF" w:rsidRPr="00E65B8C" w:rsidRDefault="00551FBF" w:rsidP="00551FBF">
      <w:pPr>
        <w:rPr>
          <w:sz w:val="28"/>
          <w:szCs w:val="28"/>
        </w:rPr>
      </w:pPr>
      <w:r w:rsidRPr="00E65B8C">
        <w:rPr>
          <w:sz w:val="28"/>
          <w:szCs w:val="28"/>
        </w:rPr>
        <w:t>РАЗДЕЛ 2. ОПИСАНИЕ УСЛУГИ</w:t>
      </w:r>
    </w:p>
    <w:p w:rsidR="00551FBF" w:rsidRPr="00E65B8C" w:rsidRDefault="00551FBF" w:rsidP="00551FBF">
      <w:pPr>
        <w:ind w:firstLine="567"/>
        <w:rPr>
          <w:sz w:val="28"/>
          <w:szCs w:val="28"/>
        </w:rPr>
      </w:pPr>
      <w:r w:rsidRPr="00E65B8C">
        <w:rPr>
          <w:sz w:val="28"/>
          <w:szCs w:val="28"/>
        </w:rPr>
        <w:t>Подраздел 2.1 Состав оказываемых услуг</w:t>
      </w:r>
    </w:p>
    <w:p w:rsidR="00551FBF" w:rsidRDefault="00551FBF" w:rsidP="00551FBF">
      <w:pPr>
        <w:ind w:firstLine="567"/>
        <w:rPr>
          <w:sz w:val="28"/>
          <w:szCs w:val="28"/>
        </w:rPr>
      </w:pPr>
      <w:r w:rsidRPr="00E65B8C">
        <w:rPr>
          <w:sz w:val="28"/>
          <w:szCs w:val="28"/>
        </w:rPr>
        <w:t>Подраздел 2.2 Описание оказываемых услуг</w:t>
      </w:r>
    </w:p>
    <w:p w:rsidR="00551FBF" w:rsidRPr="00E65B8C" w:rsidRDefault="00551FBF" w:rsidP="00551FBF">
      <w:pPr>
        <w:rPr>
          <w:sz w:val="28"/>
          <w:szCs w:val="28"/>
        </w:rPr>
      </w:pPr>
      <w:r w:rsidRPr="00E65B8C">
        <w:rPr>
          <w:sz w:val="28"/>
          <w:szCs w:val="28"/>
        </w:rPr>
        <w:t>РАЗДЕЛ 3. ТРЕБОВАНИЯ К УСЛУГАМ</w:t>
      </w:r>
    </w:p>
    <w:p w:rsidR="00551FBF" w:rsidRPr="00E65B8C" w:rsidRDefault="00551FBF" w:rsidP="00551FBF">
      <w:pPr>
        <w:ind w:firstLine="567"/>
        <w:rPr>
          <w:sz w:val="28"/>
          <w:szCs w:val="28"/>
        </w:rPr>
      </w:pPr>
      <w:r w:rsidRPr="00E65B8C">
        <w:rPr>
          <w:sz w:val="28"/>
          <w:szCs w:val="28"/>
        </w:rPr>
        <w:t>Подраздел 3.1 Общие требования</w:t>
      </w:r>
    </w:p>
    <w:p w:rsidR="00551FBF" w:rsidRPr="00E65B8C" w:rsidRDefault="00551FBF" w:rsidP="00551FBF">
      <w:pPr>
        <w:ind w:firstLine="567"/>
        <w:rPr>
          <w:sz w:val="28"/>
          <w:szCs w:val="28"/>
        </w:rPr>
      </w:pPr>
      <w:r w:rsidRPr="00E65B8C">
        <w:rPr>
          <w:sz w:val="28"/>
          <w:szCs w:val="28"/>
        </w:rPr>
        <w:t>Подраздел 3.2 Требования к качеству оказываемых услуг</w:t>
      </w:r>
    </w:p>
    <w:p w:rsidR="00551FBF" w:rsidRPr="00E65B8C" w:rsidRDefault="00551FBF" w:rsidP="00551FBF">
      <w:pPr>
        <w:ind w:firstLine="567"/>
        <w:rPr>
          <w:sz w:val="28"/>
          <w:szCs w:val="28"/>
        </w:rPr>
      </w:pPr>
      <w:r w:rsidRPr="00E65B8C">
        <w:rPr>
          <w:sz w:val="28"/>
          <w:szCs w:val="28"/>
        </w:rPr>
        <w:t>Подраздел 3.3 Требования к гарантийным обязательствам оказываемых услуг.</w:t>
      </w:r>
    </w:p>
    <w:p w:rsidR="00551FBF" w:rsidRPr="00E65B8C" w:rsidRDefault="00551FBF" w:rsidP="00551FBF">
      <w:pPr>
        <w:ind w:firstLine="567"/>
        <w:rPr>
          <w:sz w:val="28"/>
          <w:szCs w:val="28"/>
        </w:rPr>
      </w:pPr>
      <w:r w:rsidRPr="00E65B8C">
        <w:rPr>
          <w:sz w:val="28"/>
          <w:szCs w:val="28"/>
        </w:rPr>
        <w:t>Подраздел 3.4 Требования к конфиденциальности</w:t>
      </w:r>
    </w:p>
    <w:p w:rsidR="00551FBF" w:rsidRPr="00E65B8C" w:rsidRDefault="00551FBF" w:rsidP="00551FBF">
      <w:pPr>
        <w:ind w:firstLine="567"/>
        <w:rPr>
          <w:sz w:val="28"/>
          <w:szCs w:val="28"/>
        </w:rPr>
      </w:pPr>
      <w:r w:rsidRPr="00E65B8C">
        <w:rPr>
          <w:sz w:val="28"/>
          <w:szCs w:val="28"/>
        </w:rPr>
        <w:t>Подраздел 3.5 Требования к безопасности оказания услуг и безопасности результата оказанных услуг</w:t>
      </w:r>
    </w:p>
    <w:p w:rsidR="00551FBF" w:rsidRPr="00E65B8C" w:rsidRDefault="00551FBF" w:rsidP="00551FBF">
      <w:pPr>
        <w:ind w:firstLine="567"/>
        <w:rPr>
          <w:sz w:val="28"/>
          <w:szCs w:val="28"/>
        </w:rPr>
      </w:pPr>
      <w:r w:rsidRPr="00E65B8C">
        <w:rPr>
          <w:sz w:val="28"/>
          <w:szCs w:val="28"/>
        </w:rPr>
        <w:t>Подраздел 3.6 Требования по обучению персонала заказчика</w:t>
      </w:r>
    </w:p>
    <w:p w:rsidR="00551FBF" w:rsidRPr="00E65B8C" w:rsidRDefault="00551FBF" w:rsidP="00551FBF">
      <w:pPr>
        <w:ind w:firstLine="567"/>
        <w:rPr>
          <w:sz w:val="28"/>
          <w:szCs w:val="28"/>
        </w:rPr>
      </w:pPr>
      <w:r w:rsidRPr="00E65B8C">
        <w:rPr>
          <w:sz w:val="28"/>
          <w:szCs w:val="28"/>
        </w:rPr>
        <w:t>Подраздел 3.7 Требования к составу технического предложения участника</w:t>
      </w:r>
    </w:p>
    <w:p w:rsidR="00551FBF" w:rsidRPr="00E65B8C" w:rsidRDefault="00551FBF" w:rsidP="00551FBF">
      <w:pPr>
        <w:ind w:firstLine="567"/>
        <w:rPr>
          <w:sz w:val="28"/>
          <w:szCs w:val="28"/>
        </w:rPr>
      </w:pPr>
      <w:r w:rsidRPr="00E65B8C">
        <w:rPr>
          <w:sz w:val="28"/>
          <w:szCs w:val="28"/>
        </w:rPr>
        <w:t>Подраздел 3.8 Специальные требования</w:t>
      </w:r>
    </w:p>
    <w:p w:rsidR="00551FBF" w:rsidRPr="00E65B8C" w:rsidRDefault="00551FBF" w:rsidP="00551FBF">
      <w:pPr>
        <w:ind w:firstLine="142"/>
        <w:jc w:val="both"/>
        <w:rPr>
          <w:sz w:val="28"/>
          <w:szCs w:val="28"/>
        </w:rPr>
      </w:pPr>
      <w:r w:rsidRPr="00E65B8C">
        <w:rPr>
          <w:sz w:val="28"/>
          <w:szCs w:val="28"/>
        </w:rPr>
        <w:t>РАЗДЕЛ 4. РЕЗУЛЬТАТ ОКАЗАННЫХ УСЛУГ</w:t>
      </w:r>
    </w:p>
    <w:p w:rsidR="00551FBF" w:rsidRPr="00E65B8C" w:rsidRDefault="00551FBF" w:rsidP="00551FBF">
      <w:pPr>
        <w:ind w:firstLine="567"/>
        <w:jc w:val="both"/>
        <w:rPr>
          <w:sz w:val="28"/>
          <w:szCs w:val="28"/>
        </w:rPr>
      </w:pPr>
      <w:r w:rsidRPr="00E65B8C">
        <w:rPr>
          <w:sz w:val="28"/>
          <w:szCs w:val="28"/>
        </w:rPr>
        <w:t>Подраздел 4.1 Описание конечного результата оказанных услуг</w:t>
      </w:r>
    </w:p>
    <w:p w:rsidR="00551FBF" w:rsidRPr="00E65B8C" w:rsidRDefault="00551FBF" w:rsidP="00551FBF">
      <w:pPr>
        <w:ind w:firstLine="567"/>
        <w:jc w:val="both"/>
        <w:rPr>
          <w:sz w:val="28"/>
          <w:szCs w:val="28"/>
        </w:rPr>
      </w:pPr>
      <w:r w:rsidRPr="00E65B8C">
        <w:rPr>
          <w:sz w:val="28"/>
          <w:szCs w:val="28"/>
        </w:rPr>
        <w:t>Подраздел 4.2 Требования по приемке услуг</w:t>
      </w:r>
    </w:p>
    <w:p w:rsidR="00551FBF" w:rsidRPr="00E65B8C" w:rsidRDefault="00551FBF" w:rsidP="00551FBF">
      <w:pPr>
        <w:ind w:firstLine="567"/>
        <w:jc w:val="both"/>
        <w:rPr>
          <w:sz w:val="28"/>
          <w:szCs w:val="28"/>
        </w:rPr>
      </w:pPr>
      <w:r w:rsidRPr="00E65B8C">
        <w:rPr>
          <w:sz w:val="28"/>
          <w:szCs w:val="28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551FBF" w:rsidRPr="00E65B8C" w:rsidRDefault="00551FBF" w:rsidP="00551FBF">
      <w:pPr>
        <w:rPr>
          <w:sz w:val="28"/>
          <w:szCs w:val="28"/>
        </w:rPr>
      </w:pPr>
      <w:r w:rsidRPr="00E65B8C">
        <w:rPr>
          <w:sz w:val="28"/>
          <w:szCs w:val="28"/>
        </w:rPr>
        <w:t>РАЗДЕЛ 5. ТРЕБОВАНИЯ К ТЕХНИЧЕСКОМУ ОБУЧЕНИЮ ПЕРСОНАЛА ЗАКАЗЧИКА</w:t>
      </w:r>
    </w:p>
    <w:p w:rsidR="00551FBF" w:rsidRPr="00E65B8C" w:rsidRDefault="00551FBF" w:rsidP="00551FBF">
      <w:pPr>
        <w:rPr>
          <w:sz w:val="28"/>
          <w:szCs w:val="28"/>
        </w:rPr>
      </w:pPr>
      <w:r w:rsidRPr="00E65B8C">
        <w:rPr>
          <w:sz w:val="28"/>
          <w:szCs w:val="28"/>
        </w:rPr>
        <w:t>РАЗДЕЛ 6. ПЕРЕЧЕНЬ ПРИНЯТЫХ СОКРАЩЕНИЙ</w:t>
      </w:r>
    </w:p>
    <w:p w:rsidR="00551FBF" w:rsidRPr="00E65B8C" w:rsidRDefault="00551FBF" w:rsidP="00551FBF">
      <w:pPr>
        <w:rPr>
          <w:sz w:val="28"/>
          <w:szCs w:val="28"/>
        </w:rPr>
      </w:pPr>
      <w:r w:rsidRPr="00E65B8C">
        <w:rPr>
          <w:sz w:val="28"/>
          <w:szCs w:val="28"/>
        </w:rPr>
        <w:t>РАЗДЕЛ 7. ПЕРЕЧЕНЬ ПРИЛОЖЕНИЙ</w:t>
      </w:r>
    </w:p>
    <w:p w:rsidR="00551FBF" w:rsidRPr="00E65B8C" w:rsidRDefault="00551FBF" w:rsidP="00551FBF">
      <w:pPr>
        <w:rPr>
          <w:sz w:val="28"/>
          <w:szCs w:val="28"/>
        </w:rPr>
      </w:pPr>
    </w:p>
    <w:p w:rsidR="00551FBF" w:rsidRPr="00E65B8C" w:rsidRDefault="00551FBF" w:rsidP="00551FBF">
      <w:pPr>
        <w:rPr>
          <w:sz w:val="28"/>
          <w:szCs w:val="28"/>
        </w:rPr>
      </w:pPr>
    </w:p>
    <w:p w:rsidR="00551FBF" w:rsidRPr="00E65B8C" w:rsidRDefault="00551FBF" w:rsidP="00551FBF">
      <w:pPr>
        <w:rPr>
          <w:sz w:val="28"/>
          <w:szCs w:val="28"/>
        </w:rPr>
      </w:pPr>
    </w:p>
    <w:p w:rsidR="00551FBF" w:rsidRPr="00E65B8C" w:rsidRDefault="00551FBF" w:rsidP="00551FBF">
      <w:pPr>
        <w:rPr>
          <w:sz w:val="28"/>
          <w:szCs w:val="28"/>
        </w:rPr>
      </w:pPr>
    </w:p>
    <w:p w:rsidR="00551FBF" w:rsidRPr="00E65B8C" w:rsidRDefault="00551FBF" w:rsidP="00551FBF">
      <w:pPr>
        <w:rPr>
          <w:sz w:val="28"/>
          <w:szCs w:val="28"/>
        </w:rPr>
      </w:pPr>
    </w:p>
    <w:p w:rsidR="00551FBF" w:rsidRPr="00E65B8C" w:rsidRDefault="00551FBF" w:rsidP="00551FBF">
      <w:pPr>
        <w:rPr>
          <w:sz w:val="28"/>
          <w:szCs w:val="28"/>
        </w:rPr>
      </w:pPr>
    </w:p>
    <w:p w:rsidR="00551FBF" w:rsidRPr="00E65B8C" w:rsidRDefault="00551FBF" w:rsidP="00551FBF">
      <w:pPr>
        <w:rPr>
          <w:sz w:val="28"/>
          <w:szCs w:val="28"/>
        </w:rPr>
      </w:pPr>
    </w:p>
    <w:p w:rsidR="00551FBF" w:rsidRPr="00E65B8C" w:rsidRDefault="00551FBF" w:rsidP="00551FBF">
      <w:pPr>
        <w:rPr>
          <w:sz w:val="28"/>
          <w:szCs w:val="28"/>
        </w:rPr>
      </w:pPr>
    </w:p>
    <w:p w:rsidR="00551FBF" w:rsidRPr="00E65B8C" w:rsidRDefault="00551FBF" w:rsidP="00551FBF">
      <w:pPr>
        <w:rPr>
          <w:sz w:val="28"/>
          <w:szCs w:val="28"/>
        </w:rPr>
      </w:pPr>
    </w:p>
    <w:p w:rsidR="00551FBF" w:rsidRPr="00E65B8C" w:rsidRDefault="00551FBF" w:rsidP="00551FBF">
      <w:pPr>
        <w:rPr>
          <w:sz w:val="28"/>
          <w:szCs w:val="28"/>
        </w:rPr>
      </w:pPr>
    </w:p>
    <w:p w:rsidR="00551FBF" w:rsidRPr="00E65B8C" w:rsidRDefault="00551FBF" w:rsidP="00551FBF">
      <w:pPr>
        <w:rPr>
          <w:sz w:val="28"/>
          <w:szCs w:val="28"/>
        </w:rPr>
      </w:pPr>
      <w:bookmarkStart w:id="0" w:name="_GoBack"/>
      <w:bookmarkEnd w:id="0"/>
    </w:p>
    <w:p w:rsidR="00551FBF" w:rsidRPr="00E65B8C" w:rsidRDefault="00551FBF" w:rsidP="00551FBF">
      <w:pPr>
        <w:rPr>
          <w:sz w:val="28"/>
          <w:szCs w:val="28"/>
        </w:rPr>
      </w:pPr>
    </w:p>
    <w:p w:rsidR="00551FBF" w:rsidRPr="00551FBF" w:rsidRDefault="00551FBF" w:rsidP="00551FBF">
      <w:pPr>
        <w:jc w:val="center"/>
      </w:pPr>
      <w:r w:rsidRPr="00551FBF">
        <w:lastRenderedPageBreak/>
        <w:t>РАЗДЕЛ  1. НАИМЕНОВАНИЕ УСЛУГИ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551FBF" w:rsidRPr="00551FBF" w:rsidTr="00765260">
        <w:trPr>
          <w:trHeight w:val="366"/>
        </w:trPr>
        <w:tc>
          <w:tcPr>
            <w:tcW w:w="9571" w:type="dxa"/>
          </w:tcPr>
          <w:p w:rsidR="00551FBF" w:rsidRPr="00551FBF" w:rsidRDefault="00551FBF" w:rsidP="00765260">
            <w:r w:rsidRPr="00551FBF">
              <w:t>услуга по уборке внутренних помещений и внешней территории филиала «Южный территориальный округ» ФГУП «РосРАО»</w:t>
            </w:r>
          </w:p>
        </w:tc>
      </w:tr>
    </w:tbl>
    <w:p w:rsidR="00551FBF" w:rsidRPr="00551FBF" w:rsidRDefault="00551FBF" w:rsidP="00551FBF"/>
    <w:p w:rsidR="00551FBF" w:rsidRPr="00551FBF" w:rsidRDefault="00551FBF" w:rsidP="00551FBF">
      <w:pPr>
        <w:jc w:val="center"/>
      </w:pPr>
      <w:r w:rsidRPr="00551FBF">
        <w:t>РАЗДЕЛ 2. ОПИСАНИЕ УСЛУГИ</w:t>
      </w:r>
    </w:p>
    <w:tbl>
      <w:tblPr>
        <w:tblStyle w:val="afff4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551FBF" w:rsidRPr="00551FBF" w:rsidTr="00765260">
        <w:tc>
          <w:tcPr>
            <w:tcW w:w="5000" w:type="pct"/>
          </w:tcPr>
          <w:p w:rsidR="00551FBF" w:rsidRPr="00551FBF" w:rsidRDefault="00551FBF" w:rsidP="00765260">
            <w:pPr>
              <w:jc w:val="center"/>
            </w:pPr>
            <w:r w:rsidRPr="00551FBF">
              <w:t>Подраздел 2.1 Состав оказываемых услуг</w:t>
            </w:r>
          </w:p>
        </w:tc>
      </w:tr>
      <w:tr w:rsidR="00551FBF" w:rsidRPr="00551FBF" w:rsidTr="00765260">
        <w:tc>
          <w:tcPr>
            <w:tcW w:w="5000" w:type="pct"/>
          </w:tcPr>
          <w:p w:rsidR="00551FBF" w:rsidRPr="00551FBF" w:rsidRDefault="00551FBF" w:rsidP="00765260">
            <w:r w:rsidRPr="00551FBF">
              <w:t>Уборка зданий и территории филиала «Южный территориальный округ» ФГУП «РосРАО»</w:t>
            </w:r>
          </w:p>
        </w:tc>
      </w:tr>
      <w:tr w:rsidR="00551FBF" w:rsidRPr="00551FBF" w:rsidTr="00765260">
        <w:tc>
          <w:tcPr>
            <w:tcW w:w="5000" w:type="pct"/>
          </w:tcPr>
          <w:p w:rsidR="00551FBF" w:rsidRPr="00551FBF" w:rsidRDefault="00551FBF" w:rsidP="00765260">
            <w:pPr>
              <w:jc w:val="center"/>
            </w:pPr>
            <w:r w:rsidRPr="00551FBF">
              <w:t>Подраздел 2.2 Описание оказываемых услуг</w:t>
            </w:r>
          </w:p>
        </w:tc>
      </w:tr>
      <w:tr w:rsidR="00551FBF" w:rsidRPr="00551FBF" w:rsidTr="00765260">
        <w:tc>
          <w:tcPr>
            <w:tcW w:w="5000" w:type="pct"/>
          </w:tcPr>
          <w:p w:rsidR="00551FBF" w:rsidRPr="00551FBF" w:rsidRDefault="00551FBF" w:rsidP="00765260">
            <w:pPr>
              <w:jc w:val="center"/>
            </w:pPr>
            <w:r w:rsidRPr="00551FBF">
              <w:t>Основная уборка помещений</w:t>
            </w:r>
          </w:p>
          <w:p w:rsidR="00551FBF" w:rsidRPr="00551FBF" w:rsidRDefault="00551FBF" w:rsidP="00765260">
            <w:pPr>
              <w:jc w:val="center"/>
            </w:pPr>
            <w:r w:rsidRPr="00551FBF">
              <w:t>Поддерживающая уборка помещений</w:t>
            </w:r>
          </w:p>
          <w:p w:rsidR="00551FBF" w:rsidRPr="00551FBF" w:rsidRDefault="00551FBF" w:rsidP="00765260">
            <w:pPr>
              <w:jc w:val="center"/>
            </w:pPr>
            <w:r w:rsidRPr="00551FBF">
              <w:t>Основная уборка наружных территорий</w:t>
            </w:r>
          </w:p>
          <w:p w:rsidR="00551FBF" w:rsidRPr="00551FBF" w:rsidRDefault="00551FBF" w:rsidP="00765260">
            <w:pPr>
              <w:jc w:val="center"/>
            </w:pPr>
            <w:r w:rsidRPr="00551FBF">
              <w:t>Поддерживающая уборка наружных территорий</w:t>
            </w:r>
          </w:p>
        </w:tc>
      </w:tr>
    </w:tbl>
    <w:p w:rsidR="00551FBF" w:rsidRPr="00551FBF" w:rsidRDefault="00551FBF" w:rsidP="00551FBF"/>
    <w:p w:rsidR="00551FBF" w:rsidRPr="00551FBF" w:rsidRDefault="00551FBF" w:rsidP="00551FBF">
      <w:pPr>
        <w:jc w:val="center"/>
      </w:pPr>
      <w:r w:rsidRPr="00551FBF">
        <w:t>РАЗДЕЛ 3. ТРЕБОВАНИЯ К УСЛУГАМ</w:t>
      </w:r>
    </w:p>
    <w:tbl>
      <w:tblPr>
        <w:tblStyle w:val="afff4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551FBF" w:rsidRPr="00551FBF" w:rsidTr="00765260">
        <w:tc>
          <w:tcPr>
            <w:tcW w:w="5000" w:type="pct"/>
          </w:tcPr>
          <w:p w:rsidR="00551FBF" w:rsidRPr="00551FBF" w:rsidRDefault="00551FBF" w:rsidP="00765260">
            <w:pPr>
              <w:jc w:val="center"/>
            </w:pPr>
            <w:r w:rsidRPr="00551FBF">
              <w:t>Подраздел 3.1 Общие требования</w:t>
            </w:r>
          </w:p>
        </w:tc>
      </w:tr>
      <w:tr w:rsidR="00551FBF" w:rsidRPr="00551FBF" w:rsidTr="00765260">
        <w:tc>
          <w:tcPr>
            <w:tcW w:w="5000" w:type="pct"/>
          </w:tcPr>
          <w:p w:rsidR="00551FBF" w:rsidRPr="00551FBF" w:rsidRDefault="00551FBF" w:rsidP="00765260">
            <w:pPr>
              <w:jc w:val="both"/>
            </w:pPr>
            <w:r w:rsidRPr="00551FBF">
              <w:t>Административное здание 30-я Линия 54.</w:t>
            </w:r>
          </w:p>
          <w:p w:rsidR="00551FBF" w:rsidRPr="00551FBF" w:rsidRDefault="00551FBF" w:rsidP="00765260"/>
          <w:p w:rsidR="00551FBF" w:rsidRPr="00551FBF" w:rsidRDefault="00551FBF" w:rsidP="00765260">
            <w:pPr>
              <w:jc w:val="both"/>
            </w:pPr>
            <w:r w:rsidRPr="00551FBF">
              <w:tab/>
              <w:t xml:space="preserve">Уборка помещений административно-производственного здания общая площадь 875 м </w:t>
            </w:r>
            <w:r w:rsidRPr="00551FBF">
              <w:rPr>
                <w:vertAlign w:val="superscript"/>
              </w:rPr>
              <w:t xml:space="preserve">2 </w:t>
            </w:r>
            <w:r w:rsidRPr="00551FBF">
              <w:t xml:space="preserve">, 43 окна и остекленный тамбур: общая площадь 140 м </w:t>
            </w:r>
            <w:r w:rsidRPr="00551FBF">
              <w:rPr>
                <w:vertAlign w:val="superscript"/>
              </w:rPr>
              <w:t>2</w:t>
            </w:r>
            <w:r w:rsidRPr="00551FBF">
              <w:t xml:space="preserve">, двор: площадь асфальта 723,6 м </w:t>
            </w:r>
            <w:r w:rsidRPr="00551FBF">
              <w:rPr>
                <w:vertAlign w:val="superscript"/>
              </w:rPr>
              <w:t>2</w:t>
            </w:r>
            <w:r w:rsidRPr="00551FBF">
              <w:t>, прочее (газон) 258 м</w:t>
            </w:r>
            <w:proofErr w:type="gramStart"/>
            <w:r w:rsidRPr="00551FBF">
              <w:rPr>
                <w:vertAlign w:val="superscript"/>
              </w:rPr>
              <w:t>2</w:t>
            </w:r>
            <w:proofErr w:type="gramEnd"/>
            <w:r w:rsidRPr="00551FBF">
              <w:t>, прилегающая территория 135 м</w:t>
            </w:r>
            <w:r w:rsidRPr="00551FBF">
              <w:rPr>
                <w:vertAlign w:val="superscript"/>
              </w:rPr>
              <w:t>2</w:t>
            </w:r>
            <w:r w:rsidRPr="00551FBF">
              <w:t>.</w:t>
            </w:r>
          </w:p>
          <w:p w:rsidR="00551FBF" w:rsidRPr="00551FBF" w:rsidRDefault="00551FBF" w:rsidP="00765260">
            <w:pPr>
              <w:jc w:val="both"/>
            </w:pPr>
            <w:r w:rsidRPr="00551FBF">
              <w:t xml:space="preserve">Второй этаж: </w:t>
            </w:r>
          </w:p>
          <w:p w:rsidR="00551FBF" w:rsidRPr="00551FBF" w:rsidRDefault="00551FBF" w:rsidP="00765260">
            <w:pPr>
              <w:jc w:val="both"/>
            </w:pPr>
            <w:r w:rsidRPr="00551FBF">
              <w:t>кабинет директора ЮТО:</w:t>
            </w:r>
          </w:p>
          <w:p w:rsidR="00551FBF" w:rsidRPr="00551FBF" w:rsidRDefault="00551FBF" w:rsidP="00765260">
            <w:pPr>
              <w:jc w:val="both"/>
            </w:pPr>
            <w:r w:rsidRPr="00551FBF">
              <w:t>- ежедневно влажная уборка полов 1 раз в день, а также по мере загрязнения с применением моющих средств;</w:t>
            </w:r>
          </w:p>
          <w:p w:rsidR="00551FBF" w:rsidRPr="00551FBF" w:rsidRDefault="00551FBF" w:rsidP="00765260">
            <w:r w:rsidRPr="00551FBF">
              <w:t>- ежедневно вынос мусора из мусорных корзин и шредера;</w:t>
            </w:r>
          </w:p>
          <w:p w:rsidR="00551FBF" w:rsidRPr="00551FBF" w:rsidRDefault="00551FBF" w:rsidP="00765260">
            <w:r w:rsidRPr="00551FBF">
              <w:t>- удаление пыли с жалюзи  (2шт.)  по мере загрязнения с применением специальных  средств;</w:t>
            </w:r>
          </w:p>
          <w:p w:rsidR="00551FBF" w:rsidRPr="00551FBF" w:rsidRDefault="00551FBF" w:rsidP="00765260">
            <w:r w:rsidRPr="00551FBF">
              <w:t>- мытье окон и подоконников (2шт.) по мере загрязнения с применением моющих средств;</w:t>
            </w:r>
          </w:p>
          <w:p w:rsidR="00551FBF" w:rsidRPr="00551FBF" w:rsidRDefault="00551FBF" w:rsidP="00765260">
            <w:r w:rsidRPr="00551FBF">
              <w:t>- удаление пыли с радиаторов отопления (1шт.)  по мере загрязнения с применением моющих средств;</w:t>
            </w:r>
          </w:p>
          <w:p w:rsidR="00551FBF" w:rsidRPr="00551FBF" w:rsidRDefault="00551FBF" w:rsidP="00765260">
            <w:r w:rsidRPr="00551FBF">
              <w:t>- удаление пыли с оргтехники  сухой тряпкой по мере загрязнения;</w:t>
            </w:r>
          </w:p>
          <w:p w:rsidR="00551FBF" w:rsidRPr="00551FBF" w:rsidRDefault="00551FBF" w:rsidP="00765260">
            <w:proofErr w:type="gramStart"/>
            <w:r w:rsidRPr="00551FBF">
              <w:t>-ежедневно удаление пыли с применением специальных средств с письменного стола (2шт.), журнального стола (стекло), полочки с рамочками (9 шт.), шкафы   (2 шт.), тумбы (3 шт.), сейфа, кресла (3шт.), стулья (12 шт.);</w:t>
            </w:r>
            <w:proofErr w:type="gramEnd"/>
          </w:p>
          <w:p w:rsidR="00551FBF" w:rsidRPr="00551FBF" w:rsidRDefault="00551FBF" w:rsidP="00765260">
            <w:r w:rsidRPr="00551FBF">
              <w:t>- стирка занавесок 1 раз в три месяца.</w:t>
            </w:r>
          </w:p>
          <w:p w:rsidR="00551FBF" w:rsidRPr="00551FBF" w:rsidRDefault="00551FBF" w:rsidP="00765260"/>
          <w:p w:rsidR="00551FBF" w:rsidRPr="00551FBF" w:rsidRDefault="00551FBF" w:rsidP="00765260">
            <w:r w:rsidRPr="00551FBF">
              <w:t>Кабинет зам. директора ЮТО:</w:t>
            </w:r>
          </w:p>
          <w:p w:rsidR="00551FBF" w:rsidRPr="00551FBF" w:rsidRDefault="00551FBF" w:rsidP="00765260">
            <w:pPr>
              <w:jc w:val="both"/>
            </w:pPr>
            <w:r w:rsidRPr="00551FBF">
              <w:t>- ежедневно влажная уборка полов 1 раз в день, а также по мере загрязнения с применением моющих средств;</w:t>
            </w:r>
          </w:p>
          <w:p w:rsidR="00551FBF" w:rsidRPr="00551FBF" w:rsidRDefault="00551FBF" w:rsidP="00765260">
            <w:r w:rsidRPr="00551FBF">
              <w:rPr>
                <w:vertAlign w:val="superscript"/>
              </w:rPr>
              <w:t xml:space="preserve"> </w:t>
            </w:r>
            <w:r w:rsidRPr="00551FBF">
              <w:t>- ежедневно вынос мусора из мусорных корзин и шредера;</w:t>
            </w:r>
          </w:p>
          <w:p w:rsidR="00551FBF" w:rsidRPr="00551FBF" w:rsidRDefault="00551FBF" w:rsidP="00765260">
            <w:pPr>
              <w:jc w:val="both"/>
            </w:pPr>
          </w:p>
          <w:p w:rsidR="00551FBF" w:rsidRPr="00551FBF" w:rsidRDefault="00551FBF" w:rsidP="00765260">
            <w:r w:rsidRPr="00551FBF">
              <w:t>- мытье окон и подоконников (1шт.) по мере загрязнения с применением моющих средств;</w:t>
            </w:r>
          </w:p>
          <w:p w:rsidR="00551FBF" w:rsidRPr="00551FBF" w:rsidRDefault="00551FBF" w:rsidP="00765260">
            <w:r w:rsidRPr="00551FBF">
              <w:t>- удаление пыли с жалюзи  (1шт.)  по мере загрязнения с применением специальных  средств;</w:t>
            </w:r>
          </w:p>
          <w:p w:rsidR="00551FBF" w:rsidRPr="00551FBF" w:rsidRDefault="00551FBF" w:rsidP="00765260">
            <w:r w:rsidRPr="00551FBF">
              <w:t>- удаление пыли с радиаторов отопления (1шт.)  по мере загрязнения с применением моющих средств;</w:t>
            </w:r>
          </w:p>
          <w:p w:rsidR="00551FBF" w:rsidRPr="00551FBF" w:rsidRDefault="00551FBF" w:rsidP="00765260">
            <w:r w:rsidRPr="00551FBF">
              <w:t>- удаление пыли с оргтехники  сухой тряпкой по мере загрязнения;</w:t>
            </w:r>
          </w:p>
          <w:p w:rsidR="00551FBF" w:rsidRPr="00551FBF" w:rsidRDefault="00551FBF" w:rsidP="00765260">
            <w:proofErr w:type="gramStart"/>
            <w:r w:rsidRPr="00551FBF">
              <w:t>-ежедневно удаление пыли с применением специальных средств: с письменного стола (2шт.), журнального стола (стекло), шкафы   (3 шт.), тумба (1 шт.), сейфа, кресла (3шт.), стулья (4 шт.), цветок искусственный (1шт.).</w:t>
            </w:r>
            <w:proofErr w:type="gramEnd"/>
          </w:p>
          <w:p w:rsidR="00551FBF" w:rsidRPr="00551FBF" w:rsidRDefault="00551FBF" w:rsidP="00765260">
            <w:r w:rsidRPr="00551FBF">
              <w:t>- стирка занавесок 1 раз в три месяца.</w:t>
            </w:r>
          </w:p>
          <w:p w:rsidR="00551FBF" w:rsidRPr="00551FBF" w:rsidRDefault="00551FBF" w:rsidP="00765260"/>
          <w:p w:rsidR="00551FBF" w:rsidRPr="00551FBF" w:rsidRDefault="00551FBF" w:rsidP="00765260">
            <w:r w:rsidRPr="00551FBF">
              <w:t>Кабинет секретаря:</w:t>
            </w:r>
          </w:p>
          <w:p w:rsidR="00551FBF" w:rsidRPr="00551FBF" w:rsidRDefault="00551FBF" w:rsidP="00765260">
            <w:pPr>
              <w:jc w:val="both"/>
            </w:pPr>
            <w:r w:rsidRPr="00551FBF">
              <w:t>- ежедневно влажная уборка полов 1 раз в день, а также по мере загрязнения с применением моющих средств;</w:t>
            </w:r>
          </w:p>
          <w:p w:rsidR="00551FBF" w:rsidRPr="00551FBF" w:rsidRDefault="00551FBF" w:rsidP="00765260">
            <w:r w:rsidRPr="00551FBF">
              <w:rPr>
                <w:vertAlign w:val="superscript"/>
              </w:rPr>
              <w:t xml:space="preserve"> </w:t>
            </w:r>
            <w:r w:rsidRPr="00551FBF">
              <w:t>- ежедневно вынос мусора из мусорных корзин;</w:t>
            </w:r>
          </w:p>
          <w:p w:rsidR="00551FBF" w:rsidRPr="00551FBF" w:rsidRDefault="00551FBF" w:rsidP="00765260">
            <w:r w:rsidRPr="00551FBF">
              <w:t>- мытье окон и подоконников (1шт.) по мере загрязнения с применением моющих средств;</w:t>
            </w:r>
          </w:p>
          <w:p w:rsidR="00551FBF" w:rsidRPr="00551FBF" w:rsidRDefault="00551FBF" w:rsidP="00765260">
            <w:r w:rsidRPr="00551FBF">
              <w:t>- удаление пыли с жалюзи  (1шт.)  по мере загрязнения с применением специальных  средств;</w:t>
            </w:r>
          </w:p>
          <w:p w:rsidR="00551FBF" w:rsidRPr="00551FBF" w:rsidRDefault="00551FBF" w:rsidP="00765260">
            <w:r w:rsidRPr="00551FBF">
              <w:t>- удаление пыли с радиаторов отопления (1шт.)  по мере загрязнения с применением моющих средств;</w:t>
            </w:r>
          </w:p>
          <w:p w:rsidR="00551FBF" w:rsidRPr="00551FBF" w:rsidRDefault="00551FBF" w:rsidP="00765260">
            <w:r w:rsidRPr="00551FBF">
              <w:t>- удаление пыли с оргтехники  сухой тряпкой по мере загрязнения;</w:t>
            </w:r>
          </w:p>
          <w:p w:rsidR="00551FBF" w:rsidRPr="00551FBF" w:rsidRDefault="00551FBF" w:rsidP="00765260">
            <w:r w:rsidRPr="00551FBF">
              <w:t xml:space="preserve">-ежедневно удаление пыли с применением специальных средств: с письменного стола (1шт.), шкафы   (2 шт.), кресла (1шт.), стулья (4 шт.), </w:t>
            </w:r>
          </w:p>
          <w:p w:rsidR="00551FBF" w:rsidRPr="00551FBF" w:rsidRDefault="00551FBF" w:rsidP="00765260">
            <w:r w:rsidRPr="00551FBF">
              <w:t>- уборка и мытье холодильника 1раз в месяц.</w:t>
            </w:r>
          </w:p>
          <w:p w:rsidR="00551FBF" w:rsidRPr="00551FBF" w:rsidRDefault="00551FBF" w:rsidP="00765260"/>
          <w:p w:rsidR="00551FBF" w:rsidRPr="00551FBF" w:rsidRDefault="00551FBF" w:rsidP="00765260">
            <w:r w:rsidRPr="00551FBF">
              <w:t>Кабинет заместителя директора:</w:t>
            </w:r>
          </w:p>
          <w:p w:rsidR="00551FBF" w:rsidRPr="00551FBF" w:rsidRDefault="00551FBF" w:rsidP="00765260">
            <w:pPr>
              <w:jc w:val="both"/>
            </w:pPr>
            <w:r w:rsidRPr="00551FBF">
              <w:t>- ежедневно влажная уборка полов 1 раз в день, а также по мере загрязнения с применением моющих средств;</w:t>
            </w:r>
          </w:p>
          <w:p w:rsidR="00551FBF" w:rsidRPr="00551FBF" w:rsidRDefault="00551FBF" w:rsidP="00765260">
            <w:r w:rsidRPr="00551FBF">
              <w:rPr>
                <w:vertAlign w:val="superscript"/>
              </w:rPr>
              <w:t xml:space="preserve"> </w:t>
            </w:r>
            <w:r w:rsidRPr="00551FBF">
              <w:t>- ежедневно вынос мусора из мусорных корзин;</w:t>
            </w:r>
          </w:p>
          <w:p w:rsidR="00551FBF" w:rsidRPr="00551FBF" w:rsidRDefault="00551FBF" w:rsidP="00765260">
            <w:r w:rsidRPr="00551FBF">
              <w:t>- мытье окон и подоконников (1шт.) по мере загрязнения с применением моющих средств;</w:t>
            </w:r>
          </w:p>
          <w:p w:rsidR="00551FBF" w:rsidRPr="00551FBF" w:rsidRDefault="00551FBF" w:rsidP="00765260">
            <w:r w:rsidRPr="00551FBF">
              <w:t>- удаление пыли с жалюзи  (1шт.)  по мере загрязнения с применением специальных  средств;</w:t>
            </w:r>
          </w:p>
          <w:p w:rsidR="00551FBF" w:rsidRPr="00551FBF" w:rsidRDefault="00551FBF" w:rsidP="00765260">
            <w:r w:rsidRPr="00551FBF">
              <w:t>- удаление пыли с радиаторов отопления (1шт.)  по мере загрязнения с применением моющих средств;</w:t>
            </w:r>
          </w:p>
          <w:p w:rsidR="00551FBF" w:rsidRPr="00551FBF" w:rsidRDefault="00551FBF" w:rsidP="00765260">
            <w:r w:rsidRPr="00551FBF">
              <w:t>- удаление пыли с оргтехники  сухой тряпкой по мере загрязнения;</w:t>
            </w:r>
          </w:p>
          <w:p w:rsidR="00551FBF" w:rsidRPr="00551FBF" w:rsidRDefault="00551FBF" w:rsidP="00765260">
            <w:r w:rsidRPr="00551FBF">
              <w:t>-ежедневно удаление пыли с применением специальных средств: с письменного стола (2шт.), шкафы   (1 шт.), кресла (1шт.), стулья (12 шт.), тумба (1шт.).</w:t>
            </w:r>
          </w:p>
          <w:p w:rsidR="00551FBF" w:rsidRPr="00551FBF" w:rsidRDefault="00551FBF" w:rsidP="00765260"/>
          <w:p w:rsidR="00551FBF" w:rsidRPr="00551FBF" w:rsidRDefault="00551FBF" w:rsidP="00765260">
            <w:r w:rsidRPr="00551FBF">
              <w:t xml:space="preserve"> Кабинет информационных технологий:</w:t>
            </w:r>
          </w:p>
          <w:p w:rsidR="00551FBF" w:rsidRPr="00551FBF" w:rsidRDefault="00551FBF" w:rsidP="00765260">
            <w:pPr>
              <w:jc w:val="both"/>
            </w:pPr>
            <w:r w:rsidRPr="00551FBF">
              <w:t xml:space="preserve"> - ежедневно влажная уборка полов 1 раз в день, а также по мере загрязнения с применением моющих средств;</w:t>
            </w:r>
          </w:p>
          <w:p w:rsidR="00551FBF" w:rsidRPr="00551FBF" w:rsidRDefault="00551FBF" w:rsidP="00765260">
            <w:r w:rsidRPr="00551FBF">
              <w:rPr>
                <w:vertAlign w:val="superscript"/>
              </w:rPr>
              <w:t xml:space="preserve"> </w:t>
            </w:r>
            <w:r w:rsidRPr="00551FBF">
              <w:t>- ежедневно вынос мусора из мусорных корзин;</w:t>
            </w:r>
          </w:p>
          <w:p w:rsidR="00551FBF" w:rsidRPr="00551FBF" w:rsidRDefault="00551FBF" w:rsidP="00765260">
            <w:r w:rsidRPr="00551FBF">
              <w:t>- мытье окон и подоконников (1шт.) по мере загрязнения с применением моющих средств;</w:t>
            </w:r>
          </w:p>
          <w:p w:rsidR="00551FBF" w:rsidRPr="00551FBF" w:rsidRDefault="00551FBF" w:rsidP="00765260">
            <w:r w:rsidRPr="00551FBF">
              <w:t>- удаление пыли с жалюзи  (1шт.)  по мере загрязнения с применением специальных  средств;</w:t>
            </w:r>
          </w:p>
          <w:p w:rsidR="00551FBF" w:rsidRPr="00551FBF" w:rsidRDefault="00551FBF" w:rsidP="00765260">
            <w:r w:rsidRPr="00551FBF">
              <w:t>- удаление пыли с радиаторов отопления (1шт.)  по мере загрязнения с применением моющих средств;</w:t>
            </w:r>
          </w:p>
          <w:p w:rsidR="00551FBF" w:rsidRPr="00551FBF" w:rsidRDefault="00551FBF" w:rsidP="00765260">
            <w:r w:rsidRPr="00551FBF">
              <w:t>- удаление пыли с оргтехники  сухой тряпкой по мере загрязнения;</w:t>
            </w:r>
          </w:p>
          <w:p w:rsidR="00551FBF" w:rsidRPr="00551FBF" w:rsidRDefault="00551FBF" w:rsidP="00765260">
            <w:r w:rsidRPr="00551FBF">
              <w:t>-ежедневно удаление пыли с применением специальных средств: с письменного стола (3шт.), шкафы (1 шт.), стулья (6 шт.), тумба (1шт.).</w:t>
            </w:r>
          </w:p>
          <w:p w:rsidR="00551FBF" w:rsidRPr="00551FBF" w:rsidRDefault="00551FBF" w:rsidP="00765260"/>
          <w:p w:rsidR="00551FBF" w:rsidRPr="00551FBF" w:rsidRDefault="00551FBF" w:rsidP="00765260">
            <w:r w:rsidRPr="00551FBF">
              <w:t>Кабинет юриста:</w:t>
            </w:r>
          </w:p>
          <w:p w:rsidR="00551FBF" w:rsidRPr="00551FBF" w:rsidRDefault="00551FBF" w:rsidP="00765260">
            <w:pPr>
              <w:jc w:val="both"/>
            </w:pPr>
            <w:r w:rsidRPr="00551FBF">
              <w:t>- ежедневно влажная уборка полов 1 раз в день, а также по мере загрязнения с применением моющих средств;</w:t>
            </w:r>
          </w:p>
          <w:p w:rsidR="00551FBF" w:rsidRPr="00551FBF" w:rsidRDefault="00551FBF" w:rsidP="00765260">
            <w:r w:rsidRPr="00551FBF">
              <w:rPr>
                <w:vertAlign w:val="superscript"/>
              </w:rPr>
              <w:t xml:space="preserve"> </w:t>
            </w:r>
            <w:r w:rsidRPr="00551FBF">
              <w:t>- ежедневно вынос мусора из мусорных корзин;</w:t>
            </w:r>
          </w:p>
          <w:p w:rsidR="00551FBF" w:rsidRPr="00551FBF" w:rsidRDefault="00551FBF" w:rsidP="00765260">
            <w:r w:rsidRPr="00551FBF">
              <w:t>- мытье окон и подоконников (1шт.) по мере загрязнения с применением моющих средств;</w:t>
            </w:r>
          </w:p>
          <w:p w:rsidR="00551FBF" w:rsidRPr="00551FBF" w:rsidRDefault="00551FBF" w:rsidP="00765260">
            <w:r w:rsidRPr="00551FBF">
              <w:t>- удаление пыли с жалюзи  (1шт.)  по мере загрязнения с применением специальных  средств;</w:t>
            </w:r>
          </w:p>
          <w:p w:rsidR="00551FBF" w:rsidRPr="00551FBF" w:rsidRDefault="00551FBF" w:rsidP="00765260">
            <w:r w:rsidRPr="00551FBF">
              <w:t>- удаление пыли с радиаторов отопления (1шт.)  по мере загрязнения с применением моющих средств;</w:t>
            </w:r>
          </w:p>
          <w:p w:rsidR="00551FBF" w:rsidRPr="00551FBF" w:rsidRDefault="00551FBF" w:rsidP="00765260">
            <w:r w:rsidRPr="00551FBF">
              <w:t>- удаление пыли с оргтехники  сухой тряпкой по мере загрязнения;</w:t>
            </w:r>
          </w:p>
          <w:p w:rsidR="00551FBF" w:rsidRPr="00551FBF" w:rsidRDefault="00551FBF" w:rsidP="00765260">
            <w:r w:rsidRPr="00551FBF">
              <w:t>-ежедневно удаление пыли с применением специальных средств: с письменного стола (4шт.), шкафы   (2 шт.), стулья (7 шт.), тумба (1шт.).</w:t>
            </w:r>
          </w:p>
          <w:p w:rsidR="00551FBF" w:rsidRPr="00551FBF" w:rsidRDefault="00551FBF" w:rsidP="00765260"/>
          <w:p w:rsidR="00551FBF" w:rsidRPr="00551FBF" w:rsidRDefault="00551FBF" w:rsidP="00765260">
            <w:r w:rsidRPr="00551FBF">
              <w:lastRenderedPageBreak/>
              <w:t>Лаборатория  ИДК:</w:t>
            </w:r>
          </w:p>
          <w:p w:rsidR="00551FBF" w:rsidRPr="00551FBF" w:rsidRDefault="00551FBF" w:rsidP="00765260">
            <w:pPr>
              <w:jc w:val="both"/>
            </w:pPr>
            <w:r w:rsidRPr="00551FBF">
              <w:t>- ежедневно влажная уборка полов 1 раз в день, а также по мере загрязнения с применением моющих средств;</w:t>
            </w:r>
          </w:p>
          <w:p w:rsidR="00551FBF" w:rsidRPr="00551FBF" w:rsidRDefault="00551FBF" w:rsidP="00765260">
            <w:r w:rsidRPr="00551FBF">
              <w:rPr>
                <w:vertAlign w:val="superscript"/>
              </w:rPr>
              <w:t xml:space="preserve"> </w:t>
            </w:r>
            <w:r w:rsidRPr="00551FBF">
              <w:t>- ежедневно вынос мусора из мусорных корзин;</w:t>
            </w:r>
          </w:p>
          <w:p w:rsidR="00551FBF" w:rsidRPr="00551FBF" w:rsidRDefault="00551FBF" w:rsidP="00765260">
            <w:r w:rsidRPr="00551FBF">
              <w:t>- мытье окон и подоконников (3 шт.) по мере загрязнения с применением моющих средств;</w:t>
            </w:r>
          </w:p>
          <w:p w:rsidR="00551FBF" w:rsidRPr="00551FBF" w:rsidRDefault="00551FBF" w:rsidP="00765260">
            <w:r w:rsidRPr="00551FBF">
              <w:t>- удаление пыли с жалюзи  (3 шт.)  по мере загрязнения с применением специальных  средств;</w:t>
            </w:r>
          </w:p>
          <w:p w:rsidR="00551FBF" w:rsidRPr="00551FBF" w:rsidRDefault="00551FBF" w:rsidP="00765260">
            <w:r w:rsidRPr="00551FBF">
              <w:t>- удаление пыли с радиаторов отопления (3шт.)  по мере загрязнения с применением моющих средств;</w:t>
            </w:r>
          </w:p>
          <w:p w:rsidR="00551FBF" w:rsidRPr="00551FBF" w:rsidRDefault="00551FBF" w:rsidP="00765260">
            <w:r w:rsidRPr="00551FBF">
              <w:t>- удаление пыли с оргтехники  сухой тряпкой по мере загрязнения;</w:t>
            </w:r>
          </w:p>
          <w:p w:rsidR="00551FBF" w:rsidRPr="00551FBF" w:rsidRDefault="00551FBF" w:rsidP="00765260">
            <w:r w:rsidRPr="00551FBF">
              <w:t>-ежедневно удаление пыли с применением специальных средств: с письменного стола (10шт.), шкафы   (3 шт.), стулья (21 шт.), тумба (1шт.);</w:t>
            </w:r>
          </w:p>
          <w:p w:rsidR="00551FBF" w:rsidRPr="00551FBF" w:rsidRDefault="00551FBF" w:rsidP="00765260">
            <w:r w:rsidRPr="00551FBF">
              <w:t>- ежедневное мытье раковины;</w:t>
            </w:r>
          </w:p>
          <w:p w:rsidR="00551FBF" w:rsidRPr="00551FBF" w:rsidRDefault="00551FBF" w:rsidP="00765260">
            <w:r w:rsidRPr="00551FBF">
              <w:t>- уборка и мытье холодильника 1раз в месяц;</w:t>
            </w:r>
          </w:p>
          <w:p w:rsidR="00551FBF" w:rsidRPr="00551FBF" w:rsidRDefault="00551FBF" w:rsidP="00765260">
            <w:r w:rsidRPr="00551FBF">
              <w:t>- внутренние  двери (2шт.) по мере загрязнения с применением моющих средств.</w:t>
            </w:r>
          </w:p>
          <w:p w:rsidR="00551FBF" w:rsidRPr="00551FBF" w:rsidRDefault="00551FBF" w:rsidP="00765260"/>
          <w:p w:rsidR="00551FBF" w:rsidRPr="00551FBF" w:rsidRDefault="00551FBF" w:rsidP="00765260">
            <w:r w:rsidRPr="00551FBF">
              <w:t>Кабинет секретной части:</w:t>
            </w:r>
          </w:p>
          <w:p w:rsidR="00551FBF" w:rsidRPr="00551FBF" w:rsidRDefault="00551FBF" w:rsidP="00765260">
            <w:pPr>
              <w:jc w:val="both"/>
            </w:pPr>
            <w:r w:rsidRPr="00551FBF">
              <w:t>- ежедневно влажная уборка полов 1 раз в день, а также по мере загрязнения с применением моющих средств;</w:t>
            </w:r>
          </w:p>
          <w:p w:rsidR="00551FBF" w:rsidRPr="00551FBF" w:rsidRDefault="00551FBF" w:rsidP="00765260">
            <w:r w:rsidRPr="00551FBF">
              <w:rPr>
                <w:vertAlign w:val="superscript"/>
              </w:rPr>
              <w:t xml:space="preserve"> </w:t>
            </w:r>
            <w:r w:rsidRPr="00551FBF">
              <w:t>- ежедневно вынос мусора из мусорных корзин;</w:t>
            </w:r>
          </w:p>
          <w:p w:rsidR="00551FBF" w:rsidRPr="00551FBF" w:rsidRDefault="00551FBF" w:rsidP="00765260">
            <w:r w:rsidRPr="00551FBF">
              <w:t>- мытье окон и подоконников (1шт.) по мере загрязнения с применением моющих средств;</w:t>
            </w:r>
          </w:p>
          <w:p w:rsidR="00551FBF" w:rsidRPr="00551FBF" w:rsidRDefault="00551FBF" w:rsidP="00765260">
            <w:r w:rsidRPr="00551FBF">
              <w:t>- удаление пыли с жалюзи  (1шт.)  по мере загрязнения с применением специальных  средств;</w:t>
            </w:r>
          </w:p>
          <w:p w:rsidR="00551FBF" w:rsidRPr="00551FBF" w:rsidRDefault="00551FBF" w:rsidP="00765260">
            <w:r w:rsidRPr="00551FBF">
              <w:t>- удаление пыли с радиаторов отопления (1шт.)  по мере загрязнения с применением моющих средств;</w:t>
            </w:r>
          </w:p>
          <w:p w:rsidR="00551FBF" w:rsidRPr="00551FBF" w:rsidRDefault="00551FBF" w:rsidP="00765260">
            <w:r w:rsidRPr="00551FBF">
              <w:t>- удаление пыли с оргтехники  сухой тряпкой по мере загрязнения;</w:t>
            </w:r>
          </w:p>
          <w:p w:rsidR="00551FBF" w:rsidRPr="00551FBF" w:rsidRDefault="00551FBF" w:rsidP="00765260">
            <w:r w:rsidRPr="00551FBF">
              <w:t>-ежедневно удаление пыли с применением специальных средств: с письменного стола (2 шт.), шкаф металлический (1 шт.), стулья (3 шт.), тумба (1шт.), сейф.</w:t>
            </w:r>
          </w:p>
          <w:p w:rsidR="00551FBF" w:rsidRPr="00551FBF" w:rsidRDefault="00551FBF" w:rsidP="00765260"/>
          <w:p w:rsidR="00551FBF" w:rsidRPr="00551FBF" w:rsidRDefault="00551FBF" w:rsidP="00765260">
            <w:r w:rsidRPr="00551FBF">
              <w:t>Лаборатория метрологии:</w:t>
            </w:r>
          </w:p>
          <w:p w:rsidR="00551FBF" w:rsidRPr="00551FBF" w:rsidRDefault="00551FBF" w:rsidP="00765260">
            <w:pPr>
              <w:jc w:val="both"/>
            </w:pPr>
            <w:r w:rsidRPr="00551FBF">
              <w:t>- ежедневно влажная уборка полов 1 раз в день, а также по мере загрязнения с применением моющих средств;</w:t>
            </w:r>
          </w:p>
          <w:p w:rsidR="00551FBF" w:rsidRPr="00551FBF" w:rsidRDefault="00551FBF" w:rsidP="00765260">
            <w:r w:rsidRPr="00551FBF">
              <w:rPr>
                <w:vertAlign w:val="superscript"/>
              </w:rPr>
              <w:t xml:space="preserve"> </w:t>
            </w:r>
            <w:r w:rsidRPr="00551FBF">
              <w:t>- ежедневно вынос мусора из мусорных корзин;</w:t>
            </w:r>
          </w:p>
          <w:p w:rsidR="00551FBF" w:rsidRPr="00551FBF" w:rsidRDefault="00551FBF" w:rsidP="00765260">
            <w:r w:rsidRPr="00551FBF">
              <w:t>- мытье окон и подоконников (2 шт.) по мере загрязнения с применением моющих средств;</w:t>
            </w:r>
          </w:p>
          <w:p w:rsidR="00551FBF" w:rsidRPr="00551FBF" w:rsidRDefault="00551FBF" w:rsidP="00765260">
            <w:r w:rsidRPr="00551FBF">
              <w:t>- удаление пыли с жалюзи  (2 шт.)  по мере загрязнения с применением специальных  средств;</w:t>
            </w:r>
          </w:p>
          <w:p w:rsidR="00551FBF" w:rsidRPr="00551FBF" w:rsidRDefault="00551FBF" w:rsidP="00765260">
            <w:r w:rsidRPr="00551FBF">
              <w:t>- удаление пыли с радиаторов отопления (2 шт.)  по мере загрязнения с применением моющих средств;</w:t>
            </w:r>
          </w:p>
          <w:p w:rsidR="00551FBF" w:rsidRPr="00551FBF" w:rsidRDefault="00551FBF" w:rsidP="00765260">
            <w:r w:rsidRPr="00551FBF">
              <w:t>- удаление пыли с оргтехники  сухой тряпкой по мере загрязнения;</w:t>
            </w:r>
          </w:p>
          <w:p w:rsidR="00551FBF" w:rsidRPr="00551FBF" w:rsidRDefault="00551FBF" w:rsidP="00765260">
            <w:proofErr w:type="gramStart"/>
            <w:r w:rsidRPr="00551FBF">
              <w:t>-ежедневно удаление пыли с применением специальных средств: с письменного стола (2 шт.), шкаф (2 шт.), стулья (5 шт.), рабочий стол (2 шт.), стеллаж (3 шт.).</w:t>
            </w:r>
            <w:proofErr w:type="gramEnd"/>
          </w:p>
          <w:p w:rsidR="00551FBF" w:rsidRPr="00551FBF" w:rsidRDefault="00551FBF" w:rsidP="00765260"/>
          <w:p w:rsidR="00551FBF" w:rsidRPr="00551FBF" w:rsidRDefault="00551FBF" w:rsidP="00765260">
            <w:r w:rsidRPr="00551FBF">
              <w:t>Актовый зал:</w:t>
            </w:r>
          </w:p>
          <w:p w:rsidR="00551FBF" w:rsidRPr="00551FBF" w:rsidRDefault="00551FBF" w:rsidP="00765260">
            <w:pPr>
              <w:jc w:val="both"/>
            </w:pPr>
            <w:r w:rsidRPr="00551FBF">
              <w:t>- ежедневно (или по мере необходимости) влажная уборка полов с применением моющих средств;</w:t>
            </w:r>
          </w:p>
          <w:p w:rsidR="00551FBF" w:rsidRPr="00551FBF" w:rsidRDefault="00551FBF" w:rsidP="00765260">
            <w:r w:rsidRPr="00551FBF">
              <w:rPr>
                <w:vertAlign w:val="superscript"/>
              </w:rPr>
              <w:t xml:space="preserve"> </w:t>
            </w:r>
            <w:r w:rsidRPr="00551FBF">
              <w:t>- вынос мусора из мусорных корзин;</w:t>
            </w:r>
          </w:p>
          <w:p w:rsidR="00551FBF" w:rsidRPr="00551FBF" w:rsidRDefault="00551FBF" w:rsidP="00765260">
            <w:r w:rsidRPr="00551FBF">
              <w:t>- мытье окон и подоконников (2 шт.) по мере загрязнения с применением моющих средств;</w:t>
            </w:r>
          </w:p>
          <w:p w:rsidR="00551FBF" w:rsidRPr="00551FBF" w:rsidRDefault="00551FBF" w:rsidP="00765260">
            <w:r w:rsidRPr="00551FBF">
              <w:t>- удаление пыли с жалюзи  (2 шт.)  по мере загрязнения с применением специальных  средств;</w:t>
            </w:r>
          </w:p>
          <w:p w:rsidR="00551FBF" w:rsidRPr="00551FBF" w:rsidRDefault="00551FBF" w:rsidP="00765260">
            <w:r w:rsidRPr="00551FBF">
              <w:t>- удаление пыли с радиаторов отопления (2 шт.)  по мере загрязнения с применением моющих средств;</w:t>
            </w:r>
          </w:p>
          <w:p w:rsidR="00551FBF" w:rsidRPr="00551FBF" w:rsidRDefault="00551FBF" w:rsidP="00765260">
            <w:r w:rsidRPr="00551FBF">
              <w:t>-ежедневно (или по мере необходимости)  удаление пыли с применением специальных средств: столы (6 шт.), стулья (5 шт.), трибуна (1 шт.).</w:t>
            </w:r>
          </w:p>
          <w:p w:rsidR="00551FBF" w:rsidRPr="00551FBF" w:rsidRDefault="00551FBF" w:rsidP="00765260"/>
          <w:p w:rsidR="00551FBF" w:rsidRPr="00551FBF" w:rsidRDefault="00551FBF" w:rsidP="00765260">
            <w:r w:rsidRPr="00551FBF">
              <w:lastRenderedPageBreak/>
              <w:t>Бухгалтерия:</w:t>
            </w:r>
          </w:p>
          <w:p w:rsidR="00551FBF" w:rsidRPr="00551FBF" w:rsidRDefault="00551FBF" w:rsidP="00765260">
            <w:pPr>
              <w:jc w:val="both"/>
            </w:pPr>
            <w:r w:rsidRPr="00551FBF">
              <w:t>- ежедневно влажная уборка полов 1 раз в день, а также по мере загрязнения с применением моющих средств;</w:t>
            </w:r>
          </w:p>
          <w:p w:rsidR="00551FBF" w:rsidRPr="00551FBF" w:rsidRDefault="00551FBF" w:rsidP="00765260">
            <w:r w:rsidRPr="00551FBF">
              <w:rPr>
                <w:vertAlign w:val="superscript"/>
              </w:rPr>
              <w:t xml:space="preserve"> </w:t>
            </w:r>
            <w:r w:rsidRPr="00551FBF">
              <w:t>- ежедневно вынос мусора из мусорных корзин;</w:t>
            </w:r>
          </w:p>
          <w:p w:rsidR="00551FBF" w:rsidRPr="00551FBF" w:rsidRDefault="00551FBF" w:rsidP="00765260">
            <w:r w:rsidRPr="00551FBF">
              <w:t>- мытье окон и подоконников (3шт.) по мере загрязнения с применением моющих средств;</w:t>
            </w:r>
          </w:p>
          <w:p w:rsidR="00551FBF" w:rsidRPr="00551FBF" w:rsidRDefault="00551FBF" w:rsidP="00765260">
            <w:r w:rsidRPr="00551FBF">
              <w:t>- удаление пыли с жалюзи  (3шт.)  по мере загрязнения с применением специальных  средств;</w:t>
            </w:r>
          </w:p>
          <w:p w:rsidR="00551FBF" w:rsidRPr="00551FBF" w:rsidRDefault="00551FBF" w:rsidP="00765260">
            <w:r w:rsidRPr="00551FBF">
              <w:t>- удаление пыли с радиаторов отопления (3шт.)  по мере загрязнения с применением моющих средств;</w:t>
            </w:r>
          </w:p>
          <w:p w:rsidR="00551FBF" w:rsidRPr="00551FBF" w:rsidRDefault="00551FBF" w:rsidP="00765260">
            <w:r w:rsidRPr="00551FBF">
              <w:t>- удаление пыли с оргтехники  сухой тряпкой по мере загрязнения;</w:t>
            </w:r>
          </w:p>
          <w:p w:rsidR="00551FBF" w:rsidRPr="00551FBF" w:rsidRDefault="00551FBF" w:rsidP="00765260">
            <w:r w:rsidRPr="00551FBF">
              <w:t>-ежедневно удаление пыли с применением специальных средств: с письменного стола (5шт.), шкафы   (5 шт.), стулья (11 шт.), тумба (4шт.).</w:t>
            </w:r>
          </w:p>
          <w:p w:rsidR="00551FBF" w:rsidRPr="00551FBF" w:rsidRDefault="00551FBF" w:rsidP="00765260">
            <w:r w:rsidRPr="00551FBF">
              <w:t>- ежедневное мытье раковины;</w:t>
            </w:r>
          </w:p>
          <w:p w:rsidR="00551FBF" w:rsidRPr="00551FBF" w:rsidRDefault="00551FBF" w:rsidP="00765260">
            <w:r w:rsidRPr="00551FBF">
              <w:t>- уборка и мытье холодильника 1раз в месяц;</w:t>
            </w:r>
          </w:p>
          <w:p w:rsidR="00551FBF" w:rsidRPr="00551FBF" w:rsidRDefault="00551FBF" w:rsidP="00765260">
            <w:r w:rsidRPr="00551FBF">
              <w:t>- ежедневно уборка кухонной мебели или по мере загрязнения с применением моющих средств.</w:t>
            </w:r>
          </w:p>
          <w:p w:rsidR="00551FBF" w:rsidRPr="00551FBF" w:rsidRDefault="00551FBF" w:rsidP="00765260"/>
          <w:p w:rsidR="00551FBF" w:rsidRPr="00551FBF" w:rsidRDefault="00551FBF" w:rsidP="00765260">
            <w:r w:rsidRPr="00551FBF">
              <w:t>Кабинет зам. директора по АДВ:</w:t>
            </w:r>
          </w:p>
          <w:p w:rsidR="00551FBF" w:rsidRPr="00551FBF" w:rsidRDefault="00551FBF" w:rsidP="00765260">
            <w:pPr>
              <w:jc w:val="both"/>
            </w:pPr>
            <w:r w:rsidRPr="00551FBF">
              <w:t>- ежедневно влажная уборка полов 1 раз в день, а также по мере загрязнения с применением моющих средств;</w:t>
            </w:r>
          </w:p>
          <w:p w:rsidR="00551FBF" w:rsidRPr="00551FBF" w:rsidRDefault="00551FBF" w:rsidP="00765260">
            <w:r w:rsidRPr="00551FBF">
              <w:rPr>
                <w:vertAlign w:val="superscript"/>
              </w:rPr>
              <w:t xml:space="preserve"> </w:t>
            </w:r>
            <w:r w:rsidRPr="00551FBF">
              <w:t>- ежедневно вынос мусора из мусорных корзин;</w:t>
            </w:r>
          </w:p>
          <w:p w:rsidR="00551FBF" w:rsidRPr="00551FBF" w:rsidRDefault="00551FBF" w:rsidP="00765260">
            <w:r w:rsidRPr="00551FBF">
              <w:t>- мытье окон и подоконников (1шт.) по мере загрязнения с применением моющих средств;</w:t>
            </w:r>
          </w:p>
          <w:p w:rsidR="00551FBF" w:rsidRPr="00551FBF" w:rsidRDefault="00551FBF" w:rsidP="00765260">
            <w:r w:rsidRPr="00551FBF">
              <w:t>- удаление пыли с жалюзи  (1шт.)  по мере загрязнения с применением специальных  средств;</w:t>
            </w:r>
          </w:p>
          <w:p w:rsidR="00551FBF" w:rsidRPr="00551FBF" w:rsidRDefault="00551FBF" w:rsidP="00765260">
            <w:r w:rsidRPr="00551FBF">
              <w:t>- удаление пыли с радиаторов отопления (1шт.)  по мере загрязнения с применением моющих средств;</w:t>
            </w:r>
          </w:p>
          <w:p w:rsidR="00551FBF" w:rsidRPr="00551FBF" w:rsidRDefault="00551FBF" w:rsidP="00765260">
            <w:r w:rsidRPr="00551FBF">
              <w:t>- удаление пыли с оргтехники  сухой тряпкой по мере загрязнения;</w:t>
            </w:r>
          </w:p>
          <w:p w:rsidR="00551FBF" w:rsidRPr="00551FBF" w:rsidRDefault="00551FBF" w:rsidP="00765260">
            <w:r w:rsidRPr="00551FBF">
              <w:t>-ежедневно удаление пыли с применением специальных средств: с письменного стола (1шт.), шкафы   (2 шт.), стулья (4 шт.), тумба (шт.).</w:t>
            </w:r>
          </w:p>
          <w:p w:rsidR="00551FBF" w:rsidRPr="00551FBF" w:rsidRDefault="00551FBF" w:rsidP="00765260"/>
          <w:p w:rsidR="00551FBF" w:rsidRPr="00551FBF" w:rsidRDefault="00551FBF" w:rsidP="00765260">
            <w:r w:rsidRPr="00551FBF">
              <w:t>Кабинет отдела кадров:</w:t>
            </w:r>
          </w:p>
          <w:p w:rsidR="00551FBF" w:rsidRPr="00551FBF" w:rsidRDefault="00551FBF" w:rsidP="00765260">
            <w:pPr>
              <w:jc w:val="both"/>
            </w:pPr>
            <w:r w:rsidRPr="00551FBF">
              <w:t>- ежедневно влажная уборка полов 1 раз в день, а также по мере загрязнения с применением моющих средств;</w:t>
            </w:r>
          </w:p>
          <w:p w:rsidR="00551FBF" w:rsidRPr="00551FBF" w:rsidRDefault="00551FBF" w:rsidP="00765260">
            <w:r w:rsidRPr="00551FBF">
              <w:rPr>
                <w:vertAlign w:val="superscript"/>
              </w:rPr>
              <w:t xml:space="preserve"> </w:t>
            </w:r>
            <w:r w:rsidRPr="00551FBF">
              <w:t>- ежедневно вынос мусора из мусорных корзин;</w:t>
            </w:r>
          </w:p>
          <w:p w:rsidR="00551FBF" w:rsidRPr="00551FBF" w:rsidRDefault="00551FBF" w:rsidP="00765260">
            <w:r w:rsidRPr="00551FBF">
              <w:t>- мытье окон и подоконников (1шт.) по мере загрязнения с применением моющих средств;</w:t>
            </w:r>
          </w:p>
          <w:p w:rsidR="00551FBF" w:rsidRPr="00551FBF" w:rsidRDefault="00551FBF" w:rsidP="00765260">
            <w:r w:rsidRPr="00551FBF">
              <w:t>- удаление пыли с жалюзи  (1шт.)  по мере загрязнения с применением специальных  средств;</w:t>
            </w:r>
          </w:p>
          <w:p w:rsidR="00551FBF" w:rsidRPr="00551FBF" w:rsidRDefault="00551FBF" w:rsidP="00765260">
            <w:r w:rsidRPr="00551FBF">
              <w:t>- удаление пыли с радиаторов отопления (1шт.)  по мере загрязнения с применением моющих средств;</w:t>
            </w:r>
          </w:p>
          <w:p w:rsidR="00551FBF" w:rsidRPr="00551FBF" w:rsidRDefault="00551FBF" w:rsidP="00765260">
            <w:r w:rsidRPr="00551FBF">
              <w:t>- удаление пыли с оргтехники  сухой тряпкой по мере загрязнения;</w:t>
            </w:r>
          </w:p>
          <w:p w:rsidR="00551FBF" w:rsidRPr="00551FBF" w:rsidRDefault="00551FBF" w:rsidP="00765260">
            <w:r w:rsidRPr="00551FBF">
              <w:t>-ежедневно удаление пыли с применением специальных средств: с письменного стола (3шт.), шкафы   (2 шт.), стулья (4 шт.), тумба (2шт.), сейф.</w:t>
            </w:r>
          </w:p>
          <w:p w:rsidR="00551FBF" w:rsidRPr="00551FBF" w:rsidRDefault="00551FBF" w:rsidP="00765260"/>
          <w:p w:rsidR="00551FBF" w:rsidRPr="00551FBF" w:rsidRDefault="00551FBF" w:rsidP="00765260">
            <w:r w:rsidRPr="00551FBF">
              <w:t>Кабинет экономистов:</w:t>
            </w:r>
          </w:p>
          <w:p w:rsidR="00551FBF" w:rsidRPr="00551FBF" w:rsidRDefault="00551FBF" w:rsidP="00765260">
            <w:pPr>
              <w:jc w:val="both"/>
            </w:pPr>
            <w:r w:rsidRPr="00551FBF">
              <w:t>- ежедневно влажная уборка полов 1 раз в день, а также по мере загрязнения с применением моющих средств;</w:t>
            </w:r>
          </w:p>
          <w:p w:rsidR="00551FBF" w:rsidRPr="00551FBF" w:rsidRDefault="00551FBF" w:rsidP="00765260">
            <w:r w:rsidRPr="00551FBF">
              <w:rPr>
                <w:vertAlign w:val="superscript"/>
              </w:rPr>
              <w:t xml:space="preserve"> </w:t>
            </w:r>
            <w:r w:rsidRPr="00551FBF">
              <w:t>- ежедневно вынос мусора из мусорных корзин;</w:t>
            </w:r>
          </w:p>
          <w:p w:rsidR="00551FBF" w:rsidRPr="00551FBF" w:rsidRDefault="00551FBF" w:rsidP="00765260">
            <w:r w:rsidRPr="00551FBF">
              <w:t>- мытье окон и подоконников (1шт.) по мере загрязнения с применением моющих средств;</w:t>
            </w:r>
          </w:p>
          <w:p w:rsidR="00551FBF" w:rsidRPr="00551FBF" w:rsidRDefault="00551FBF" w:rsidP="00765260">
            <w:r w:rsidRPr="00551FBF">
              <w:t>- удаление пыли с жалюзи  (1шт.)  по мере загрязнения с применением специальных  средств;</w:t>
            </w:r>
          </w:p>
          <w:p w:rsidR="00551FBF" w:rsidRPr="00551FBF" w:rsidRDefault="00551FBF" w:rsidP="00765260">
            <w:r w:rsidRPr="00551FBF">
              <w:t>- удаление пыли с радиаторов отопления (1шт.)  по мере загрязнения с применением моющих средств;</w:t>
            </w:r>
          </w:p>
          <w:p w:rsidR="00551FBF" w:rsidRPr="00551FBF" w:rsidRDefault="00551FBF" w:rsidP="00765260">
            <w:r w:rsidRPr="00551FBF">
              <w:t>- удаление пыли с оргтехники  сухой тряпкой по мере загрязнения;</w:t>
            </w:r>
          </w:p>
          <w:p w:rsidR="00551FBF" w:rsidRPr="00551FBF" w:rsidRDefault="00551FBF" w:rsidP="00765260">
            <w:r w:rsidRPr="00551FBF">
              <w:t>-ежедневно удаление пыли с применением специальных средств: с письменного стола (3шт.), шкафы   (1 шт.), стулья (4 шт.), тумба (2шт.).</w:t>
            </w:r>
          </w:p>
          <w:p w:rsidR="00551FBF" w:rsidRPr="00551FBF" w:rsidRDefault="00551FBF" w:rsidP="00765260"/>
          <w:p w:rsidR="00551FBF" w:rsidRPr="00551FBF" w:rsidRDefault="00551FBF" w:rsidP="00765260">
            <w:r w:rsidRPr="00551FBF">
              <w:t>- влажная уборка двух санузлов , коридора, лестниц и перил по мере их загрязнения в течени</w:t>
            </w:r>
            <w:proofErr w:type="gramStart"/>
            <w:r w:rsidRPr="00551FBF">
              <w:t>и</w:t>
            </w:r>
            <w:proofErr w:type="gramEnd"/>
            <w:r w:rsidRPr="00551FBF">
              <w:t xml:space="preserve"> рабочего дня с применением моющих и дезинфицирующих средств. вынос мусора из мусорных корзин санузлов.</w:t>
            </w:r>
          </w:p>
          <w:p w:rsidR="00551FBF" w:rsidRPr="00551FBF" w:rsidRDefault="00551FBF" w:rsidP="00765260"/>
          <w:p w:rsidR="00551FBF" w:rsidRPr="00551FBF" w:rsidRDefault="00551FBF" w:rsidP="00765260">
            <w:r w:rsidRPr="00551FBF">
              <w:t xml:space="preserve"> - мытье дверей 27 шт. по мере загрязнения с применением моющих и дезинфицирующих средств. </w:t>
            </w:r>
          </w:p>
          <w:p w:rsidR="00551FBF" w:rsidRPr="00551FBF" w:rsidRDefault="00551FBF" w:rsidP="00765260"/>
          <w:p w:rsidR="00551FBF" w:rsidRPr="00551FBF" w:rsidRDefault="00551FBF" w:rsidP="00765260"/>
          <w:p w:rsidR="00551FBF" w:rsidRPr="00551FBF" w:rsidRDefault="00551FBF" w:rsidP="00765260">
            <w:r w:rsidRPr="00551FBF">
              <w:t>Первый этаж:</w:t>
            </w:r>
          </w:p>
          <w:p w:rsidR="00551FBF" w:rsidRPr="00551FBF" w:rsidRDefault="00551FBF" w:rsidP="00765260"/>
          <w:p w:rsidR="00551FBF" w:rsidRPr="00551FBF" w:rsidRDefault="00551FBF" w:rsidP="00765260">
            <w:r w:rsidRPr="00551FBF">
              <w:t>Склад:</w:t>
            </w:r>
          </w:p>
          <w:p w:rsidR="00551FBF" w:rsidRPr="00551FBF" w:rsidRDefault="00551FBF" w:rsidP="00765260">
            <w:pPr>
              <w:jc w:val="both"/>
            </w:pPr>
            <w:r w:rsidRPr="00551FBF">
              <w:t>- ежедневно влажная уборка полов 1 раз в день, а также по мере загрязнения с применением моющих средств;</w:t>
            </w:r>
          </w:p>
          <w:p w:rsidR="00551FBF" w:rsidRPr="00551FBF" w:rsidRDefault="00551FBF" w:rsidP="00765260">
            <w:r w:rsidRPr="00551FBF">
              <w:rPr>
                <w:vertAlign w:val="superscript"/>
              </w:rPr>
              <w:t xml:space="preserve"> </w:t>
            </w:r>
            <w:r w:rsidRPr="00551FBF">
              <w:t>- ежедневно вынос мусора из мусорных корзин;</w:t>
            </w:r>
          </w:p>
          <w:p w:rsidR="00551FBF" w:rsidRPr="00551FBF" w:rsidRDefault="00551FBF" w:rsidP="00765260">
            <w:r w:rsidRPr="00551FBF">
              <w:t>- мытье окон и подоконников (1шт.) по мере загрязнения с применением моющих средств;</w:t>
            </w:r>
          </w:p>
          <w:p w:rsidR="00551FBF" w:rsidRPr="00551FBF" w:rsidRDefault="00551FBF" w:rsidP="00765260">
            <w:r w:rsidRPr="00551FBF">
              <w:t>- удаление пыли с жалюзи  (1шт.)  по мере загрязнения с применением специальных  средств;</w:t>
            </w:r>
          </w:p>
          <w:p w:rsidR="00551FBF" w:rsidRPr="00551FBF" w:rsidRDefault="00551FBF" w:rsidP="00765260">
            <w:r w:rsidRPr="00551FBF">
              <w:t>- удаление пыли с радиаторов отопления (1шт.)  по мере загрязнения с применением моющих средств;</w:t>
            </w:r>
          </w:p>
          <w:p w:rsidR="00551FBF" w:rsidRPr="00551FBF" w:rsidRDefault="00551FBF" w:rsidP="00765260">
            <w:r w:rsidRPr="00551FBF">
              <w:t>- удаление пыли с оргтехники  сухой тряпкой по мере загрязнения;</w:t>
            </w:r>
          </w:p>
          <w:p w:rsidR="00551FBF" w:rsidRPr="00551FBF" w:rsidRDefault="00551FBF" w:rsidP="00765260">
            <w:r w:rsidRPr="00551FBF">
              <w:t>-ежедневно удаление пыли с применением специальных средств: с письменного стола (1шт.), шкафы   (1 шт.), стулья (2 шт.), стеллажи (шт.).</w:t>
            </w:r>
          </w:p>
          <w:p w:rsidR="00551FBF" w:rsidRPr="00551FBF" w:rsidRDefault="00551FBF" w:rsidP="00765260"/>
          <w:p w:rsidR="00551FBF" w:rsidRPr="00551FBF" w:rsidRDefault="00551FBF" w:rsidP="00765260">
            <w:r w:rsidRPr="00551FBF">
              <w:t xml:space="preserve">Коммерческий  отдел: </w:t>
            </w:r>
          </w:p>
          <w:p w:rsidR="00551FBF" w:rsidRPr="00551FBF" w:rsidRDefault="00551FBF" w:rsidP="00765260">
            <w:pPr>
              <w:jc w:val="both"/>
            </w:pPr>
            <w:r w:rsidRPr="00551FBF">
              <w:t>- ежедневно влажная уборка полов 1 раз в день, а также по мере загрязнения с применением моющих средств;</w:t>
            </w:r>
          </w:p>
          <w:p w:rsidR="00551FBF" w:rsidRPr="00551FBF" w:rsidRDefault="00551FBF" w:rsidP="00765260">
            <w:r w:rsidRPr="00551FBF">
              <w:rPr>
                <w:vertAlign w:val="superscript"/>
              </w:rPr>
              <w:t xml:space="preserve"> </w:t>
            </w:r>
            <w:r w:rsidRPr="00551FBF">
              <w:t>- ежедневно вынос мусора из мусорных корзин;</w:t>
            </w:r>
          </w:p>
          <w:p w:rsidR="00551FBF" w:rsidRPr="00551FBF" w:rsidRDefault="00551FBF" w:rsidP="00765260">
            <w:r w:rsidRPr="00551FBF">
              <w:t>- мытье окон и подоконников (1шт.) по мере загрязнения с применением моющих средств;</w:t>
            </w:r>
          </w:p>
          <w:p w:rsidR="00551FBF" w:rsidRPr="00551FBF" w:rsidRDefault="00551FBF" w:rsidP="00765260">
            <w:r w:rsidRPr="00551FBF">
              <w:t>- удаление пыли с жалюзи  (1шт.)  по мере загрязнения с применением специальных  средств;</w:t>
            </w:r>
          </w:p>
          <w:p w:rsidR="00551FBF" w:rsidRPr="00551FBF" w:rsidRDefault="00551FBF" w:rsidP="00765260">
            <w:r w:rsidRPr="00551FBF">
              <w:t>- удаление пыли с радиаторов отопления (1шт.)  по мере загрязнения с применением моющих средств;</w:t>
            </w:r>
          </w:p>
          <w:p w:rsidR="00551FBF" w:rsidRPr="00551FBF" w:rsidRDefault="00551FBF" w:rsidP="00765260">
            <w:r w:rsidRPr="00551FBF">
              <w:t>- удаление пыли с оргтехники  сухой тряпкой по мере загрязнения;</w:t>
            </w:r>
          </w:p>
          <w:p w:rsidR="00551FBF" w:rsidRPr="00551FBF" w:rsidRDefault="00551FBF" w:rsidP="00765260">
            <w:r w:rsidRPr="00551FBF">
              <w:t>-ежедневно удаление пыли с применением специальных средств: с письменного стола (4шт.), шкафы   (2 шт.), стулья (6 шт.), тумбы (3шт.).</w:t>
            </w:r>
          </w:p>
          <w:p w:rsidR="00551FBF" w:rsidRPr="00551FBF" w:rsidRDefault="00551FBF" w:rsidP="00765260"/>
          <w:p w:rsidR="00551FBF" w:rsidRPr="00551FBF" w:rsidRDefault="00551FBF" w:rsidP="00765260">
            <w:r w:rsidRPr="00551FBF">
              <w:t>Технический отдел:</w:t>
            </w:r>
          </w:p>
          <w:p w:rsidR="00551FBF" w:rsidRPr="00551FBF" w:rsidRDefault="00551FBF" w:rsidP="00765260">
            <w:pPr>
              <w:jc w:val="both"/>
            </w:pPr>
            <w:r w:rsidRPr="00551FBF">
              <w:t>- ежедневно влажная уборка полов 1 раз в день, а также по мере загрязнения с применением моющих средств;</w:t>
            </w:r>
          </w:p>
          <w:p w:rsidR="00551FBF" w:rsidRPr="00551FBF" w:rsidRDefault="00551FBF" w:rsidP="00765260">
            <w:r w:rsidRPr="00551FBF">
              <w:rPr>
                <w:vertAlign w:val="superscript"/>
              </w:rPr>
              <w:t xml:space="preserve"> </w:t>
            </w:r>
            <w:r w:rsidRPr="00551FBF">
              <w:t>- ежедневно вынос мусора из мусорных корзин;</w:t>
            </w:r>
          </w:p>
          <w:p w:rsidR="00551FBF" w:rsidRPr="00551FBF" w:rsidRDefault="00551FBF" w:rsidP="00765260">
            <w:r w:rsidRPr="00551FBF">
              <w:t>- мытье окон и подоконников (2шт.) по мере загрязнения с применением моющих средств;</w:t>
            </w:r>
          </w:p>
          <w:p w:rsidR="00551FBF" w:rsidRPr="00551FBF" w:rsidRDefault="00551FBF" w:rsidP="00765260">
            <w:r w:rsidRPr="00551FBF">
              <w:t>- удаление пыли с жалюзи  (2шт.)  по мере загрязнения с применением специальных  средств;</w:t>
            </w:r>
          </w:p>
          <w:p w:rsidR="00551FBF" w:rsidRPr="00551FBF" w:rsidRDefault="00551FBF" w:rsidP="00765260">
            <w:r w:rsidRPr="00551FBF">
              <w:t>- удаление пыли с радиаторов отопления (2шт.)  по мере загрязнения с применением моющих средств;</w:t>
            </w:r>
          </w:p>
          <w:p w:rsidR="00551FBF" w:rsidRPr="00551FBF" w:rsidRDefault="00551FBF" w:rsidP="00765260">
            <w:r w:rsidRPr="00551FBF">
              <w:t>- удаление пыли с оргтехники  сухой тряпкой по мере загрязнения;</w:t>
            </w:r>
          </w:p>
          <w:p w:rsidR="00551FBF" w:rsidRPr="00551FBF" w:rsidRDefault="00551FBF" w:rsidP="00765260">
            <w:r w:rsidRPr="00551FBF">
              <w:t>-ежедневно удаление пыли с применением специальных средств: с письменного стола (8шт.), шкафы   (5 шт.), стулья (17 шт.), тумба (2шт.), шкаф метал. (1 шт.).</w:t>
            </w:r>
          </w:p>
          <w:p w:rsidR="00551FBF" w:rsidRPr="00551FBF" w:rsidRDefault="00551FBF" w:rsidP="00765260"/>
          <w:p w:rsidR="00551FBF" w:rsidRPr="00551FBF" w:rsidRDefault="00551FBF" w:rsidP="00765260">
            <w:r w:rsidRPr="00551FBF">
              <w:t>ЛРК:</w:t>
            </w:r>
          </w:p>
          <w:p w:rsidR="00551FBF" w:rsidRPr="00551FBF" w:rsidRDefault="00551FBF" w:rsidP="00765260">
            <w:pPr>
              <w:jc w:val="both"/>
            </w:pPr>
            <w:r w:rsidRPr="00551FBF">
              <w:t>- ежедневно влажная уборка полов 1 раз в день, а также по мере загрязнения с применением моющих средств;</w:t>
            </w:r>
          </w:p>
          <w:p w:rsidR="00551FBF" w:rsidRPr="00551FBF" w:rsidRDefault="00551FBF" w:rsidP="00765260">
            <w:r w:rsidRPr="00551FBF">
              <w:rPr>
                <w:vertAlign w:val="superscript"/>
              </w:rPr>
              <w:lastRenderedPageBreak/>
              <w:t xml:space="preserve"> </w:t>
            </w:r>
            <w:r w:rsidRPr="00551FBF">
              <w:t>- ежедневно вынос мусора из мусорных корзин;</w:t>
            </w:r>
          </w:p>
          <w:p w:rsidR="00551FBF" w:rsidRPr="00551FBF" w:rsidRDefault="00551FBF" w:rsidP="00765260">
            <w:r w:rsidRPr="00551FBF">
              <w:t>- мытье окон и подоконников (3шт.) по мере загрязнения с применением моющих средств;</w:t>
            </w:r>
          </w:p>
          <w:p w:rsidR="00551FBF" w:rsidRPr="00551FBF" w:rsidRDefault="00551FBF" w:rsidP="00765260">
            <w:r w:rsidRPr="00551FBF">
              <w:t>- удаление пыли с жалюзи  (3шт.)  по мере загрязнения с применением специальных  средств;</w:t>
            </w:r>
          </w:p>
          <w:p w:rsidR="00551FBF" w:rsidRPr="00551FBF" w:rsidRDefault="00551FBF" w:rsidP="00765260">
            <w:r w:rsidRPr="00551FBF">
              <w:t>- удаление пыли с радиаторов отопления (3шт.)  по мере загрязнения с применением моющих средств;</w:t>
            </w:r>
          </w:p>
          <w:p w:rsidR="00551FBF" w:rsidRPr="00551FBF" w:rsidRDefault="00551FBF" w:rsidP="00765260">
            <w:r w:rsidRPr="00551FBF">
              <w:t>- удаление пыли с оргтехники  сухой тряпкой по мере загрязнения;</w:t>
            </w:r>
          </w:p>
          <w:p w:rsidR="00551FBF" w:rsidRPr="00551FBF" w:rsidRDefault="00551FBF" w:rsidP="00765260">
            <w:r w:rsidRPr="00551FBF">
              <w:t xml:space="preserve">-ежедневно удаление пыли с применением специальных средств: с письменного стола (6шт.), шкафы   (5 шт.), стулья (15 шт.), стеллажи (шт.); </w:t>
            </w:r>
          </w:p>
          <w:p w:rsidR="00551FBF" w:rsidRPr="00551FBF" w:rsidRDefault="00551FBF" w:rsidP="00765260">
            <w:r w:rsidRPr="00551FBF">
              <w:t>- ежедневное мытье раковины;</w:t>
            </w:r>
          </w:p>
          <w:p w:rsidR="00551FBF" w:rsidRPr="00551FBF" w:rsidRDefault="00551FBF" w:rsidP="00765260">
            <w:r w:rsidRPr="00551FBF">
              <w:t>- уборка и мытье холодильника 1раз в месяц;</w:t>
            </w:r>
          </w:p>
          <w:p w:rsidR="00551FBF" w:rsidRPr="00551FBF" w:rsidRDefault="00551FBF" w:rsidP="00765260"/>
          <w:p w:rsidR="00551FBF" w:rsidRPr="00551FBF" w:rsidRDefault="00551FBF" w:rsidP="00765260">
            <w:r w:rsidRPr="00551FBF">
              <w:t>Котельная №1:</w:t>
            </w:r>
          </w:p>
          <w:p w:rsidR="00551FBF" w:rsidRPr="00551FBF" w:rsidRDefault="00551FBF" w:rsidP="00765260">
            <w:r w:rsidRPr="00551FBF">
              <w:t>- влажная уборка полов 1-2 раза в неделю, а также по мере загрязнения с применением моющих и дезактивирующих средств;</w:t>
            </w:r>
          </w:p>
          <w:p w:rsidR="00551FBF" w:rsidRPr="00551FBF" w:rsidRDefault="00551FBF" w:rsidP="00765260">
            <w:r w:rsidRPr="00551FBF">
              <w:t>- влажная уборка стен  (облицовка керамической плиткой) по мере загрязнения с применением моющих и дезактивирующих средств;</w:t>
            </w:r>
          </w:p>
          <w:p w:rsidR="00551FBF" w:rsidRPr="00551FBF" w:rsidRDefault="00551FBF" w:rsidP="00765260">
            <w:r w:rsidRPr="00551FBF">
              <w:t>- мытье окна и подоконника  2 раза весной и осенью, а также по мере загрязнения с применением моющих и дезактивирующих средств;</w:t>
            </w:r>
          </w:p>
          <w:p w:rsidR="00551FBF" w:rsidRPr="00551FBF" w:rsidRDefault="00551FBF" w:rsidP="00765260">
            <w:r w:rsidRPr="00551FBF">
              <w:t xml:space="preserve">- мытье дверей 1 шт. по мере загрязнения с применением моющих и дезактивирующих </w:t>
            </w:r>
            <w:proofErr w:type="gramStart"/>
            <w:r w:rsidRPr="00551FBF">
              <w:t>средств</w:t>
            </w:r>
            <w:proofErr w:type="gramEnd"/>
            <w:r w:rsidRPr="00551FBF">
              <w:t xml:space="preserve"> но не реже 1 раза в месяц;</w:t>
            </w:r>
          </w:p>
          <w:p w:rsidR="00551FBF" w:rsidRPr="00551FBF" w:rsidRDefault="00551FBF" w:rsidP="00765260">
            <w:r w:rsidRPr="00551FBF">
              <w:t>- обметание стен, потолка и светильников от паутины.</w:t>
            </w:r>
          </w:p>
          <w:p w:rsidR="00551FBF" w:rsidRPr="00551FBF" w:rsidRDefault="00551FBF" w:rsidP="00765260"/>
          <w:p w:rsidR="00551FBF" w:rsidRPr="00551FBF" w:rsidRDefault="00551FBF" w:rsidP="00765260">
            <w:r w:rsidRPr="00551FBF">
              <w:t>Мастерская:</w:t>
            </w:r>
          </w:p>
          <w:p w:rsidR="00551FBF" w:rsidRPr="00551FBF" w:rsidRDefault="00551FBF" w:rsidP="00765260">
            <w:r w:rsidRPr="00551FBF">
              <w:t>- ежедневно влажная уборка полов, а также по мере загрязнения с применением моющих и дезактивирующих средств;</w:t>
            </w:r>
          </w:p>
          <w:p w:rsidR="00551FBF" w:rsidRPr="00551FBF" w:rsidRDefault="00551FBF" w:rsidP="00765260">
            <w:r w:rsidRPr="00551FBF">
              <w:t>- влажная уборка стен  (облицовка керамической плиткой)  2 раза в месяц, а также по мере загрязнения с применением моющих и дезактивирующих средств;</w:t>
            </w:r>
          </w:p>
          <w:p w:rsidR="00551FBF" w:rsidRPr="00551FBF" w:rsidRDefault="00551FBF" w:rsidP="00765260">
            <w:r w:rsidRPr="00551FBF">
              <w:t>- удаление пыли со станков - 3 шт. сухой тряпкой и с верстака-1шт;</w:t>
            </w:r>
          </w:p>
          <w:p w:rsidR="00551FBF" w:rsidRPr="00551FBF" w:rsidRDefault="00551FBF" w:rsidP="00765260">
            <w:r w:rsidRPr="00551FBF">
              <w:t>- отчистка мебели (шкафы 6 шт.) от пыли с применением моющих и дезактивирующих средств;</w:t>
            </w:r>
          </w:p>
          <w:p w:rsidR="00551FBF" w:rsidRPr="00551FBF" w:rsidRDefault="00551FBF" w:rsidP="00765260">
            <w:r w:rsidRPr="00551FBF">
              <w:t>- ежедневно вынос мусора из мусорных корзин;</w:t>
            </w:r>
          </w:p>
          <w:p w:rsidR="00551FBF" w:rsidRPr="00551FBF" w:rsidRDefault="00551FBF" w:rsidP="00765260">
            <w:r w:rsidRPr="00551FBF">
              <w:t>- мытье окон и подоконников (1шт.) по мере загрязнения с применением моющих средств;</w:t>
            </w:r>
          </w:p>
          <w:p w:rsidR="00551FBF" w:rsidRPr="00551FBF" w:rsidRDefault="00551FBF" w:rsidP="00765260">
            <w:r w:rsidRPr="00551FBF">
              <w:t>- удаление пыли с жалюзи  (1шт.)  по мере загрязнения с применением специальных  средств;</w:t>
            </w:r>
          </w:p>
          <w:p w:rsidR="00551FBF" w:rsidRPr="00551FBF" w:rsidRDefault="00551FBF" w:rsidP="00765260">
            <w:r w:rsidRPr="00551FBF">
              <w:t>- удаление пыли с радиаторов отопления (1шт.)  по мере загрязнения с применением моющих средств;</w:t>
            </w:r>
          </w:p>
          <w:p w:rsidR="00551FBF" w:rsidRPr="00551FBF" w:rsidRDefault="00551FBF" w:rsidP="00765260"/>
          <w:p w:rsidR="00551FBF" w:rsidRPr="00551FBF" w:rsidRDefault="00551FBF" w:rsidP="00765260">
            <w:r w:rsidRPr="00551FBF">
              <w:t>Комната отдыха:</w:t>
            </w:r>
          </w:p>
          <w:p w:rsidR="00551FBF" w:rsidRPr="00551FBF" w:rsidRDefault="00551FBF" w:rsidP="00765260">
            <w:pPr>
              <w:jc w:val="both"/>
            </w:pPr>
            <w:r w:rsidRPr="00551FBF">
              <w:t>- ежедневно влажная уборка полов 1 раз в день, а также по мере загрязнения с применением моющих средств;</w:t>
            </w:r>
          </w:p>
          <w:p w:rsidR="00551FBF" w:rsidRPr="00551FBF" w:rsidRDefault="00551FBF" w:rsidP="00765260">
            <w:r w:rsidRPr="00551FBF">
              <w:rPr>
                <w:vertAlign w:val="superscript"/>
              </w:rPr>
              <w:t xml:space="preserve"> </w:t>
            </w:r>
            <w:r w:rsidRPr="00551FBF">
              <w:t>- ежедневно вынос мусора из мусорных корзин;</w:t>
            </w:r>
          </w:p>
          <w:p w:rsidR="00551FBF" w:rsidRPr="00551FBF" w:rsidRDefault="00551FBF" w:rsidP="00765260">
            <w:r w:rsidRPr="00551FBF">
              <w:t>- мытье окон и подоконников (1шт.) по мере загрязнения с применением моющих средств;</w:t>
            </w:r>
          </w:p>
          <w:p w:rsidR="00551FBF" w:rsidRPr="00551FBF" w:rsidRDefault="00551FBF" w:rsidP="00765260">
            <w:r w:rsidRPr="00551FBF">
              <w:t>- удаление пыли с жалюзи  (1шт.)  по мере загрязнения с применением специальных  средств;</w:t>
            </w:r>
          </w:p>
          <w:p w:rsidR="00551FBF" w:rsidRPr="00551FBF" w:rsidRDefault="00551FBF" w:rsidP="00765260">
            <w:r w:rsidRPr="00551FBF">
              <w:t>- удаление пыли с радиаторов отопления (1шт.)  по мере загрязнения с применением моющих средств;</w:t>
            </w:r>
          </w:p>
          <w:p w:rsidR="00551FBF" w:rsidRPr="00551FBF" w:rsidRDefault="00551FBF" w:rsidP="00765260">
            <w:r w:rsidRPr="00551FBF">
              <w:t>- удаление пыли с оргтехники  сухой тряпкой по мере загрязнения;</w:t>
            </w:r>
          </w:p>
          <w:p w:rsidR="00551FBF" w:rsidRPr="00551FBF" w:rsidRDefault="00551FBF" w:rsidP="00765260">
            <w:r w:rsidRPr="00551FBF">
              <w:t>-ежедневно удаление пыли с применением специальных средств: с обеденного стола (1шт.), шкафы   (2 шт.), стулья (5 шт.);</w:t>
            </w:r>
          </w:p>
          <w:p w:rsidR="00551FBF" w:rsidRPr="00551FBF" w:rsidRDefault="00551FBF" w:rsidP="00765260">
            <w:r w:rsidRPr="00551FBF">
              <w:t>- уборка и мытье холодильника 1раз в месяц;</w:t>
            </w:r>
          </w:p>
          <w:p w:rsidR="00551FBF" w:rsidRPr="00551FBF" w:rsidRDefault="00551FBF" w:rsidP="00765260"/>
          <w:p w:rsidR="00551FBF" w:rsidRPr="00551FBF" w:rsidRDefault="00551FBF" w:rsidP="00765260">
            <w:r w:rsidRPr="00551FBF">
              <w:t xml:space="preserve">Спец. прачечная: </w:t>
            </w:r>
          </w:p>
          <w:p w:rsidR="00551FBF" w:rsidRPr="00551FBF" w:rsidRDefault="00551FBF" w:rsidP="00765260">
            <w:r w:rsidRPr="00551FBF">
              <w:t xml:space="preserve">- ежедневно влажная уборка полов, а также по мере загрязнения с применением моющих и </w:t>
            </w:r>
            <w:r w:rsidRPr="00551FBF">
              <w:lastRenderedPageBreak/>
              <w:t>дезактивирующих средств;</w:t>
            </w:r>
          </w:p>
          <w:p w:rsidR="00551FBF" w:rsidRPr="00551FBF" w:rsidRDefault="00551FBF" w:rsidP="00765260">
            <w:r w:rsidRPr="00551FBF">
              <w:t>- влажная уборка стен  (облицовка керамической плиткой)  2 раза в месяц, а также по мере загрязнения с применением моющих и дезактивирующих средств;</w:t>
            </w:r>
          </w:p>
          <w:p w:rsidR="00551FBF" w:rsidRPr="00551FBF" w:rsidRDefault="00551FBF" w:rsidP="00765260"/>
          <w:p w:rsidR="00551FBF" w:rsidRPr="00551FBF" w:rsidRDefault="00551FBF" w:rsidP="00765260">
            <w:proofErr w:type="gramStart"/>
            <w:r w:rsidRPr="00551FBF">
              <w:t xml:space="preserve">-ежедневно удаление пыли с применением специальных средств: с рабочего стола (2шт.), шкафы   (2 шт.), стулья (0 шт.), стеллаж (2 шт.), весы напольные, водонагреватель, стиральная машина (2 шт.), сушильная машина, гладильный пресс (2 шт.). </w:t>
            </w:r>
            <w:proofErr w:type="gramEnd"/>
          </w:p>
          <w:p w:rsidR="00551FBF" w:rsidRPr="00551FBF" w:rsidRDefault="00551FBF" w:rsidP="00765260">
            <w:r w:rsidRPr="00551FBF">
              <w:t>- отчистка мебели (шкафы 6 шт.) от пыли с применением моющих и дезактивирующих средств;</w:t>
            </w:r>
          </w:p>
          <w:p w:rsidR="00551FBF" w:rsidRPr="00551FBF" w:rsidRDefault="00551FBF" w:rsidP="00765260">
            <w:r w:rsidRPr="00551FBF">
              <w:t>- ежедневно вынос мусора из мусорных корзин;</w:t>
            </w:r>
          </w:p>
          <w:p w:rsidR="00551FBF" w:rsidRPr="00551FBF" w:rsidRDefault="00551FBF" w:rsidP="00765260">
            <w:r w:rsidRPr="00551FBF">
              <w:t>- мытье окон и подоконников (3шт.) по мере загрязнения с применением моющих средств;</w:t>
            </w:r>
          </w:p>
          <w:p w:rsidR="00551FBF" w:rsidRPr="00551FBF" w:rsidRDefault="00551FBF" w:rsidP="00765260">
            <w:r w:rsidRPr="00551FBF">
              <w:t>- удаление пыли с жалюзи  (3шт.)  по мере загрязнения с применением специальных  средств;</w:t>
            </w:r>
          </w:p>
          <w:p w:rsidR="00551FBF" w:rsidRPr="00551FBF" w:rsidRDefault="00551FBF" w:rsidP="00765260">
            <w:r w:rsidRPr="00551FBF">
              <w:t>- удаление пыли с радиаторов отопления (3шт.)  по мере загрязнения с применением моющих средств;</w:t>
            </w:r>
          </w:p>
          <w:p w:rsidR="00551FBF" w:rsidRPr="00551FBF" w:rsidRDefault="00551FBF" w:rsidP="00765260">
            <w:r w:rsidRPr="00551FBF">
              <w:t xml:space="preserve">- ежедневно влажная уборка </w:t>
            </w:r>
            <w:proofErr w:type="spellStart"/>
            <w:r w:rsidRPr="00551FBF">
              <w:t>санпропусника</w:t>
            </w:r>
            <w:proofErr w:type="spellEnd"/>
            <w:r w:rsidRPr="00551FBF">
              <w:t xml:space="preserve"> и раковины, а также по мере загрязнения с применением моющих и дезактивирующих средств.</w:t>
            </w:r>
          </w:p>
          <w:p w:rsidR="00551FBF" w:rsidRPr="00551FBF" w:rsidRDefault="00551FBF" w:rsidP="00765260"/>
          <w:p w:rsidR="00551FBF" w:rsidRPr="00551FBF" w:rsidRDefault="00551FBF" w:rsidP="00765260">
            <w:r w:rsidRPr="00551FBF">
              <w:t>Кабинет главного инженера:</w:t>
            </w:r>
          </w:p>
          <w:p w:rsidR="00551FBF" w:rsidRPr="00551FBF" w:rsidRDefault="00551FBF" w:rsidP="00765260">
            <w:pPr>
              <w:jc w:val="both"/>
            </w:pPr>
            <w:r w:rsidRPr="00551FBF">
              <w:t>- ежедневно влажная уборка полов 1 раз в день, а также по мере загрязнения с применением моющих средств;</w:t>
            </w:r>
          </w:p>
          <w:p w:rsidR="00551FBF" w:rsidRPr="00551FBF" w:rsidRDefault="00551FBF" w:rsidP="00765260">
            <w:r w:rsidRPr="00551FBF">
              <w:rPr>
                <w:vertAlign w:val="superscript"/>
              </w:rPr>
              <w:t xml:space="preserve"> </w:t>
            </w:r>
            <w:r w:rsidRPr="00551FBF">
              <w:t>- ежедневно вынос мусора из мусорных корзин;</w:t>
            </w:r>
          </w:p>
          <w:p w:rsidR="00551FBF" w:rsidRPr="00551FBF" w:rsidRDefault="00551FBF" w:rsidP="00765260">
            <w:r w:rsidRPr="00551FBF">
              <w:t>- мытье окон и подоконников (2шт.) по мере загрязнения с применением моющих средств;</w:t>
            </w:r>
          </w:p>
          <w:p w:rsidR="00551FBF" w:rsidRPr="00551FBF" w:rsidRDefault="00551FBF" w:rsidP="00765260">
            <w:r w:rsidRPr="00551FBF">
              <w:t>- удаление пыли с жалюзи  (2шт.)  по мере загрязнения с применением специальных  средств;</w:t>
            </w:r>
          </w:p>
          <w:p w:rsidR="00551FBF" w:rsidRPr="00551FBF" w:rsidRDefault="00551FBF" w:rsidP="00765260">
            <w:r w:rsidRPr="00551FBF">
              <w:t>- удаление пыли с радиаторов отопления (3 шт.)  по мере загрязнения с применением моющих средств;</w:t>
            </w:r>
          </w:p>
          <w:p w:rsidR="00551FBF" w:rsidRPr="00551FBF" w:rsidRDefault="00551FBF" w:rsidP="00765260">
            <w:r w:rsidRPr="00551FBF">
              <w:t>- удаление пыли с оргтехники  сухой тряпкой по мере загрязнения;</w:t>
            </w:r>
          </w:p>
          <w:p w:rsidR="00551FBF" w:rsidRPr="00551FBF" w:rsidRDefault="00551FBF" w:rsidP="00765260">
            <w:r w:rsidRPr="00551FBF">
              <w:t>-ежедневно удаление пыли с применением специальных средств: с письменного стола (7шт.), шкафы   (7 шт.), стулья (10 шт.), тумба (4шт.) стол обеденный (1 шт.)</w:t>
            </w:r>
          </w:p>
          <w:p w:rsidR="00551FBF" w:rsidRPr="00551FBF" w:rsidRDefault="00551FBF" w:rsidP="00765260">
            <w:r w:rsidRPr="00551FBF">
              <w:t>- влажная уборка стен  (облицовка пластиковыми панели)  2 раза в месяц</w:t>
            </w:r>
            <w:proofErr w:type="gramStart"/>
            <w:r w:rsidRPr="00551FBF">
              <w:t xml:space="preserve"> ,</w:t>
            </w:r>
            <w:proofErr w:type="gramEnd"/>
            <w:r w:rsidRPr="00551FBF">
              <w:t xml:space="preserve"> а также по мере загрязнения с применением моющих  средств.</w:t>
            </w:r>
          </w:p>
          <w:p w:rsidR="00551FBF" w:rsidRPr="00551FBF" w:rsidRDefault="00551FBF" w:rsidP="00765260"/>
          <w:p w:rsidR="00551FBF" w:rsidRPr="00551FBF" w:rsidRDefault="00551FBF" w:rsidP="00765260">
            <w:r w:rsidRPr="00551FBF">
              <w:t>Вахта:</w:t>
            </w:r>
          </w:p>
          <w:p w:rsidR="00551FBF" w:rsidRPr="00551FBF" w:rsidRDefault="00551FBF" w:rsidP="00765260">
            <w:pPr>
              <w:jc w:val="both"/>
            </w:pPr>
            <w:r w:rsidRPr="00551FBF">
              <w:t>- ежедневно влажная уборка полов 1 раз в день, а также по мере загрязнения с применением моющих средств;</w:t>
            </w:r>
          </w:p>
          <w:p w:rsidR="00551FBF" w:rsidRPr="00551FBF" w:rsidRDefault="00551FBF" w:rsidP="00765260">
            <w:r w:rsidRPr="00551FBF">
              <w:rPr>
                <w:vertAlign w:val="superscript"/>
              </w:rPr>
              <w:t xml:space="preserve"> </w:t>
            </w:r>
            <w:r w:rsidRPr="00551FBF">
              <w:t>- ежедневно вынос мусора из мусорных корзин;</w:t>
            </w:r>
          </w:p>
          <w:p w:rsidR="00551FBF" w:rsidRPr="00551FBF" w:rsidRDefault="00551FBF" w:rsidP="00765260">
            <w:r w:rsidRPr="00551FBF">
              <w:t>- мытье окон и подоконников (1шт.) по мере загрязнения с применением моющих средств;</w:t>
            </w:r>
          </w:p>
          <w:p w:rsidR="00551FBF" w:rsidRPr="00551FBF" w:rsidRDefault="00551FBF" w:rsidP="00765260">
            <w:r w:rsidRPr="00551FBF">
              <w:t>- удаление пыли с жалюзи  (1шт.)  по мере загрязнения с применением специальных  средств;</w:t>
            </w:r>
          </w:p>
          <w:p w:rsidR="00551FBF" w:rsidRPr="00551FBF" w:rsidRDefault="00551FBF" w:rsidP="00765260">
            <w:r w:rsidRPr="00551FBF">
              <w:t>- удаление пыли с радиаторов отопления (1шт.)  по мере загрязнения с применением моющих средств;</w:t>
            </w:r>
          </w:p>
          <w:p w:rsidR="00551FBF" w:rsidRPr="00551FBF" w:rsidRDefault="00551FBF" w:rsidP="00765260">
            <w:r w:rsidRPr="00551FBF">
              <w:t>- удаление пыли с оргтехники  сухой тряпкой по мере загрязнения;</w:t>
            </w:r>
          </w:p>
          <w:p w:rsidR="00551FBF" w:rsidRPr="00551FBF" w:rsidRDefault="00551FBF" w:rsidP="00765260">
            <w:r w:rsidRPr="00551FBF">
              <w:t>-ежедневно удаление пыли с применением специальных средств: с письменного стола (1шт.), шкафы   (1 шт.), стулья (3 шт.), буфет (1 шт.);</w:t>
            </w:r>
          </w:p>
          <w:p w:rsidR="00551FBF" w:rsidRPr="00551FBF" w:rsidRDefault="00551FBF" w:rsidP="00765260">
            <w:r w:rsidRPr="00551FBF">
              <w:t>- уборка и мытье холодильника 1раз в месяц;</w:t>
            </w:r>
          </w:p>
          <w:p w:rsidR="00551FBF" w:rsidRPr="00551FBF" w:rsidRDefault="00551FBF" w:rsidP="00765260"/>
          <w:p w:rsidR="00551FBF" w:rsidRPr="00551FBF" w:rsidRDefault="00551FBF" w:rsidP="00765260">
            <w:r w:rsidRPr="00551FBF">
              <w:t>Котельная №2:</w:t>
            </w:r>
          </w:p>
          <w:p w:rsidR="00551FBF" w:rsidRPr="00551FBF" w:rsidRDefault="00551FBF" w:rsidP="00765260">
            <w:r w:rsidRPr="00551FBF">
              <w:t>- влажная уборка полов 1-2 раза в неделю, а также по мере загрязнения с применением моющих и дезактивирующих средств;</w:t>
            </w:r>
          </w:p>
          <w:p w:rsidR="00551FBF" w:rsidRPr="00551FBF" w:rsidRDefault="00551FBF" w:rsidP="00765260">
            <w:r w:rsidRPr="00551FBF">
              <w:t>- влажная уборка стен  (облицовка керамической плиткой) по мере загрязнения с применением моющих и дезактивирующих средств;</w:t>
            </w:r>
          </w:p>
          <w:p w:rsidR="00551FBF" w:rsidRPr="00551FBF" w:rsidRDefault="00551FBF" w:rsidP="00765260">
            <w:r w:rsidRPr="00551FBF">
              <w:t>- мытье окна и подоконника  2 раза весной и осенью, а также по мере загрязнения с применением моющих и дезактивирующих средств;</w:t>
            </w:r>
          </w:p>
          <w:p w:rsidR="00551FBF" w:rsidRPr="00551FBF" w:rsidRDefault="00551FBF" w:rsidP="00765260">
            <w:r w:rsidRPr="00551FBF">
              <w:lastRenderedPageBreak/>
              <w:t xml:space="preserve">- мытье дверей 1 шт. по мере загрязнения с применением моющих и дезактивирующих </w:t>
            </w:r>
            <w:proofErr w:type="gramStart"/>
            <w:r w:rsidRPr="00551FBF">
              <w:t>средств</w:t>
            </w:r>
            <w:proofErr w:type="gramEnd"/>
            <w:r w:rsidRPr="00551FBF">
              <w:t xml:space="preserve"> но не реже 1 раза в месяц;</w:t>
            </w:r>
          </w:p>
          <w:p w:rsidR="00551FBF" w:rsidRPr="00551FBF" w:rsidRDefault="00551FBF" w:rsidP="00765260">
            <w:r w:rsidRPr="00551FBF">
              <w:t>- обметание стен, потолка и светильников от паутины.</w:t>
            </w:r>
          </w:p>
          <w:p w:rsidR="00551FBF" w:rsidRPr="00551FBF" w:rsidRDefault="00551FBF" w:rsidP="00765260"/>
          <w:p w:rsidR="00551FBF" w:rsidRPr="00551FBF" w:rsidRDefault="00551FBF" w:rsidP="00765260">
            <w:r w:rsidRPr="00551FBF">
              <w:t>Санпропускник:</w:t>
            </w:r>
          </w:p>
          <w:p w:rsidR="00551FBF" w:rsidRPr="00551FBF" w:rsidRDefault="00551FBF" w:rsidP="00765260">
            <w:pPr>
              <w:jc w:val="both"/>
            </w:pPr>
            <w:r w:rsidRPr="00551FBF">
              <w:t>- ежедневно влажная уборка полов 1 раз в день, а также по мере загрязнения с применением моющих средств;</w:t>
            </w:r>
          </w:p>
          <w:p w:rsidR="00551FBF" w:rsidRPr="00551FBF" w:rsidRDefault="00551FBF" w:rsidP="00765260">
            <w:r w:rsidRPr="00551FBF">
              <w:rPr>
                <w:vertAlign w:val="superscript"/>
              </w:rPr>
              <w:t xml:space="preserve"> </w:t>
            </w:r>
            <w:r w:rsidRPr="00551FBF">
              <w:t>- ежедневно вынос мусора из мусорных корзин;</w:t>
            </w:r>
          </w:p>
          <w:p w:rsidR="00551FBF" w:rsidRPr="00551FBF" w:rsidRDefault="00551FBF" w:rsidP="00765260">
            <w:r w:rsidRPr="00551FBF">
              <w:t>- мытье окон и подоконников (1шт.) по мере загрязнения с применением моющих средств;</w:t>
            </w:r>
          </w:p>
          <w:p w:rsidR="00551FBF" w:rsidRPr="00551FBF" w:rsidRDefault="00551FBF" w:rsidP="00765260">
            <w:r w:rsidRPr="00551FBF">
              <w:t>- удаление пыли с жалюзи  (1шт.)  по мере загрязнения с применением специальных  средств;</w:t>
            </w:r>
          </w:p>
          <w:p w:rsidR="00551FBF" w:rsidRPr="00551FBF" w:rsidRDefault="00551FBF" w:rsidP="00765260">
            <w:r w:rsidRPr="00551FBF">
              <w:t>- удаление пыли с радиаторов отопления (1шт.)  по мере загрязнения с применением моющих средств;</w:t>
            </w:r>
          </w:p>
          <w:p w:rsidR="00551FBF" w:rsidRPr="00551FBF" w:rsidRDefault="00551FBF" w:rsidP="00765260">
            <w:proofErr w:type="gramStart"/>
            <w:r w:rsidRPr="00551FBF">
              <w:t>-ежедневно удаление пыли с применением специальных средств: шкаф для одежды, шкаф посудный, стол обеденный, тумба, печь микроволновая, лавки      (3 шт.), скамья угловая, душевая, бассейн, парилка, стеклянная дверь, камин;</w:t>
            </w:r>
            <w:proofErr w:type="gramEnd"/>
          </w:p>
          <w:p w:rsidR="00551FBF" w:rsidRPr="00551FBF" w:rsidRDefault="00551FBF" w:rsidP="00765260">
            <w:r w:rsidRPr="00551FBF">
              <w:t>- уборка и мытье холодильника 1раз в месяц;</w:t>
            </w:r>
          </w:p>
          <w:p w:rsidR="00551FBF" w:rsidRPr="00551FBF" w:rsidRDefault="00551FBF" w:rsidP="00765260"/>
          <w:p w:rsidR="00551FBF" w:rsidRPr="00551FBF" w:rsidRDefault="00551FBF" w:rsidP="00765260">
            <w:r w:rsidRPr="00551FBF">
              <w:t>- удаление паутины и пыли со светильников, с электромонтером (2 раза в год).</w:t>
            </w:r>
          </w:p>
          <w:p w:rsidR="00551FBF" w:rsidRPr="00551FBF" w:rsidRDefault="00551FBF" w:rsidP="00765260">
            <w:r w:rsidRPr="00551FBF">
              <w:t>- влажная уборка  санузла , коридора, тамбура (3 шт.), лестниц и перил по мере их загрязнения в течени</w:t>
            </w:r>
            <w:proofErr w:type="gramStart"/>
            <w:r w:rsidRPr="00551FBF">
              <w:t>и</w:t>
            </w:r>
            <w:proofErr w:type="gramEnd"/>
            <w:r w:rsidRPr="00551FBF">
              <w:t xml:space="preserve"> рабочего дня с применением моющих и дезинфицирующих средств. вынос мусора из мусорных корзин санузла.</w:t>
            </w:r>
          </w:p>
          <w:p w:rsidR="00551FBF" w:rsidRPr="00551FBF" w:rsidRDefault="00551FBF" w:rsidP="00765260">
            <w:r w:rsidRPr="00551FBF">
              <w:t xml:space="preserve"> - мытье дверей 30 шт. по мере загрязнения с применением моющих и дезинфицирующих средств.</w:t>
            </w:r>
          </w:p>
          <w:p w:rsidR="00551FBF" w:rsidRPr="00551FBF" w:rsidRDefault="00551FBF" w:rsidP="00765260"/>
          <w:p w:rsidR="00551FBF" w:rsidRPr="00551FBF" w:rsidRDefault="00551FBF" w:rsidP="00765260">
            <w:r w:rsidRPr="00551FBF">
              <w:t xml:space="preserve">Двор и прилегающая территория:  </w:t>
            </w:r>
          </w:p>
          <w:p w:rsidR="00551FBF" w:rsidRPr="00551FBF" w:rsidRDefault="00551FBF" w:rsidP="00765260">
            <w:r w:rsidRPr="00551FBF">
              <w:t>- ежедневно удалять загрязнение с асфальтового покрытия в  весенний-осенний период, осенний-зимний период если это необходимо: двор (асфальтовое покрытие составляет 723,6 м</w:t>
            </w:r>
            <w:r w:rsidRPr="00551FBF">
              <w:rPr>
                <w:vertAlign w:val="superscript"/>
              </w:rPr>
              <w:t>2</w:t>
            </w:r>
            <w:proofErr w:type="gramStart"/>
            <w:r w:rsidRPr="00551FBF">
              <w:rPr>
                <w:vertAlign w:val="superscript"/>
              </w:rPr>
              <w:t xml:space="preserve"> </w:t>
            </w:r>
            <w:r w:rsidRPr="00551FBF">
              <w:t>)</w:t>
            </w:r>
            <w:proofErr w:type="gramEnd"/>
            <w:r w:rsidRPr="00551FBF">
              <w:t xml:space="preserve">, прилегающая территория </w:t>
            </w:r>
            <w:proofErr w:type="spellStart"/>
            <w:r w:rsidRPr="00551FBF">
              <w:t>улици</w:t>
            </w:r>
            <w:proofErr w:type="spellEnd"/>
            <w:r w:rsidRPr="00551FBF">
              <w:t xml:space="preserve"> (асфальтовое покрытие составляет 135,04 м</w:t>
            </w:r>
            <w:r w:rsidRPr="00551FBF">
              <w:rPr>
                <w:vertAlign w:val="superscript"/>
              </w:rPr>
              <w:t xml:space="preserve">2 </w:t>
            </w:r>
            <w:r w:rsidRPr="00551FBF">
              <w:t>)</w:t>
            </w:r>
          </w:p>
          <w:p w:rsidR="00551FBF" w:rsidRPr="00551FBF" w:rsidRDefault="00551FBF" w:rsidP="00765260">
            <w:r w:rsidRPr="00551FBF">
              <w:t>- удалять весенний-осенний период листву с газонов  258 м</w:t>
            </w:r>
            <w:proofErr w:type="gramStart"/>
            <w:r w:rsidRPr="00551FBF">
              <w:rPr>
                <w:vertAlign w:val="superscript"/>
              </w:rPr>
              <w:t>2</w:t>
            </w:r>
            <w:proofErr w:type="gramEnd"/>
            <w:r w:rsidRPr="00551FBF">
              <w:t>, а также проводить полив газонов,  озеленение газонов и уход в течении весеннее-осеннего периода.</w:t>
            </w:r>
          </w:p>
          <w:p w:rsidR="00551FBF" w:rsidRPr="00551FBF" w:rsidRDefault="00551FBF" w:rsidP="00765260">
            <w:r w:rsidRPr="00551FBF">
              <w:t>- побелка деревьев 10шт. специальными средствами;</w:t>
            </w:r>
          </w:p>
          <w:p w:rsidR="00551FBF" w:rsidRPr="00551FBF" w:rsidRDefault="00551FBF" w:rsidP="00765260">
            <w:pPr>
              <w:rPr>
                <w:vertAlign w:val="superscript"/>
              </w:rPr>
            </w:pPr>
            <w:r w:rsidRPr="00551FBF">
              <w:t>-окраска бордюрного камня 40 м</w:t>
            </w:r>
            <w:proofErr w:type="gramStart"/>
            <w:r w:rsidRPr="00551FBF">
              <w:rPr>
                <w:vertAlign w:val="superscript"/>
              </w:rPr>
              <w:t>2</w:t>
            </w:r>
            <w:proofErr w:type="gramEnd"/>
          </w:p>
          <w:p w:rsidR="00551FBF" w:rsidRPr="00551FBF" w:rsidRDefault="00551FBF" w:rsidP="00765260">
            <w:r w:rsidRPr="00551FBF">
              <w:t xml:space="preserve">- мытье калитки, </w:t>
            </w:r>
            <w:proofErr w:type="spellStart"/>
            <w:r w:rsidRPr="00551FBF">
              <w:t>ворот</w:t>
            </w:r>
            <w:proofErr w:type="gramStart"/>
            <w:r w:rsidRPr="00551FBF">
              <w:t>,з</w:t>
            </w:r>
            <w:proofErr w:type="gramEnd"/>
            <w:r w:rsidRPr="00551FBF">
              <w:t>абора</w:t>
            </w:r>
            <w:proofErr w:type="spellEnd"/>
            <w:r w:rsidRPr="00551FBF">
              <w:t xml:space="preserve"> и  цоколя здания по мере загрязнения с применением моющих и дезактивирующих средств.</w:t>
            </w:r>
          </w:p>
          <w:p w:rsidR="00551FBF" w:rsidRPr="00551FBF" w:rsidRDefault="00551FBF" w:rsidP="00765260">
            <w:pPr>
              <w:rPr>
                <w:b/>
              </w:rPr>
            </w:pPr>
          </w:p>
          <w:p w:rsidR="00551FBF" w:rsidRPr="00551FBF" w:rsidRDefault="00551FBF" w:rsidP="00765260">
            <w:pPr>
              <w:rPr>
                <w:b/>
              </w:rPr>
            </w:pPr>
          </w:p>
          <w:p w:rsidR="00551FBF" w:rsidRPr="00551FBF" w:rsidRDefault="00551FBF" w:rsidP="00765260">
            <w:pPr>
              <w:rPr>
                <w:b/>
              </w:rPr>
            </w:pPr>
            <w:r w:rsidRPr="00551FBF">
              <w:rPr>
                <w:b/>
              </w:rPr>
              <w:t xml:space="preserve"> Техническое задание гаража для стоянки </w:t>
            </w:r>
            <w:proofErr w:type="spellStart"/>
            <w:r w:rsidRPr="00551FBF">
              <w:rPr>
                <w:b/>
              </w:rPr>
              <w:t>спецавтомобилей</w:t>
            </w:r>
            <w:proofErr w:type="spellEnd"/>
            <w:r w:rsidRPr="00551FBF">
              <w:rPr>
                <w:b/>
              </w:rPr>
              <w:t>.</w:t>
            </w:r>
          </w:p>
          <w:p w:rsidR="00551FBF" w:rsidRPr="00551FBF" w:rsidRDefault="00551FBF" w:rsidP="00765260">
            <w:pPr>
              <w:rPr>
                <w:b/>
              </w:rPr>
            </w:pPr>
            <w:r w:rsidRPr="00551FBF">
              <w:rPr>
                <w:b/>
              </w:rPr>
              <w:t xml:space="preserve"> </w:t>
            </w:r>
          </w:p>
          <w:p w:rsidR="00551FBF" w:rsidRPr="00551FBF" w:rsidRDefault="00551FBF" w:rsidP="00765260">
            <w:r w:rsidRPr="00551FBF">
              <w:t>1-этаж</w:t>
            </w:r>
          </w:p>
          <w:p w:rsidR="00551FBF" w:rsidRPr="00551FBF" w:rsidRDefault="00551FBF" w:rsidP="00765260">
            <w:r w:rsidRPr="00551FBF">
              <w:t>Боксы:</w:t>
            </w:r>
          </w:p>
          <w:p w:rsidR="00551FBF" w:rsidRPr="00551FBF" w:rsidRDefault="00551FBF" w:rsidP="00765260"/>
          <w:p w:rsidR="00551FBF" w:rsidRPr="00551FBF" w:rsidRDefault="00551FBF" w:rsidP="00765260">
            <w:r w:rsidRPr="00551FBF">
              <w:t>- ежедневно подметание полов в боксах, предварительно увлажнив их 1 раз в день 251.84 м</w:t>
            </w:r>
            <w:proofErr w:type="gramStart"/>
            <w:r w:rsidRPr="00551FBF">
              <w:rPr>
                <w:vertAlign w:val="superscript"/>
              </w:rPr>
              <w:t>2</w:t>
            </w:r>
            <w:proofErr w:type="gramEnd"/>
            <w:r w:rsidRPr="00551FBF">
              <w:t xml:space="preserve"> .</w:t>
            </w:r>
          </w:p>
          <w:p w:rsidR="00551FBF" w:rsidRPr="00551FBF" w:rsidRDefault="00551FBF" w:rsidP="00765260">
            <w:r w:rsidRPr="00551FBF">
              <w:t>- влажная протирка регистров 24 шт. по мере загрязнения с применением моющих средств.</w:t>
            </w:r>
          </w:p>
          <w:p w:rsidR="00551FBF" w:rsidRPr="00551FBF" w:rsidRDefault="00551FBF" w:rsidP="00765260">
            <w:r w:rsidRPr="00551FBF">
              <w:t>- сухая протирка ламп дневного света 26 шт. не реже 1 раза в месяц.</w:t>
            </w:r>
          </w:p>
          <w:p w:rsidR="00551FBF" w:rsidRPr="00551FBF" w:rsidRDefault="00551FBF" w:rsidP="00765260">
            <w:r w:rsidRPr="00551FBF">
              <w:t>- влажная уборка стен 208 м</w:t>
            </w:r>
            <w:proofErr w:type="gramStart"/>
            <w:r w:rsidRPr="00551FBF">
              <w:rPr>
                <w:vertAlign w:val="superscript"/>
              </w:rPr>
              <w:t>2</w:t>
            </w:r>
            <w:proofErr w:type="gramEnd"/>
            <w:r w:rsidRPr="00551FBF">
              <w:t xml:space="preserve"> 2 раза в месяц, а так же по мере загрязнения с применением моющих средств.</w:t>
            </w:r>
          </w:p>
          <w:p w:rsidR="00551FBF" w:rsidRPr="00551FBF" w:rsidRDefault="00551FBF" w:rsidP="00765260">
            <w:r w:rsidRPr="00551FBF">
              <w:t>-мытье окон 14 м</w:t>
            </w:r>
            <w:proofErr w:type="gramStart"/>
            <w:r w:rsidRPr="00551FBF">
              <w:rPr>
                <w:vertAlign w:val="superscript"/>
              </w:rPr>
              <w:t>2</w:t>
            </w:r>
            <w:proofErr w:type="gramEnd"/>
            <w:r w:rsidRPr="00551FBF">
              <w:t xml:space="preserve"> 3 раза в год, а так же по мере загрязнения с применением моющих средств.</w:t>
            </w:r>
          </w:p>
          <w:p w:rsidR="00551FBF" w:rsidRPr="00551FBF" w:rsidRDefault="00551FBF" w:rsidP="00765260">
            <w:r w:rsidRPr="00551FBF">
              <w:t>- мытье дверей 4 шт. по мере загрязнения с применением моющих средств.</w:t>
            </w:r>
          </w:p>
          <w:p w:rsidR="00551FBF" w:rsidRPr="00551FBF" w:rsidRDefault="00551FBF" w:rsidP="00765260">
            <w:r w:rsidRPr="00551FBF">
              <w:t>-удаление пыли с верстака, станка и оборудования сухой тряпкой.</w:t>
            </w:r>
          </w:p>
          <w:p w:rsidR="00551FBF" w:rsidRPr="00551FBF" w:rsidRDefault="00551FBF" w:rsidP="00765260"/>
          <w:p w:rsidR="00551FBF" w:rsidRPr="00551FBF" w:rsidRDefault="00551FBF" w:rsidP="00765260">
            <w:r w:rsidRPr="00551FBF">
              <w:lastRenderedPageBreak/>
              <w:t xml:space="preserve">Раздевалка </w:t>
            </w:r>
          </w:p>
          <w:p w:rsidR="00551FBF" w:rsidRPr="00551FBF" w:rsidRDefault="00551FBF" w:rsidP="00765260"/>
          <w:p w:rsidR="00551FBF" w:rsidRPr="00551FBF" w:rsidRDefault="00551FBF" w:rsidP="00765260">
            <w:r w:rsidRPr="00551FBF">
              <w:t>- ежедневно влажная уборка полов 2 раза 19.9 м</w:t>
            </w:r>
            <w:proofErr w:type="gramStart"/>
            <w:r w:rsidRPr="00551FBF">
              <w:rPr>
                <w:vertAlign w:val="superscript"/>
              </w:rPr>
              <w:t>2</w:t>
            </w:r>
            <w:proofErr w:type="gramEnd"/>
            <w:r w:rsidRPr="00551FBF">
              <w:rPr>
                <w:vertAlign w:val="superscript"/>
              </w:rPr>
              <w:t xml:space="preserve"> </w:t>
            </w:r>
            <w:r w:rsidRPr="00551FBF">
              <w:t>, а также по мере загрязнения с применением моющих средств.</w:t>
            </w:r>
          </w:p>
          <w:p w:rsidR="00551FBF" w:rsidRPr="00551FBF" w:rsidRDefault="00551FBF" w:rsidP="00765260">
            <w:r w:rsidRPr="00551FBF">
              <w:t>- влажная уборка стен 35.5м</w:t>
            </w:r>
            <w:proofErr w:type="gramStart"/>
            <w:r w:rsidRPr="00551FBF">
              <w:rPr>
                <w:vertAlign w:val="superscript"/>
              </w:rPr>
              <w:t>2</w:t>
            </w:r>
            <w:proofErr w:type="gramEnd"/>
            <w:r w:rsidRPr="00551FBF">
              <w:t xml:space="preserve"> и потолка 19.9м</w:t>
            </w:r>
            <w:r w:rsidRPr="00551FBF">
              <w:rPr>
                <w:vertAlign w:val="superscript"/>
              </w:rPr>
              <w:t xml:space="preserve">2 </w:t>
            </w:r>
            <w:r w:rsidRPr="00551FBF">
              <w:t xml:space="preserve"> 2 раза в месяц с применением моющих средств.</w:t>
            </w:r>
          </w:p>
          <w:p w:rsidR="00551FBF" w:rsidRPr="00551FBF" w:rsidRDefault="00551FBF" w:rsidP="00765260">
            <w:r w:rsidRPr="00551FBF">
              <w:t>- влажная уборка мебели (шкафы 11 шт., кухонный уголок 1 шт.) с применением моющих средств.</w:t>
            </w:r>
          </w:p>
          <w:p w:rsidR="00551FBF" w:rsidRPr="00551FBF" w:rsidRDefault="00551FBF" w:rsidP="00765260">
            <w:r w:rsidRPr="00551FBF">
              <w:t>- ежедневно влажная уборка санузла, а также по мере загрязнения с применением моющих средств.</w:t>
            </w:r>
          </w:p>
          <w:p w:rsidR="00551FBF" w:rsidRPr="00551FBF" w:rsidRDefault="00551FBF" w:rsidP="00765260">
            <w:r w:rsidRPr="00551FBF">
              <w:t>- ежедневно влажная уборка душевой с применением моющих средств.</w:t>
            </w:r>
          </w:p>
          <w:p w:rsidR="00551FBF" w:rsidRPr="00551FBF" w:rsidRDefault="00551FBF" w:rsidP="00765260">
            <w:r w:rsidRPr="00551FBF">
              <w:t>- влажная уборка стен в душевой 19.6м</w:t>
            </w:r>
            <w:proofErr w:type="gramStart"/>
            <w:r w:rsidRPr="00551FBF">
              <w:rPr>
                <w:vertAlign w:val="superscript"/>
              </w:rPr>
              <w:t>2</w:t>
            </w:r>
            <w:proofErr w:type="gramEnd"/>
            <w:r w:rsidRPr="00551FBF">
              <w:t xml:space="preserve"> 2 раза в месяц, а так же по мере загрязнения с применением моющих средств.</w:t>
            </w:r>
          </w:p>
          <w:p w:rsidR="00551FBF" w:rsidRPr="00551FBF" w:rsidRDefault="00551FBF" w:rsidP="00765260">
            <w:r w:rsidRPr="00551FBF">
              <w:t>- мытье окон 2 м</w:t>
            </w:r>
            <w:proofErr w:type="gramStart"/>
            <w:r w:rsidRPr="00551FBF">
              <w:rPr>
                <w:vertAlign w:val="superscript"/>
              </w:rPr>
              <w:t>2</w:t>
            </w:r>
            <w:proofErr w:type="gramEnd"/>
            <w:r w:rsidRPr="00551FBF">
              <w:t xml:space="preserve"> 3 раза в год, а так же по мере загрязнения с применением моющих средств.</w:t>
            </w:r>
          </w:p>
          <w:p w:rsidR="00551FBF" w:rsidRPr="00551FBF" w:rsidRDefault="00551FBF" w:rsidP="00765260">
            <w:r w:rsidRPr="00551FBF">
              <w:t>- мытье дверей 3 шт. по мере загрязнения с применением моющих средств.</w:t>
            </w:r>
          </w:p>
          <w:p w:rsidR="00551FBF" w:rsidRPr="00551FBF" w:rsidRDefault="00551FBF" w:rsidP="00765260">
            <w:r w:rsidRPr="00551FBF">
              <w:t>- сухая протирка ламп дневного света 2 шт. не реже 1 раза в месяц.</w:t>
            </w:r>
          </w:p>
          <w:p w:rsidR="00551FBF" w:rsidRPr="00551FBF" w:rsidRDefault="00551FBF" w:rsidP="00765260"/>
          <w:p w:rsidR="00551FBF" w:rsidRPr="00551FBF" w:rsidRDefault="00551FBF" w:rsidP="00765260">
            <w:r w:rsidRPr="00551FBF">
              <w:t>Котельная</w:t>
            </w:r>
          </w:p>
          <w:p w:rsidR="00551FBF" w:rsidRPr="00551FBF" w:rsidRDefault="00551FBF" w:rsidP="00765260">
            <w:pPr>
              <w:rPr>
                <w:b/>
              </w:rPr>
            </w:pPr>
          </w:p>
          <w:p w:rsidR="00551FBF" w:rsidRPr="00551FBF" w:rsidRDefault="00551FBF" w:rsidP="00765260">
            <w:r w:rsidRPr="00551FBF">
              <w:t>- ежедневно влажная уборка полов 2 раза 14.2м</w:t>
            </w:r>
            <w:proofErr w:type="gramStart"/>
            <w:r w:rsidRPr="00551FBF">
              <w:rPr>
                <w:vertAlign w:val="superscript"/>
              </w:rPr>
              <w:t>2</w:t>
            </w:r>
            <w:proofErr w:type="gramEnd"/>
            <w:r w:rsidRPr="00551FBF">
              <w:rPr>
                <w:vertAlign w:val="superscript"/>
              </w:rPr>
              <w:t xml:space="preserve"> </w:t>
            </w:r>
            <w:r w:rsidRPr="00551FBF">
              <w:t>, а также по мере загрязнения с применением моющих средств.</w:t>
            </w:r>
          </w:p>
          <w:p w:rsidR="00551FBF" w:rsidRPr="00551FBF" w:rsidRDefault="00551FBF" w:rsidP="00765260">
            <w:r w:rsidRPr="00551FBF">
              <w:t>-влажная протирка котлов и труб 2 раза в месяц.</w:t>
            </w:r>
          </w:p>
          <w:p w:rsidR="00551FBF" w:rsidRPr="00551FBF" w:rsidRDefault="00551FBF" w:rsidP="00765260">
            <w:r w:rsidRPr="00551FBF">
              <w:t>- мытье окон 1.4м</w:t>
            </w:r>
            <w:proofErr w:type="gramStart"/>
            <w:r w:rsidRPr="00551FBF">
              <w:rPr>
                <w:vertAlign w:val="superscript"/>
              </w:rPr>
              <w:t>2</w:t>
            </w:r>
            <w:proofErr w:type="gramEnd"/>
            <w:r w:rsidRPr="00551FBF">
              <w:t xml:space="preserve"> 3 раза в год, а так же по мере загрязнения с применением моющих средств.</w:t>
            </w:r>
          </w:p>
          <w:p w:rsidR="00551FBF" w:rsidRPr="00551FBF" w:rsidRDefault="00551FBF" w:rsidP="00765260">
            <w:r w:rsidRPr="00551FBF">
              <w:t>- сухая протирка ламп дневного света 2 шт. не реже 1 раза в месяц.</w:t>
            </w:r>
          </w:p>
          <w:p w:rsidR="00551FBF" w:rsidRPr="00551FBF" w:rsidRDefault="00551FBF" w:rsidP="00765260"/>
          <w:p w:rsidR="00551FBF" w:rsidRPr="00551FBF" w:rsidRDefault="00551FBF" w:rsidP="00765260">
            <w:r w:rsidRPr="00551FBF">
              <w:t>Тамбур</w:t>
            </w:r>
          </w:p>
          <w:p w:rsidR="00551FBF" w:rsidRPr="00551FBF" w:rsidRDefault="00551FBF" w:rsidP="00765260"/>
          <w:p w:rsidR="00551FBF" w:rsidRPr="00551FBF" w:rsidRDefault="00551FBF" w:rsidP="00765260">
            <w:r w:rsidRPr="00551FBF">
              <w:t>- ежедневно влажная уборка полов 2 раза 2м</w:t>
            </w:r>
            <w:r w:rsidRPr="00551FBF">
              <w:rPr>
                <w:vertAlign w:val="superscript"/>
              </w:rPr>
              <w:t xml:space="preserve">2 </w:t>
            </w:r>
            <w:r w:rsidRPr="00551FBF">
              <w:t>, а также по мере загрязнения с применением моющих средств.</w:t>
            </w:r>
          </w:p>
          <w:p w:rsidR="00551FBF" w:rsidRPr="00551FBF" w:rsidRDefault="00551FBF" w:rsidP="00765260">
            <w:r w:rsidRPr="00551FBF">
              <w:t>- мытье дверей 3 шт. по мере загрязнения с применением моющих средств.</w:t>
            </w:r>
          </w:p>
          <w:p w:rsidR="00551FBF" w:rsidRPr="00551FBF" w:rsidRDefault="00551FBF" w:rsidP="00765260">
            <w:r w:rsidRPr="00551FBF">
              <w:t>- ежедневно влажная уборка лестничного марша 2 раза 13м</w:t>
            </w:r>
            <w:r w:rsidRPr="00551FBF">
              <w:rPr>
                <w:vertAlign w:val="superscript"/>
              </w:rPr>
              <w:t>2</w:t>
            </w:r>
            <w:r w:rsidRPr="00551FBF">
              <w:t xml:space="preserve"> , а также по мере загрязнения с применением моющих средств.</w:t>
            </w:r>
          </w:p>
          <w:p w:rsidR="00551FBF" w:rsidRPr="00551FBF" w:rsidRDefault="00551FBF" w:rsidP="00765260">
            <w:r w:rsidRPr="00551FBF">
              <w:t>- мытье окон 1.8м</w:t>
            </w:r>
            <w:proofErr w:type="gramStart"/>
            <w:r w:rsidRPr="00551FBF">
              <w:rPr>
                <w:vertAlign w:val="superscript"/>
              </w:rPr>
              <w:t>2</w:t>
            </w:r>
            <w:proofErr w:type="gramEnd"/>
            <w:r w:rsidRPr="00551FBF">
              <w:t xml:space="preserve"> 3 раза в год, а так же по мере загрязнения с применением моющих средств.</w:t>
            </w:r>
          </w:p>
          <w:p w:rsidR="00551FBF" w:rsidRPr="00551FBF" w:rsidRDefault="00551FBF" w:rsidP="00765260"/>
          <w:p w:rsidR="00551FBF" w:rsidRPr="00551FBF" w:rsidRDefault="00551FBF" w:rsidP="00765260">
            <w:r w:rsidRPr="00551FBF">
              <w:t xml:space="preserve">2-этаж  </w:t>
            </w:r>
          </w:p>
          <w:p w:rsidR="00551FBF" w:rsidRPr="00551FBF" w:rsidRDefault="00551FBF" w:rsidP="00765260">
            <w:r w:rsidRPr="00551FBF">
              <w:t xml:space="preserve">                                                                                                                                                      Коридор</w:t>
            </w:r>
          </w:p>
          <w:p w:rsidR="00551FBF" w:rsidRPr="00551FBF" w:rsidRDefault="00551FBF" w:rsidP="00765260">
            <w:pPr>
              <w:rPr>
                <w:b/>
              </w:rPr>
            </w:pPr>
          </w:p>
          <w:p w:rsidR="00551FBF" w:rsidRPr="00551FBF" w:rsidRDefault="00551FBF" w:rsidP="00765260">
            <w:r w:rsidRPr="00551FBF">
              <w:t>- ежедневно влажная уборка полов 2 раза 4.5м</w:t>
            </w:r>
            <w:proofErr w:type="gramStart"/>
            <w:r w:rsidRPr="00551FBF">
              <w:rPr>
                <w:vertAlign w:val="superscript"/>
              </w:rPr>
              <w:t>2</w:t>
            </w:r>
            <w:proofErr w:type="gramEnd"/>
            <w:r w:rsidRPr="00551FBF">
              <w:rPr>
                <w:vertAlign w:val="superscript"/>
              </w:rPr>
              <w:t xml:space="preserve"> </w:t>
            </w:r>
            <w:r w:rsidRPr="00551FBF">
              <w:t>, а также по мере загрязнения с применением моющих средств.</w:t>
            </w:r>
          </w:p>
          <w:p w:rsidR="00551FBF" w:rsidRPr="00551FBF" w:rsidRDefault="00551FBF" w:rsidP="00765260">
            <w:r w:rsidRPr="00551FBF">
              <w:t>- влажная протирка регистров 1 шт. по мере загрязнения с применением моющих средств.</w:t>
            </w:r>
          </w:p>
          <w:p w:rsidR="00551FBF" w:rsidRPr="00551FBF" w:rsidRDefault="00551FBF" w:rsidP="00765260">
            <w:r w:rsidRPr="00551FBF">
              <w:t>- мытье окон 1.5м</w:t>
            </w:r>
            <w:proofErr w:type="gramStart"/>
            <w:r w:rsidRPr="00551FBF">
              <w:rPr>
                <w:vertAlign w:val="superscript"/>
              </w:rPr>
              <w:t>2</w:t>
            </w:r>
            <w:proofErr w:type="gramEnd"/>
            <w:r w:rsidRPr="00551FBF">
              <w:t xml:space="preserve"> 3 раза в год, а так же по мере загрязнения с применением моющих средств.</w:t>
            </w:r>
          </w:p>
          <w:p w:rsidR="00551FBF" w:rsidRPr="00551FBF" w:rsidRDefault="00551FBF" w:rsidP="00765260">
            <w:r w:rsidRPr="00551FBF">
              <w:t>- мытье дверей 3 шт. по мере загрязнения с применением моющих средств.</w:t>
            </w:r>
          </w:p>
          <w:p w:rsidR="00551FBF" w:rsidRPr="00551FBF" w:rsidRDefault="00551FBF" w:rsidP="00765260"/>
          <w:p w:rsidR="00551FBF" w:rsidRPr="00551FBF" w:rsidRDefault="00551FBF" w:rsidP="00765260">
            <w:r w:rsidRPr="00551FBF">
              <w:t>Кабинет</w:t>
            </w:r>
          </w:p>
          <w:p w:rsidR="00551FBF" w:rsidRPr="00551FBF" w:rsidRDefault="00551FBF" w:rsidP="00765260">
            <w:pPr>
              <w:rPr>
                <w:b/>
              </w:rPr>
            </w:pPr>
          </w:p>
          <w:p w:rsidR="00551FBF" w:rsidRPr="00551FBF" w:rsidRDefault="00551FBF" w:rsidP="00765260">
            <w:r w:rsidRPr="00551FBF">
              <w:t>- ежедневно влажная уборка полов  10.6м</w:t>
            </w:r>
            <w:proofErr w:type="gramStart"/>
            <w:r w:rsidRPr="00551FBF">
              <w:rPr>
                <w:vertAlign w:val="superscript"/>
              </w:rPr>
              <w:t>2</w:t>
            </w:r>
            <w:proofErr w:type="gramEnd"/>
            <w:r w:rsidRPr="00551FBF">
              <w:rPr>
                <w:vertAlign w:val="superscript"/>
              </w:rPr>
              <w:t xml:space="preserve"> </w:t>
            </w:r>
            <w:r w:rsidRPr="00551FBF">
              <w:t>, а также по мере загрязнения с применением моющих средств.</w:t>
            </w:r>
          </w:p>
          <w:p w:rsidR="00551FBF" w:rsidRPr="00551FBF" w:rsidRDefault="00551FBF" w:rsidP="00765260">
            <w:r w:rsidRPr="00551FBF">
              <w:t>-очистка мебели и столов от пыли с применением моющих средств.</w:t>
            </w:r>
          </w:p>
          <w:p w:rsidR="00551FBF" w:rsidRPr="00551FBF" w:rsidRDefault="00551FBF" w:rsidP="00765260">
            <w:r w:rsidRPr="00551FBF">
              <w:t>- влажная протирка регистров 1 шт. по мере загрязнения с применением моющих средств.</w:t>
            </w:r>
          </w:p>
          <w:p w:rsidR="00551FBF" w:rsidRPr="00551FBF" w:rsidRDefault="00551FBF" w:rsidP="00765260">
            <w:r w:rsidRPr="00551FBF">
              <w:t>- мытье окон 1.5м</w:t>
            </w:r>
            <w:proofErr w:type="gramStart"/>
            <w:r w:rsidRPr="00551FBF">
              <w:rPr>
                <w:vertAlign w:val="superscript"/>
              </w:rPr>
              <w:t>2</w:t>
            </w:r>
            <w:proofErr w:type="gramEnd"/>
            <w:r w:rsidRPr="00551FBF">
              <w:t xml:space="preserve"> 3 раза в год, а так же по мере загрязнения с применением моющих средств.</w:t>
            </w:r>
          </w:p>
          <w:p w:rsidR="00551FBF" w:rsidRPr="00551FBF" w:rsidRDefault="00551FBF" w:rsidP="00765260"/>
          <w:p w:rsidR="00551FBF" w:rsidRPr="00551FBF" w:rsidRDefault="00551FBF" w:rsidP="00765260"/>
          <w:p w:rsidR="00551FBF" w:rsidRPr="00551FBF" w:rsidRDefault="00551FBF" w:rsidP="00765260">
            <w:r w:rsidRPr="00551FBF">
              <w:t>Комната отдыха и охраны</w:t>
            </w:r>
          </w:p>
          <w:p w:rsidR="00551FBF" w:rsidRPr="00551FBF" w:rsidRDefault="00551FBF" w:rsidP="00765260"/>
          <w:p w:rsidR="00551FBF" w:rsidRPr="00551FBF" w:rsidRDefault="00551FBF" w:rsidP="00765260">
            <w:r w:rsidRPr="00551FBF">
              <w:t>- ежедневно влажная уборка полов 2 раза 26.5м</w:t>
            </w:r>
            <w:proofErr w:type="gramStart"/>
            <w:r w:rsidRPr="00551FBF">
              <w:rPr>
                <w:vertAlign w:val="superscript"/>
              </w:rPr>
              <w:t>2</w:t>
            </w:r>
            <w:proofErr w:type="gramEnd"/>
            <w:r w:rsidRPr="00551FBF">
              <w:rPr>
                <w:vertAlign w:val="superscript"/>
              </w:rPr>
              <w:t xml:space="preserve"> </w:t>
            </w:r>
            <w:r w:rsidRPr="00551FBF">
              <w:t>, а также по мере загрязнения с применением моющих средств.</w:t>
            </w:r>
          </w:p>
          <w:p w:rsidR="00551FBF" w:rsidRPr="00551FBF" w:rsidRDefault="00551FBF" w:rsidP="00765260">
            <w:r w:rsidRPr="00551FBF">
              <w:t>- влажная протирка регистров 6шт. по мере загрязнения с применением моющих средств.</w:t>
            </w:r>
          </w:p>
          <w:p w:rsidR="00551FBF" w:rsidRPr="00551FBF" w:rsidRDefault="00551FBF" w:rsidP="00765260">
            <w:r w:rsidRPr="00551FBF">
              <w:t>-уборка и мытье холодильника 1 раз в месяц.</w:t>
            </w:r>
          </w:p>
          <w:p w:rsidR="00551FBF" w:rsidRPr="00551FBF" w:rsidRDefault="00551FBF" w:rsidP="00765260">
            <w:r w:rsidRPr="00551FBF">
              <w:t>-удаление пыли с кухонного гарнитура и столов по мере загрязнения с применением моющих средств.</w:t>
            </w:r>
          </w:p>
          <w:p w:rsidR="00551FBF" w:rsidRPr="00551FBF" w:rsidRDefault="00551FBF" w:rsidP="00765260">
            <w:r w:rsidRPr="00551FBF">
              <w:t>-влажная протирка микроволновой печи по мере загрязнения с применением моющих средств.</w:t>
            </w:r>
          </w:p>
          <w:p w:rsidR="00551FBF" w:rsidRPr="00551FBF" w:rsidRDefault="00551FBF" w:rsidP="00765260">
            <w:r w:rsidRPr="00551FBF">
              <w:t>- мытье окон 12.6м</w:t>
            </w:r>
            <w:proofErr w:type="gramStart"/>
            <w:r w:rsidRPr="00551FBF">
              <w:rPr>
                <w:vertAlign w:val="superscript"/>
              </w:rPr>
              <w:t>2</w:t>
            </w:r>
            <w:proofErr w:type="gramEnd"/>
            <w:r w:rsidRPr="00551FBF">
              <w:t xml:space="preserve"> 3 раза в год, а так же по мере загрязнения с применением моющих средств.</w:t>
            </w:r>
          </w:p>
          <w:p w:rsidR="00551FBF" w:rsidRPr="00551FBF" w:rsidRDefault="00551FBF" w:rsidP="00765260"/>
          <w:p w:rsidR="00551FBF" w:rsidRPr="00551FBF" w:rsidRDefault="00551FBF" w:rsidP="00765260">
            <w:r w:rsidRPr="00551FBF">
              <w:t>2.Двор и прилегающая территория гаража</w:t>
            </w:r>
          </w:p>
          <w:p w:rsidR="00551FBF" w:rsidRPr="00551FBF" w:rsidRDefault="00551FBF" w:rsidP="00765260"/>
          <w:p w:rsidR="00551FBF" w:rsidRPr="00551FBF" w:rsidRDefault="00551FBF" w:rsidP="00765260">
            <w:r w:rsidRPr="00551FBF">
              <w:t>Двор</w:t>
            </w:r>
          </w:p>
          <w:p w:rsidR="00551FBF" w:rsidRPr="00551FBF" w:rsidRDefault="00551FBF" w:rsidP="00765260"/>
          <w:p w:rsidR="00551FBF" w:rsidRPr="00551FBF" w:rsidRDefault="00551FBF" w:rsidP="00765260">
            <w:r w:rsidRPr="00551FBF">
              <w:t>-ежедневно удалять загрязнение с асфальтового покрытия 529.8м</w:t>
            </w:r>
            <w:proofErr w:type="gramStart"/>
            <w:r w:rsidRPr="00551FBF">
              <w:rPr>
                <w:vertAlign w:val="superscript"/>
              </w:rPr>
              <w:t>2</w:t>
            </w:r>
            <w:proofErr w:type="gramEnd"/>
            <w:r w:rsidRPr="00551FBF">
              <w:t xml:space="preserve"> .</w:t>
            </w:r>
          </w:p>
          <w:p w:rsidR="00551FBF" w:rsidRPr="00551FBF" w:rsidRDefault="00551FBF" w:rsidP="00765260">
            <w:r w:rsidRPr="00551FBF">
              <w:t>- производить полив и уборку клумбы 20м</w:t>
            </w:r>
            <w:r w:rsidRPr="00551FBF">
              <w:rPr>
                <w:vertAlign w:val="superscript"/>
              </w:rPr>
              <w:t xml:space="preserve">2 </w:t>
            </w:r>
            <w:r w:rsidRPr="00551FBF">
              <w:t xml:space="preserve"> по мере необходимости.</w:t>
            </w:r>
          </w:p>
          <w:p w:rsidR="00551FBF" w:rsidRPr="00551FBF" w:rsidRDefault="00551FBF" w:rsidP="00765260"/>
          <w:p w:rsidR="00551FBF" w:rsidRPr="00551FBF" w:rsidRDefault="00551FBF" w:rsidP="00765260">
            <w:r w:rsidRPr="00551FBF">
              <w:t>Прилегающая территория</w:t>
            </w:r>
          </w:p>
          <w:p w:rsidR="00551FBF" w:rsidRPr="00551FBF" w:rsidRDefault="00551FBF" w:rsidP="00765260"/>
          <w:p w:rsidR="00551FBF" w:rsidRPr="00551FBF" w:rsidRDefault="00551FBF" w:rsidP="00765260">
            <w:r w:rsidRPr="00551FBF">
              <w:t>- ежедневно уборка тротуара 40м</w:t>
            </w:r>
            <w:r w:rsidRPr="00551FBF">
              <w:rPr>
                <w:vertAlign w:val="superscript"/>
              </w:rPr>
              <w:t>2</w:t>
            </w:r>
          </w:p>
          <w:p w:rsidR="00551FBF" w:rsidRPr="00551FBF" w:rsidRDefault="00551FBF" w:rsidP="00765260">
            <w:r w:rsidRPr="00551FBF">
              <w:t>-побелка деревьев 8 шт. специальными средствами.</w:t>
            </w:r>
          </w:p>
          <w:p w:rsidR="00551FBF" w:rsidRPr="00551FBF" w:rsidRDefault="00551FBF" w:rsidP="00765260"/>
          <w:p w:rsidR="00551FBF" w:rsidRPr="00551FBF" w:rsidRDefault="00551FBF" w:rsidP="00765260"/>
          <w:p w:rsidR="00551FBF" w:rsidRPr="00551FBF" w:rsidRDefault="00551FBF" w:rsidP="00765260">
            <w:pPr>
              <w:rPr>
                <w:b/>
              </w:rPr>
            </w:pPr>
            <w:r w:rsidRPr="00551FBF">
              <w:rPr>
                <w:b/>
              </w:rPr>
              <w:t>Техническое задание по уборке территории ПХРО.</w:t>
            </w:r>
          </w:p>
          <w:p w:rsidR="00551FBF" w:rsidRPr="00551FBF" w:rsidRDefault="00551FBF" w:rsidP="00765260"/>
          <w:p w:rsidR="00551FBF" w:rsidRPr="00551FBF" w:rsidRDefault="00551FBF" w:rsidP="00765260">
            <w:r w:rsidRPr="00551FBF">
              <w:t>1.Здание административно-бытового корпуса с мансардой.</w:t>
            </w:r>
          </w:p>
          <w:p w:rsidR="00551FBF" w:rsidRPr="00551FBF" w:rsidRDefault="00551FBF" w:rsidP="00765260">
            <w:r w:rsidRPr="00551FBF">
              <w:t>1-этаж</w:t>
            </w:r>
          </w:p>
          <w:p w:rsidR="00551FBF" w:rsidRPr="00551FBF" w:rsidRDefault="00551FBF" w:rsidP="00765260">
            <w:r w:rsidRPr="00551FBF">
              <w:t>- ежедневно влажная уборка полов 1-2 раза 63 м</w:t>
            </w:r>
            <w:proofErr w:type="gramStart"/>
            <w:r w:rsidRPr="00551FBF">
              <w:rPr>
                <w:vertAlign w:val="superscript"/>
              </w:rPr>
              <w:t>2</w:t>
            </w:r>
            <w:proofErr w:type="gramEnd"/>
            <w:r w:rsidRPr="00551FBF">
              <w:t xml:space="preserve">  , а также по мере загрязнения с применением моющих и дезактивирующих средств.</w:t>
            </w:r>
          </w:p>
          <w:p w:rsidR="00551FBF" w:rsidRPr="00551FBF" w:rsidRDefault="00551FBF" w:rsidP="00765260">
            <w:r w:rsidRPr="00551FBF">
              <w:t>- ежедневно влажная уборка санузла, а также по мере загрязнения с применением моющих и дезактивирующих средств.</w:t>
            </w:r>
          </w:p>
          <w:p w:rsidR="00551FBF" w:rsidRPr="00551FBF" w:rsidRDefault="00551FBF" w:rsidP="00765260">
            <w:r w:rsidRPr="00551FBF">
              <w:t>- влажная уборка стен 151 м</w:t>
            </w:r>
            <w:r w:rsidRPr="00551FBF">
              <w:rPr>
                <w:vertAlign w:val="superscript"/>
              </w:rPr>
              <w:t>2</w:t>
            </w:r>
            <w:r w:rsidRPr="00551FBF">
              <w:t xml:space="preserve">  (облицовка пластиковыми панели)  2 раза в месяц</w:t>
            </w:r>
            <w:proofErr w:type="gramStart"/>
            <w:r w:rsidRPr="00551FBF">
              <w:t xml:space="preserve"> ,</w:t>
            </w:r>
            <w:proofErr w:type="gramEnd"/>
            <w:r w:rsidRPr="00551FBF">
              <w:t xml:space="preserve"> а также по мере загрязнения с применением моющих и дезактивирующих средств.</w:t>
            </w:r>
          </w:p>
          <w:p w:rsidR="00551FBF" w:rsidRPr="00551FBF" w:rsidRDefault="00551FBF" w:rsidP="00765260">
            <w:r w:rsidRPr="00551FBF">
              <w:t>- мытье окон 9.1 м</w:t>
            </w:r>
            <w:proofErr w:type="gramStart"/>
            <w:r w:rsidRPr="00551FBF">
              <w:rPr>
                <w:vertAlign w:val="superscript"/>
              </w:rPr>
              <w:t>2</w:t>
            </w:r>
            <w:proofErr w:type="gramEnd"/>
            <w:r w:rsidRPr="00551FBF">
              <w:t xml:space="preserve">  подоконники 4.55 м</w:t>
            </w:r>
            <w:r w:rsidRPr="00551FBF">
              <w:rPr>
                <w:vertAlign w:val="superscript"/>
              </w:rPr>
              <w:t>2</w:t>
            </w:r>
            <w:r w:rsidRPr="00551FBF">
              <w:t xml:space="preserve"> 2 раза весной и осенью, а также по мере загрязнения с применением моющих и дезактивирующих средств.</w:t>
            </w:r>
          </w:p>
          <w:p w:rsidR="00551FBF" w:rsidRPr="00551FBF" w:rsidRDefault="00551FBF" w:rsidP="00765260">
            <w:r w:rsidRPr="00551FBF">
              <w:t xml:space="preserve">- мытье дверей 8 шт. по мере загрязнения с применением моющих и дезактивирующих средств. </w:t>
            </w:r>
          </w:p>
          <w:p w:rsidR="00551FBF" w:rsidRPr="00551FBF" w:rsidRDefault="00551FBF" w:rsidP="00765260">
            <w:r w:rsidRPr="00551FBF">
              <w:t>- отчистка мебели от пыли с применением моющих и дезактивирующих средств 35 м</w:t>
            </w:r>
            <w:proofErr w:type="gramStart"/>
            <w:r w:rsidRPr="00551FBF">
              <w:rPr>
                <w:vertAlign w:val="superscript"/>
              </w:rPr>
              <w:t>2</w:t>
            </w:r>
            <w:proofErr w:type="gramEnd"/>
            <w:r w:rsidRPr="00551FBF">
              <w:t>.</w:t>
            </w:r>
          </w:p>
          <w:p w:rsidR="00551FBF" w:rsidRPr="00551FBF" w:rsidRDefault="00551FBF" w:rsidP="00765260">
            <w:r w:rsidRPr="00551FBF">
              <w:t>- удаление пыли с радиаторов отопления 5 шт. (по семь секций) по мере загрязнения с применением моющих и дезактивирующих средств.</w:t>
            </w:r>
          </w:p>
          <w:p w:rsidR="00551FBF" w:rsidRPr="00551FBF" w:rsidRDefault="00551FBF" w:rsidP="00765260">
            <w:r w:rsidRPr="00551FBF">
              <w:t>- уборка и мытье холодильника 1раз в месяц.</w:t>
            </w:r>
          </w:p>
          <w:p w:rsidR="00551FBF" w:rsidRPr="00551FBF" w:rsidRDefault="00551FBF" w:rsidP="00765260">
            <w:r w:rsidRPr="00551FBF">
              <w:t>- уборка и мытье цоколя здания 60 м</w:t>
            </w:r>
            <w:proofErr w:type="gramStart"/>
            <w:r w:rsidRPr="00551FBF">
              <w:rPr>
                <w:vertAlign w:val="superscript"/>
              </w:rPr>
              <w:t>2</w:t>
            </w:r>
            <w:proofErr w:type="gramEnd"/>
            <w:r w:rsidRPr="00551FBF">
              <w:t xml:space="preserve"> по мере загрязнения с применением моющих и дезактивирующих средств.</w:t>
            </w:r>
          </w:p>
          <w:p w:rsidR="00551FBF" w:rsidRPr="00551FBF" w:rsidRDefault="00551FBF" w:rsidP="00765260">
            <w:r w:rsidRPr="00551FBF">
              <w:t>- ежедневно уборка кухонной мебели по мере загрязнения с применением моющих и дезактивирующих средств.</w:t>
            </w:r>
          </w:p>
          <w:p w:rsidR="00551FBF" w:rsidRPr="00551FBF" w:rsidRDefault="00551FBF" w:rsidP="00765260">
            <w:r w:rsidRPr="00551FBF">
              <w:t xml:space="preserve">2-этаж Мансарда </w:t>
            </w:r>
          </w:p>
          <w:p w:rsidR="00551FBF" w:rsidRPr="00551FBF" w:rsidRDefault="00551FBF" w:rsidP="00765260">
            <w:r w:rsidRPr="00551FBF">
              <w:t>- влажная уборка полов 60 м</w:t>
            </w:r>
            <w:proofErr w:type="gramStart"/>
            <w:r w:rsidRPr="00551FBF">
              <w:rPr>
                <w:vertAlign w:val="superscript"/>
              </w:rPr>
              <w:t>2</w:t>
            </w:r>
            <w:proofErr w:type="gramEnd"/>
            <w:r w:rsidRPr="00551FBF">
              <w:rPr>
                <w:vertAlign w:val="superscript"/>
              </w:rPr>
              <w:t xml:space="preserve"> </w:t>
            </w:r>
            <w:r w:rsidRPr="00551FBF">
              <w:t>по мере загрязнения с применением моющих и дезактивирующих средств.</w:t>
            </w:r>
          </w:p>
          <w:p w:rsidR="00551FBF" w:rsidRPr="00551FBF" w:rsidRDefault="00551FBF" w:rsidP="00765260">
            <w:r w:rsidRPr="00551FBF">
              <w:t>- влажная уборка стен 115 м</w:t>
            </w:r>
            <w:proofErr w:type="gramStart"/>
            <w:r w:rsidRPr="00551FBF">
              <w:rPr>
                <w:vertAlign w:val="superscript"/>
              </w:rPr>
              <w:t>2</w:t>
            </w:r>
            <w:proofErr w:type="gramEnd"/>
            <w:r w:rsidRPr="00551FBF">
              <w:rPr>
                <w:vertAlign w:val="superscript"/>
              </w:rPr>
              <w:t xml:space="preserve"> </w:t>
            </w:r>
            <w:r w:rsidRPr="00551FBF">
              <w:t xml:space="preserve">по мере загрязнения с применением моющих и дезактивирующих </w:t>
            </w:r>
            <w:r w:rsidRPr="00551FBF">
              <w:lastRenderedPageBreak/>
              <w:t>средств.</w:t>
            </w:r>
          </w:p>
          <w:p w:rsidR="00551FBF" w:rsidRPr="00551FBF" w:rsidRDefault="00551FBF" w:rsidP="00765260">
            <w:r w:rsidRPr="00551FBF">
              <w:t>- мытье окон 13 м</w:t>
            </w:r>
            <w:proofErr w:type="gramStart"/>
            <w:r w:rsidRPr="00551FBF">
              <w:rPr>
                <w:vertAlign w:val="superscript"/>
              </w:rPr>
              <w:t>2</w:t>
            </w:r>
            <w:proofErr w:type="gramEnd"/>
            <w:r w:rsidRPr="00551FBF">
              <w:t xml:space="preserve">  подоконники  0.75 м</w:t>
            </w:r>
            <w:r w:rsidRPr="00551FBF">
              <w:rPr>
                <w:vertAlign w:val="superscript"/>
              </w:rPr>
              <w:t xml:space="preserve">2  </w:t>
            </w:r>
            <w:r w:rsidRPr="00551FBF">
              <w:t>2 раза весной и осенью, а также по мере загрязнения с применением моющих и дезактивирующих средств.</w:t>
            </w:r>
          </w:p>
          <w:p w:rsidR="00551FBF" w:rsidRPr="00551FBF" w:rsidRDefault="00551FBF" w:rsidP="00765260">
            <w:r w:rsidRPr="00551FBF">
              <w:t>- мытье дверей 3 шт. по мере загрязнения с применением моющих и дезактивирующих средств.</w:t>
            </w:r>
          </w:p>
          <w:p w:rsidR="00551FBF" w:rsidRPr="00551FBF" w:rsidRDefault="00551FBF" w:rsidP="00765260">
            <w:r w:rsidRPr="00551FBF">
              <w:t>- удаление пыли с кухонного гарнитура и со столов 6 шт. по мере загрязнения с применением моющих и дезактивирующих средств.</w:t>
            </w:r>
          </w:p>
          <w:p w:rsidR="00551FBF" w:rsidRPr="00551FBF" w:rsidRDefault="00551FBF" w:rsidP="00765260">
            <w:r w:rsidRPr="00551FBF">
              <w:t>- удаление пыли с радиаторов отопления 3 шт. (по семь секций) по мере загрязнения с применением моющих и дезактивирующих средств.</w:t>
            </w:r>
          </w:p>
          <w:p w:rsidR="00551FBF" w:rsidRPr="00551FBF" w:rsidRDefault="00551FBF" w:rsidP="00765260"/>
          <w:p w:rsidR="00551FBF" w:rsidRPr="00551FBF" w:rsidRDefault="00551FBF" w:rsidP="00765260">
            <w:r w:rsidRPr="00551FBF">
              <w:t>- уборка лестничного марша влажным способом при положительной температуре окружающего воздуха.</w:t>
            </w:r>
          </w:p>
          <w:p w:rsidR="00551FBF" w:rsidRPr="00551FBF" w:rsidRDefault="00551FBF" w:rsidP="00765260"/>
          <w:p w:rsidR="00551FBF" w:rsidRPr="00551FBF" w:rsidRDefault="00551FBF" w:rsidP="00765260">
            <w:r w:rsidRPr="00551FBF">
              <w:t>Здание поверочной лаборатории с помещением для хранения установки ЖРО</w:t>
            </w:r>
          </w:p>
          <w:p w:rsidR="00551FBF" w:rsidRPr="00551FBF" w:rsidRDefault="00551FBF" w:rsidP="00765260"/>
          <w:p w:rsidR="00551FBF" w:rsidRPr="00551FBF" w:rsidRDefault="00551FBF" w:rsidP="00765260">
            <w:r w:rsidRPr="00551FBF">
              <w:t>1-этаж</w:t>
            </w:r>
          </w:p>
          <w:p w:rsidR="00551FBF" w:rsidRPr="00551FBF" w:rsidRDefault="00551FBF" w:rsidP="00765260"/>
          <w:p w:rsidR="00551FBF" w:rsidRPr="00551FBF" w:rsidRDefault="00551FBF" w:rsidP="00765260">
            <w:r w:rsidRPr="00551FBF">
              <w:t>- влажная уборка полов 1-2 раза в неделю 58 м</w:t>
            </w:r>
            <w:proofErr w:type="gramStart"/>
            <w:r w:rsidRPr="00551FBF">
              <w:rPr>
                <w:vertAlign w:val="superscript"/>
              </w:rPr>
              <w:t>2</w:t>
            </w:r>
            <w:proofErr w:type="gramEnd"/>
            <w:r w:rsidRPr="00551FBF">
              <w:rPr>
                <w:vertAlign w:val="superscript"/>
              </w:rPr>
              <w:t xml:space="preserve">  </w:t>
            </w:r>
            <w:r w:rsidRPr="00551FBF">
              <w:t>, а также по мере загрязнения с применением моющих и дезактивирующих средств.</w:t>
            </w:r>
          </w:p>
          <w:p w:rsidR="00551FBF" w:rsidRPr="00551FBF" w:rsidRDefault="00551FBF" w:rsidP="00765260">
            <w:r w:rsidRPr="00551FBF">
              <w:t>- влажная уборка стен 120 м</w:t>
            </w:r>
            <w:proofErr w:type="gramStart"/>
            <w:r w:rsidRPr="00551FBF">
              <w:rPr>
                <w:vertAlign w:val="superscript"/>
              </w:rPr>
              <w:t>2</w:t>
            </w:r>
            <w:proofErr w:type="gramEnd"/>
            <w:r w:rsidRPr="00551FBF">
              <w:t xml:space="preserve">  (облицовка керамической плиткой) по мере загрязнения с применением моющих и дезактивирующих средств.</w:t>
            </w:r>
          </w:p>
          <w:p w:rsidR="00551FBF" w:rsidRPr="00551FBF" w:rsidRDefault="00551FBF" w:rsidP="00765260">
            <w:r w:rsidRPr="00551FBF">
              <w:t>- мытье окон в тамбуре 1,68 м</w:t>
            </w:r>
            <w:proofErr w:type="gramStart"/>
            <w:r w:rsidRPr="00551FBF">
              <w:rPr>
                <w:vertAlign w:val="superscript"/>
              </w:rPr>
              <w:t>2</w:t>
            </w:r>
            <w:proofErr w:type="gramEnd"/>
            <w:r w:rsidRPr="00551FBF">
              <w:t xml:space="preserve">  2 раза весной и осенью, а также по мере загрязнения с применением моющих и дезактивирующих средств.</w:t>
            </w:r>
          </w:p>
          <w:p w:rsidR="00551FBF" w:rsidRPr="00551FBF" w:rsidRDefault="00551FBF" w:rsidP="00765260">
            <w:r w:rsidRPr="00551FBF">
              <w:t xml:space="preserve">- мытье дверей 2 шт. по мере загрязнения с применением моющих и дезактивирующих </w:t>
            </w:r>
            <w:proofErr w:type="gramStart"/>
            <w:r w:rsidRPr="00551FBF">
              <w:t>средств</w:t>
            </w:r>
            <w:proofErr w:type="gramEnd"/>
            <w:r w:rsidRPr="00551FBF">
              <w:t xml:space="preserve"> но не реже 1 раза в месяц.</w:t>
            </w:r>
          </w:p>
          <w:p w:rsidR="00551FBF" w:rsidRPr="00551FBF" w:rsidRDefault="00551FBF" w:rsidP="00765260"/>
          <w:p w:rsidR="00551FBF" w:rsidRPr="00551FBF" w:rsidRDefault="00551FBF" w:rsidP="00765260">
            <w:r w:rsidRPr="00551FBF">
              <w:t>2-этаж</w:t>
            </w:r>
          </w:p>
          <w:p w:rsidR="00551FBF" w:rsidRPr="00551FBF" w:rsidRDefault="00551FBF" w:rsidP="00765260"/>
          <w:p w:rsidR="00551FBF" w:rsidRPr="00551FBF" w:rsidRDefault="00551FBF" w:rsidP="00765260">
            <w:r w:rsidRPr="00551FBF">
              <w:t>- влажная уборка полов 1 раз в месяц</w:t>
            </w:r>
            <w:r w:rsidRPr="00551FBF">
              <w:rPr>
                <w:vertAlign w:val="superscript"/>
              </w:rPr>
              <w:t xml:space="preserve">  </w:t>
            </w:r>
            <w:r w:rsidRPr="00551FBF">
              <w:t>56 м</w:t>
            </w:r>
            <w:proofErr w:type="gramStart"/>
            <w:r w:rsidRPr="00551FBF">
              <w:rPr>
                <w:vertAlign w:val="superscript"/>
              </w:rPr>
              <w:t>2</w:t>
            </w:r>
            <w:proofErr w:type="gramEnd"/>
            <w:r w:rsidRPr="00551FBF">
              <w:rPr>
                <w:vertAlign w:val="superscript"/>
              </w:rPr>
              <w:t xml:space="preserve"> </w:t>
            </w:r>
            <w:r w:rsidRPr="00551FBF">
              <w:t xml:space="preserve"> с применением моющих и дезактивирующих средств.</w:t>
            </w:r>
            <w:r w:rsidRPr="00551FBF">
              <w:rPr>
                <w:vertAlign w:val="superscript"/>
              </w:rPr>
              <w:t xml:space="preserve"> </w:t>
            </w:r>
          </w:p>
          <w:p w:rsidR="00551FBF" w:rsidRPr="00551FBF" w:rsidRDefault="00551FBF" w:rsidP="00765260">
            <w:r w:rsidRPr="00551FBF">
              <w:t>- влажная уборка стен 90 м</w:t>
            </w:r>
            <w:proofErr w:type="gramStart"/>
            <w:r w:rsidRPr="00551FBF">
              <w:rPr>
                <w:vertAlign w:val="superscript"/>
              </w:rPr>
              <w:t>2</w:t>
            </w:r>
            <w:proofErr w:type="gramEnd"/>
            <w:r w:rsidRPr="00551FBF">
              <w:t xml:space="preserve">  1 раз в месяц</w:t>
            </w:r>
            <w:r w:rsidRPr="00551FBF">
              <w:rPr>
                <w:vertAlign w:val="superscript"/>
              </w:rPr>
              <w:t xml:space="preserve"> </w:t>
            </w:r>
            <w:r w:rsidRPr="00551FBF">
              <w:t>с применением моющих и дезактивирующих средств.</w:t>
            </w:r>
            <w:r w:rsidRPr="00551FBF">
              <w:rPr>
                <w:vertAlign w:val="superscript"/>
              </w:rPr>
              <w:t xml:space="preserve">  </w:t>
            </w:r>
          </w:p>
          <w:p w:rsidR="00551FBF" w:rsidRPr="00551FBF" w:rsidRDefault="00551FBF" w:rsidP="00765260">
            <w:r w:rsidRPr="00551FBF">
              <w:t>- мытье окон 4,2 м</w:t>
            </w:r>
            <w:proofErr w:type="gramStart"/>
            <w:r w:rsidRPr="00551FBF">
              <w:rPr>
                <w:vertAlign w:val="superscript"/>
              </w:rPr>
              <w:t>2</w:t>
            </w:r>
            <w:proofErr w:type="gramEnd"/>
            <w:r w:rsidRPr="00551FBF">
              <w:t xml:space="preserve">  2 раза весной и осенью, а также по мере загрязнения с применением моющих и дезактивирующих средств.</w:t>
            </w:r>
          </w:p>
          <w:p w:rsidR="00551FBF" w:rsidRPr="00551FBF" w:rsidRDefault="00551FBF" w:rsidP="00765260">
            <w:r w:rsidRPr="00551FBF">
              <w:t>- мытье дверей 1 шт. по мере загрязнения с применением моющих и дезактивирующих средств.</w:t>
            </w:r>
          </w:p>
          <w:p w:rsidR="00551FBF" w:rsidRPr="00551FBF" w:rsidRDefault="00551FBF" w:rsidP="00765260">
            <w:r w:rsidRPr="00551FBF">
              <w:t>- уборка лестничного марша влажным способом при положительной температуре окружающего воздуха.</w:t>
            </w:r>
          </w:p>
          <w:p w:rsidR="00551FBF" w:rsidRPr="00551FBF" w:rsidRDefault="00551FBF" w:rsidP="00765260"/>
          <w:p w:rsidR="00551FBF" w:rsidRPr="00551FBF" w:rsidRDefault="00551FBF" w:rsidP="00765260">
            <w:r w:rsidRPr="00551FBF">
              <w:t xml:space="preserve">Мастерская </w:t>
            </w:r>
          </w:p>
          <w:p w:rsidR="00551FBF" w:rsidRPr="00551FBF" w:rsidRDefault="00551FBF" w:rsidP="00765260">
            <w:r w:rsidRPr="00551FBF">
              <w:t>- ежедневно влажная уборка полов 1-2 раза 41 м</w:t>
            </w:r>
            <w:proofErr w:type="gramStart"/>
            <w:r w:rsidRPr="00551FBF">
              <w:rPr>
                <w:vertAlign w:val="superscript"/>
              </w:rPr>
              <w:t>2</w:t>
            </w:r>
            <w:proofErr w:type="gramEnd"/>
            <w:r w:rsidRPr="00551FBF">
              <w:t>, а также по мере загрязнения с применением моющих и дезактивирующих средств.</w:t>
            </w:r>
          </w:p>
          <w:p w:rsidR="00551FBF" w:rsidRPr="00551FBF" w:rsidRDefault="00551FBF" w:rsidP="00765260">
            <w:r w:rsidRPr="00551FBF">
              <w:t>- влажная уборка стен 78 м</w:t>
            </w:r>
            <w:proofErr w:type="gramStart"/>
            <w:r w:rsidRPr="00551FBF">
              <w:rPr>
                <w:vertAlign w:val="superscript"/>
              </w:rPr>
              <w:t>2</w:t>
            </w:r>
            <w:proofErr w:type="gramEnd"/>
            <w:r w:rsidRPr="00551FBF">
              <w:t xml:space="preserve">  (облицовка пластиковыми панели)  2 раза в месяц, а также по мере загрязнения с применением моющих и дезактивирующих средств.</w:t>
            </w:r>
          </w:p>
          <w:p w:rsidR="00551FBF" w:rsidRPr="00551FBF" w:rsidRDefault="00551FBF" w:rsidP="00765260">
            <w:r w:rsidRPr="00551FBF">
              <w:t>- удаление пыли со станков - 3 шт. сухой тряпкой и с верстака-1шт.</w:t>
            </w:r>
          </w:p>
          <w:p w:rsidR="00551FBF" w:rsidRPr="00551FBF" w:rsidRDefault="00551FBF" w:rsidP="00765260">
            <w:r w:rsidRPr="00551FBF">
              <w:t>- отчистка мебели от пыли с применением моющих и дезактивирующих средств 35 м</w:t>
            </w:r>
            <w:proofErr w:type="gramStart"/>
            <w:r w:rsidRPr="00551FBF">
              <w:rPr>
                <w:vertAlign w:val="superscript"/>
              </w:rPr>
              <w:t>2</w:t>
            </w:r>
            <w:proofErr w:type="gramEnd"/>
            <w:r w:rsidRPr="00551FBF">
              <w:t>.</w:t>
            </w:r>
          </w:p>
          <w:p w:rsidR="00551FBF" w:rsidRPr="00551FBF" w:rsidRDefault="00551FBF" w:rsidP="00765260">
            <w:r w:rsidRPr="00551FBF">
              <w:t>- ежедневно уборка под навесом 32 м</w:t>
            </w:r>
            <w:proofErr w:type="gramStart"/>
            <w:r w:rsidRPr="00551FBF">
              <w:rPr>
                <w:vertAlign w:val="superscript"/>
              </w:rPr>
              <w:t>2</w:t>
            </w:r>
            <w:proofErr w:type="gramEnd"/>
            <w:r w:rsidRPr="00551FBF">
              <w:t xml:space="preserve">  (метлой).</w:t>
            </w:r>
          </w:p>
          <w:p w:rsidR="00551FBF" w:rsidRPr="00551FBF" w:rsidRDefault="00551FBF" w:rsidP="00765260">
            <w:r w:rsidRPr="00551FBF">
              <w:t>- уборка туалета уличного 2-раза в неделю с применением моющих и дезактивирующих средств.</w:t>
            </w:r>
          </w:p>
          <w:p w:rsidR="00551FBF" w:rsidRPr="00551FBF" w:rsidRDefault="00551FBF" w:rsidP="00765260">
            <w:r w:rsidRPr="00551FBF">
              <w:t xml:space="preserve"> - мытье двери 1 шт. по мере загрязнения с применением моющих и дезактивирующих средств.</w:t>
            </w:r>
          </w:p>
          <w:p w:rsidR="00551FBF" w:rsidRPr="00551FBF" w:rsidRDefault="00551FBF" w:rsidP="00765260">
            <w:r w:rsidRPr="00551FBF">
              <w:t>- отчистка мебели от пыли с применением моющих и дезактивирующих средств 8 м</w:t>
            </w:r>
            <w:proofErr w:type="gramStart"/>
            <w:r w:rsidRPr="00551FBF">
              <w:rPr>
                <w:vertAlign w:val="superscript"/>
              </w:rPr>
              <w:t>2</w:t>
            </w:r>
            <w:proofErr w:type="gramEnd"/>
            <w:r w:rsidRPr="00551FBF">
              <w:t>.</w:t>
            </w:r>
          </w:p>
          <w:p w:rsidR="00551FBF" w:rsidRPr="00551FBF" w:rsidRDefault="00551FBF" w:rsidP="00765260">
            <w:r w:rsidRPr="00551FBF">
              <w:t>- мытье окон 3,2 м</w:t>
            </w:r>
            <w:proofErr w:type="gramStart"/>
            <w:r w:rsidRPr="00551FBF">
              <w:rPr>
                <w:vertAlign w:val="superscript"/>
              </w:rPr>
              <w:t>2</w:t>
            </w:r>
            <w:proofErr w:type="gramEnd"/>
            <w:r w:rsidRPr="00551FBF">
              <w:t xml:space="preserve">  2 раза весной и осенью, а также по мере загрязнения с применением моющих и дезактивирующих средств.</w:t>
            </w:r>
          </w:p>
          <w:p w:rsidR="00551FBF" w:rsidRPr="00551FBF" w:rsidRDefault="00551FBF" w:rsidP="00765260"/>
          <w:p w:rsidR="00551FBF" w:rsidRPr="00551FBF" w:rsidRDefault="00551FBF" w:rsidP="00765260">
            <w:r w:rsidRPr="00551FBF">
              <w:t>Караульное помещение</w:t>
            </w:r>
          </w:p>
          <w:p w:rsidR="00551FBF" w:rsidRPr="00551FBF" w:rsidRDefault="00551FBF" w:rsidP="00765260">
            <w:r w:rsidRPr="00551FBF">
              <w:t>1-этаж</w:t>
            </w:r>
          </w:p>
          <w:p w:rsidR="00551FBF" w:rsidRPr="00551FBF" w:rsidRDefault="00551FBF" w:rsidP="00765260">
            <w:r w:rsidRPr="00551FBF">
              <w:t>- ежедневно влажная уборка полов 1-2 раза 42 м</w:t>
            </w:r>
            <w:proofErr w:type="gramStart"/>
            <w:r w:rsidRPr="00551FBF">
              <w:rPr>
                <w:vertAlign w:val="superscript"/>
              </w:rPr>
              <w:t>2</w:t>
            </w:r>
            <w:proofErr w:type="gramEnd"/>
            <w:r w:rsidRPr="00551FBF">
              <w:t>, а также по мере загрязнения с применением моющих и дезактивирующих средств.</w:t>
            </w:r>
          </w:p>
          <w:p w:rsidR="00551FBF" w:rsidRPr="00551FBF" w:rsidRDefault="00551FBF" w:rsidP="00765260">
            <w:r w:rsidRPr="00551FBF">
              <w:t>- влажная уборка стен 84 м</w:t>
            </w:r>
            <w:proofErr w:type="gramStart"/>
            <w:r w:rsidRPr="00551FBF">
              <w:rPr>
                <w:vertAlign w:val="superscript"/>
              </w:rPr>
              <w:t>2</w:t>
            </w:r>
            <w:proofErr w:type="gramEnd"/>
            <w:r w:rsidRPr="00551FBF">
              <w:t xml:space="preserve">  (облицовка пластиковыми панели)  по мере загрязнения с применением моющих и дезактивирующих средств но не реже чем  2 раза в месяц.</w:t>
            </w:r>
          </w:p>
          <w:p w:rsidR="00551FBF" w:rsidRPr="00551FBF" w:rsidRDefault="00551FBF" w:rsidP="00765260">
            <w:r w:rsidRPr="00551FBF">
              <w:t>- ежедневно влажная уборка санузла, а также по мере загрязнения с применением моющих и дезактивирующих средств.</w:t>
            </w:r>
          </w:p>
          <w:p w:rsidR="00551FBF" w:rsidRPr="00551FBF" w:rsidRDefault="00551FBF" w:rsidP="00765260">
            <w:r w:rsidRPr="00551FBF">
              <w:t>- мытье окон 3,3 м</w:t>
            </w:r>
            <w:proofErr w:type="gramStart"/>
            <w:r w:rsidRPr="00551FBF">
              <w:rPr>
                <w:vertAlign w:val="superscript"/>
              </w:rPr>
              <w:t>2</w:t>
            </w:r>
            <w:proofErr w:type="gramEnd"/>
            <w:r w:rsidRPr="00551FBF">
              <w:t xml:space="preserve">  подоконники  2.25 м</w:t>
            </w:r>
            <w:r w:rsidRPr="00551FBF">
              <w:rPr>
                <w:vertAlign w:val="superscript"/>
              </w:rPr>
              <w:t>2</w:t>
            </w:r>
            <w:r w:rsidRPr="00551FBF">
              <w:t xml:space="preserve"> 2 раза весной и осенью, а также по мере загрязнения с применением моющих и дезактивирующих средств.</w:t>
            </w:r>
          </w:p>
          <w:p w:rsidR="00551FBF" w:rsidRPr="00551FBF" w:rsidRDefault="00551FBF" w:rsidP="00765260">
            <w:r w:rsidRPr="00551FBF">
              <w:t>- уборка и мытье холодильника 1раз месяц.</w:t>
            </w:r>
          </w:p>
          <w:p w:rsidR="00551FBF" w:rsidRPr="00551FBF" w:rsidRDefault="00551FBF" w:rsidP="00765260">
            <w:r w:rsidRPr="00551FBF">
              <w:t>- отчистка мебели от пыли с применением моющих и дезактивирующих средств 16 м</w:t>
            </w:r>
            <w:proofErr w:type="gramStart"/>
            <w:r w:rsidRPr="00551FBF">
              <w:rPr>
                <w:vertAlign w:val="superscript"/>
              </w:rPr>
              <w:t>2</w:t>
            </w:r>
            <w:proofErr w:type="gramEnd"/>
            <w:r w:rsidRPr="00551FBF">
              <w:t>.</w:t>
            </w:r>
          </w:p>
          <w:p w:rsidR="00551FBF" w:rsidRPr="00551FBF" w:rsidRDefault="00551FBF" w:rsidP="00765260">
            <w:r w:rsidRPr="00551FBF">
              <w:t>- мытье дверей  2шт. по мере загрязнения с применением моющих и дезактивирующих средств.</w:t>
            </w:r>
          </w:p>
          <w:p w:rsidR="00551FBF" w:rsidRPr="00551FBF" w:rsidRDefault="00551FBF" w:rsidP="00765260"/>
          <w:p w:rsidR="00551FBF" w:rsidRPr="00551FBF" w:rsidRDefault="00551FBF" w:rsidP="00765260">
            <w:r w:rsidRPr="00551FBF">
              <w:t>2-этаж</w:t>
            </w:r>
          </w:p>
          <w:p w:rsidR="00551FBF" w:rsidRPr="00551FBF" w:rsidRDefault="00551FBF" w:rsidP="00765260">
            <w:r w:rsidRPr="00551FBF">
              <w:t>- ежедневно влажная уборка полов 1-2 раза 42 м</w:t>
            </w:r>
            <w:proofErr w:type="gramStart"/>
            <w:r w:rsidRPr="00551FBF">
              <w:rPr>
                <w:vertAlign w:val="superscript"/>
              </w:rPr>
              <w:t>2</w:t>
            </w:r>
            <w:proofErr w:type="gramEnd"/>
            <w:r w:rsidRPr="00551FBF">
              <w:t>, а также по мере загрязнения с применением моющих и дезактивирующих средств.</w:t>
            </w:r>
          </w:p>
          <w:p w:rsidR="00551FBF" w:rsidRPr="00551FBF" w:rsidRDefault="00551FBF" w:rsidP="00765260">
            <w:r w:rsidRPr="00551FBF">
              <w:t>- влажная уборка стен 84 м</w:t>
            </w:r>
            <w:proofErr w:type="gramStart"/>
            <w:r w:rsidRPr="00551FBF">
              <w:rPr>
                <w:vertAlign w:val="superscript"/>
              </w:rPr>
              <w:t>2</w:t>
            </w:r>
            <w:proofErr w:type="gramEnd"/>
            <w:r w:rsidRPr="00551FBF">
              <w:t xml:space="preserve">  (окрашены водоэмульсионной краской)  2 раза в месяц, а также по мере загрязнения с применением моющих и дезактивирующих средств.</w:t>
            </w:r>
          </w:p>
          <w:p w:rsidR="00551FBF" w:rsidRPr="00551FBF" w:rsidRDefault="00551FBF" w:rsidP="00765260">
            <w:r w:rsidRPr="00551FBF">
              <w:t>- мытье окон 7,2 м</w:t>
            </w:r>
            <w:proofErr w:type="gramStart"/>
            <w:r w:rsidRPr="00551FBF">
              <w:rPr>
                <w:vertAlign w:val="superscript"/>
              </w:rPr>
              <w:t>2</w:t>
            </w:r>
            <w:proofErr w:type="gramEnd"/>
            <w:r w:rsidRPr="00551FBF">
              <w:t xml:space="preserve">  подоконники  3.75 м</w:t>
            </w:r>
            <w:r w:rsidRPr="00551FBF">
              <w:rPr>
                <w:vertAlign w:val="superscript"/>
              </w:rPr>
              <w:t>2</w:t>
            </w:r>
            <w:r w:rsidRPr="00551FBF">
              <w:t xml:space="preserve"> 2 раза весной и осенью, а также по мере загрязнения с применением моющих и дезактивирующих средств.</w:t>
            </w:r>
          </w:p>
          <w:p w:rsidR="00551FBF" w:rsidRPr="00551FBF" w:rsidRDefault="00551FBF" w:rsidP="00765260">
            <w:r w:rsidRPr="00551FBF">
              <w:t>- удаление пыли орк техники  сухой тряпкой по мере загрязнения.</w:t>
            </w:r>
          </w:p>
          <w:p w:rsidR="00551FBF" w:rsidRPr="00551FBF" w:rsidRDefault="00551FBF" w:rsidP="00765260">
            <w:r w:rsidRPr="00551FBF">
              <w:t>- мытье двери 1 шт. по мере загрязнения с применением моющих и дезактивирующих средств.</w:t>
            </w:r>
          </w:p>
          <w:p w:rsidR="00551FBF" w:rsidRPr="00551FBF" w:rsidRDefault="00551FBF" w:rsidP="00765260">
            <w:r w:rsidRPr="00551FBF">
              <w:t>- уборка лестничного марша влажным способом при положительной температуре окружающего воздуха.</w:t>
            </w:r>
          </w:p>
          <w:p w:rsidR="00551FBF" w:rsidRPr="00551FBF" w:rsidRDefault="00551FBF" w:rsidP="00765260"/>
          <w:p w:rsidR="00551FBF" w:rsidRPr="00551FBF" w:rsidRDefault="00551FBF" w:rsidP="00765260">
            <w:r w:rsidRPr="00551FBF">
              <w:t xml:space="preserve">Прилегающая территория </w:t>
            </w:r>
          </w:p>
          <w:p w:rsidR="00551FBF" w:rsidRPr="00551FBF" w:rsidRDefault="00551FBF" w:rsidP="00765260"/>
          <w:p w:rsidR="00551FBF" w:rsidRPr="00551FBF" w:rsidRDefault="00551FBF" w:rsidP="00765260">
            <w:r w:rsidRPr="00551FBF">
              <w:t>- ежедневно удалять загрязнение с асфальтового покрытия в  весенний-осенний период, осенний-зимний период если это необходимо (асфальтовое покрытие составляет 1908 м</w:t>
            </w:r>
            <w:r w:rsidRPr="00551FBF">
              <w:rPr>
                <w:vertAlign w:val="superscript"/>
              </w:rPr>
              <w:t>2</w:t>
            </w:r>
            <w:proofErr w:type="gramStart"/>
            <w:r w:rsidRPr="00551FBF">
              <w:rPr>
                <w:vertAlign w:val="superscript"/>
              </w:rPr>
              <w:t xml:space="preserve"> </w:t>
            </w:r>
            <w:r w:rsidRPr="00551FBF">
              <w:t>)</w:t>
            </w:r>
            <w:proofErr w:type="gramEnd"/>
            <w:r w:rsidRPr="00551FBF">
              <w:t>.</w:t>
            </w:r>
          </w:p>
          <w:p w:rsidR="00551FBF" w:rsidRPr="00551FBF" w:rsidRDefault="00551FBF" w:rsidP="00765260">
            <w:r w:rsidRPr="00551FBF">
              <w:t>- удалять весенний-осенний период листву с газонов  400 м</w:t>
            </w:r>
            <w:proofErr w:type="gramStart"/>
            <w:r w:rsidRPr="00551FBF">
              <w:rPr>
                <w:vertAlign w:val="superscript"/>
              </w:rPr>
              <w:t>2</w:t>
            </w:r>
            <w:proofErr w:type="gramEnd"/>
            <w:r w:rsidRPr="00551FBF">
              <w:t>, а также проводить полив газонов,  озеленение газонов и уход в течении весеннее-осеннего периода  100 м</w:t>
            </w:r>
            <w:r w:rsidRPr="00551FBF">
              <w:rPr>
                <w:vertAlign w:val="superscript"/>
              </w:rPr>
              <w:t>2</w:t>
            </w:r>
            <w:r w:rsidRPr="00551FBF">
              <w:t>.</w:t>
            </w:r>
          </w:p>
          <w:p w:rsidR="00551FBF" w:rsidRPr="00551FBF" w:rsidRDefault="00551FBF" w:rsidP="00765260">
            <w:r w:rsidRPr="00551FBF">
              <w:t>- побелка деревьев 40шт. специальными средствами.</w:t>
            </w:r>
          </w:p>
          <w:p w:rsidR="00551FBF" w:rsidRPr="00551FBF" w:rsidRDefault="00551FBF" w:rsidP="00765260"/>
        </w:tc>
      </w:tr>
      <w:tr w:rsidR="00551FBF" w:rsidRPr="00551FBF" w:rsidTr="00765260">
        <w:tc>
          <w:tcPr>
            <w:tcW w:w="5000" w:type="pct"/>
          </w:tcPr>
          <w:p w:rsidR="00551FBF" w:rsidRPr="00551FBF" w:rsidRDefault="00551FBF" w:rsidP="00765260">
            <w:pPr>
              <w:jc w:val="center"/>
            </w:pPr>
            <w:r w:rsidRPr="00551FBF">
              <w:lastRenderedPageBreak/>
              <w:t>Подраздел 3.2 Требования к качеству оказываемых услуг</w:t>
            </w:r>
          </w:p>
        </w:tc>
      </w:tr>
      <w:tr w:rsidR="00551FBF" w:rsidRPr="00551FBF" w:rsidTr="00765260">
        <w:tc>
          <w:tcPr>
            <w:tcW w:w="5000" w:type="pct"/>
          </w:tcPr>
          <w:p w:rsidR="00551FBF" w:rsidRPr="00551FBF" w:rsidRDefault="00551FBF" w:rsidP="00551FBF">
            <w:pPr>
              <w:numPr>
                <w:ilvl w:val="0"/>
                <w:numId w:val="28"/>
              </w:numPr>
              <w:jc w:val="both"/>
            </w:pPr>
            <w:r w:rsidRPr="00551FBF">
              <w:t>Основная уборка помещений 8</w:t>
            </w:r>
            <w:r w:rsidRPr="00551FBF">
              <w:rPr>
                <w:vertAlign w:val="superscript"/>
              </w:rPr>
              <w:t>00</w:t>
            </w:r>
            <w:r w:rsidRPr="00551FBF">
              <w:t xml:space="preserve"> - 17</w:t>
            </w:r>
            <w:r w:rsidRPr="00551FBF">
              <w:rPr>
                <w:vertAlign w:val="superscript"/>
              </w:rPr>
              <w:t>00</w:t>
            </w:r>
            <w:r w:rsidRPr="00551FBF">
              <w:t xml:space="preserve"> – пять дней в неделю.</w:t>
            </w:r>
          </w:p>
          <w:p w:rsidR="00551FBF" w:rsidRPr="00551FBF" w:rsidRDefault="00551FBF" w:rsidP="00551FBF">
            <w:pPr>
              <w:numPr>
                <w:ilvl w:val="0"/>
                <w:numId w:val="28"/>
              </w:numPr>
              <w:jc w:val="both"/>
            </w:pPr>
            <w:r w:rsidRPr="00551FBF">
              <w:t>Поддерживающая уборка помещений 8</w:t>
            </w:r>
            <w:r w:rsidRPr="00551FBF">
              <w:rPr>
                <w:vertAlign w:val="superscript"/>
              </w:rPr>
              <w:t>00</w:t>
            </w:r>
            <w:r w:rsidRPr="00551FBF">
              <w:t xml:space="preserve"> - 17</w:t>
            </w:r>
            <w:r w:rsidRPr="00551FBF">
              <w:rPr>
                <w:vertAlign w:val="superscript"/>
              </w:rPr>
              <w:t>00</w:t>
            </w:r>
            <w:r w:rsidRPr="00551FBF">
              <w:t xml:space="preserve"> – пять дней в неделю.</w:t>
            </w:r>
          </w:p>
          <w:p w:rsidR="00551FBF" w:rsidRPr="00551FBF" w:rsidRDefault="00551FBF" w:rsidP="00551FBF">
            <w:pPr>
              <w:numPr>
                <w:ilvl w:val="0"/>
                <w:numId w:val="28"/>
              </w:numPr>
              <w:jc w:val="both"/>
            </w:pPr>
            <w:r w:rsidRPr="00551FBF">
              <w:t>Основная уборка наружных территорий 8</w:t>
            </w:r>
            <w:r w:rsidRPr="00551FBF">
              <w:rPr>
                <w:vertAlign w:val="superscript"/>
              </w:rPr>
              <w:t>00</w:t>
            </w:r>
            <w:r w:rsidRPr="00551FBF">
              <w:t xml:space="preserve"> - 17</w:t>
            </w:r>
            <w:r w:rsidRPr="00551FBF">
              <w:rPr>
                <w:vertAlign w:val="superscript"/>
              </w:rPr>
              <w:t>00</w:t>
            </w:r>
            <w:r w:rsidRPr="00551FBF">
              <w:t xml:space="preserve"> – пять дней в неделю.</w:t>
            </w:r>
          </w:p>
          <w:p w:rsidR="00551FBF" w:rsidRPr="00551FBF" w:rsidRDefault="00551FBF" w:rsidP="00765260">
            <w:r w:rsidRPr="00551FBF">
              <w:t>-    Поддерживающая уборка наружных территорий 8</w:t>
            </w:r>
            <w:r w:rsidRPr="00551FBF">
              <w:rPr>
                <w:vertAlign w:val="superscript"/>
              </w:rPr>
              <w:t>00</w:t>
            </w:r>
            <w:r w:rsidRPr="00551FBF">
              <w:t xml:space="preserve"> - 17</w:t>
            </w:r>
            <w:r w:rsidRPr="00551FBF">
              <w:rPr>
                <w:vertAlign w:val="superscript"/>
              </w:rPr>
              <w:t>00</w:t>
            </w:r>
            <w:r w:rsidRPr="00551FBF">
              <w:t xml:space="preserve"> – пять дней в    неделю.</w:t>
            </w:r>
          </w:p>
        </w:tc>
      </w:tr>
      <w:tr w:rsidR="00551FBF" w:rsidRPr="00551FBF" w:rsidTr="00765260">
        <w:tc>
          <w:tcPr>
            <w:tcW w:w="5000" w:type="pct"/>
          </w:tcPr>
          <w:p w:rsidR="00551FBF" w:rsidRPr="00551FBF" w:rsidRDefault="00551FBF" w:rsidP="00765260">
            <w:pPr>
              <w:jc w:val="center"/>
            </w:pPr>
            <w:r w:rsidRPr="00551FBF">
              <w:t>Подраздел 3.3 Требования к гарантийным обязательствам оказываемых услуг.</w:t>
            </w:r>
          </w:p>
        </w:tc>
      </w:tr>
      <w:tr w:rsidR="00551FBF" w:rsidRPr="00551FBF" w:rsidTr="00765260">
        <w:tc>
          <w:tcPr>
            <w:tcW w:w="5000" w:type="pct"/>
          </w:tcPr>
          <w:p w:rsidR="00551FBF" w:rsidRPr="00551FBF" w:rsidRDefault="00551FBF" w:rsidP="00765260">
            <w:pPr>
              <w:jc w:val="center"/>
            </w:pPr>
            <w:r w:rsidRPr="00551FBF">
              <w:t>нет</w:t>
            </w:r>
          </w:p>
        </w:tc>
      </w:tr>
      <w:tr w:rsidR="00551FBF" w:rsidRPr="00551FBF" w:rsidTr="00765260">
        <w:tc>
          <w:tcPr>
            <w:tcW w:w="5000" w:type="pct"/>
          </w:tcPr>
          <w:p w:rsidR="00551FBF" w:rsidRPr="00551FBF" w:rsidRDefault="00551FBF" w:rsidP="00765260">
            <w:pPr>
              <w:jc w:val="center"/>
            </w:pPr>
            <w:r w:rsidRPr="00551FBF">
              <w:t>Подраздел 3.4 Требования к конфиденциальности</w:t>
            </w:r>
          </w:p>
        </w:tc>
      </w:tr>
      <w:tr w:rsidR="00551FBF" w:rsidRPr="00551FBF" w:rsidTr="00765260">
        <w:tc>
          <w:tcPr>
            <w:tcW w:w="5000" w:type="pct"/>
          </w:tcPr>
          <w:p w:rsidR="00551FBF" w:rsidRPr="00551FBF" w:rsidRDefault="00551FBF" w:rsidP="00765260">
            <w:pPr>
              <w:jc w:val="center"/>
            </w:pPr>
            <w:r w:rsidRPr="00551FBF">
              <w:t>нет</w:t>
            </w:r>
          </w:p>
        </w:tc>
      </w:tr>
      <w:tr w:rsidR="00551FBF" w:rsidRPr="00551FBF" w:rsidTr="00765260">
        <w:tc>
          <w:tcPr>
            <w:tcW w:w="5000" w:type="pct"/>
          </w:tcPr>
          <w:p w:rsidR="00551FBF" w:rsidRPr="00551FBF" w:rsidRDefault="00551FBF" w:rsidP="00765260">
            <w:pPr>
              <w:jc w:val="center"/>
            </w:pPr>
            <w:r w:rsidRPr="00551FBF">
              <w:t>Подраздел 3.5 Требования к безопасности оказания услуг и безопасности результата оказанных услуг</w:t>
            </w:r>
          </w:p>
        </w:tc>
      </w:tr>
      <w:tr w:rsidR="00551FBF" w:rsidRPr="00551FBF" w:rsidTr="00765260">
        <w:tc>
          <w:tcPr>
            <w:tcW w:w="5000" w:type="pct"/>
          </w:tcPr>
          <w:p w:rsidR="00551FBF" w:rsidRPr="00551FBF" w:rsidRDefault="00551FBF" w:rsidP="00765260">
            <w:r w:rsidRPr="00551FBF">
              <w:t>Применяемые расходные материалы, моющие, чистящие, дезинфицирующие средства должны иметь сертификаты соответствия.</w:t>
            </w:r>
          </w:p>
        </w:tc>
      </w:tr>
      <w:tr w:rsidR="00551FBF" w:rsidRPr="00551FBF" w:rsidTr="00765260">
        <w:tc>
          <w:tcPr>
            <w:tcW w:w="5000" w:type="pct"/>
          </w:tcPr>
          <w:p w:rsidR="00551FBF" w:rsidRPr="00551FBF" w:rsidRDefault="00551FBF" w:rsidP="00765260">
            <w:pPr>
              <w:jc w:val="center"/>
            </w:pPr>
            <w:r w:rsidRPr="00551FBF">
              <w:t>Подраздел 3.6 Требования по обучению персонала заказчика</w:t>
            </w:r>
          </w:p>
        </w:tc>
      </w:tr>
      <w:tr w:rsidR="00551FBF" w:rsidRPr="00551FBF" w:rsidTr="00765260">
        <w:tc>
          <w:tcPr>
            <w:tcW w:w="5000" w:type="pct"/>
          </w:tcPr>
          <w:p w:rsidR="00551FBF" w:rsidRPr="00551FBF" w:rsidRDefault="00551FBF" w:rsidP="00765260">
            <w:pPr>
              <w:jc w:val="center"/>
            </w:pPr>
            <w:r w:rsidRPr="00551FBF">
              <w:lastRenderedPageBreak/>
              <w:t>нет</w:t>
            </w:r>
          </w:p>
        </w:tc>
      </w:tr>
      <w:tr w:rsidR="00551FBF" w:rsidRPr="00551FBF" w:rsidTr="00765260">
        <w:tc>
          <w:tcPr>
            <w:tcW w:w="5000" w:type="pct"/>
          </w:tcPr>
          <w:p w:rsidR="00551FBF" w:rsidRPr="00551FBF" w:rsidRDefault="00551FBF" w:rsidP="00765260">
            <w:pPr>
              <w:jc w:val="center"/>
            </w:pPr>
            <w:r w:rsidRPr="00551FBF">
              <w:t>Подраздел 3.7 Требования к составу технического предложения участника</w:t>
            </w:r>
          </w:p>
        </w:tc>
      </w:tr>
      <w:tr w:rsidR="00551FBF" w:rsidRPr="00551FBF" w:rsidTr="00765260">
        <w:tc>
          <w:tcPr>
            <w:tcW w:w="5000" w:type="pct"/>
          </w:tcPr>
          <w:p w:rsidR="00551FBF" w:rsidRPr="00551FBF" w:rsidRDefault="00551FBF" w:rsidP="00765260">
            <w:pPr>
              <w:jc w:val="both"/>
            </w:pPr>
            <w:r w:rsidRPr="00551FBF">
              <w:t>Требования к персоналу:</w:t>
            </w:r>
          </w:p>
          <w:p w:rsidR="00551FBF" w:rsidRPr="00551FBF" w:rsidRDefault="00551FBF" w:rsidP="00765260">
            <w:pPr>
              <w:jc w:val="both"/>
            </w:pPr>
            <w:r w:rsidRPr="00551FBF">
              <w:t>- возраст не моложе 18 лет;</w:t>
            </w:r>
          </w:p>
          <w:p w:rsidR="00551FBF" w:rsidRPr="00551FBF" w:rsidRDefault="00551FBF" w:rsidP="00765260">
            <w:pPr>
              <w:jc w:val="both"/>
            </w:pPr>
            <w:r w:rsidRPr="00551FBF">
              <w:t>- отсутствие медицинских противопоказаний;</w:t>
            </w:r>
          </w:p>
          <w:p w:rsidR="00551FBF" w:rsidRPr="00551FBF" w:rsidRDefault="00551FBF" w:rsidP="00765260">
            <w:r w:rsidRPr="00551FBF">
              <w:t>- обеспеченность спецодеждой, средствами защиты, уборочным инвентарем, расходными материалами,     моющими, чистящими, дезинфицирующими средствами</w:t>
            </w:r>
          </w:p>
        </w:tc>
      </w:tr>
      <w:tr w:rsidR="00551FBF" w:rsidRPr="00551FBF" w:rsidTr="00765260">
        <w:tc>
          <w:tcPr>
            <w:tcW w:w="5000" w:type="pct"/>
          </w:tcPr>
          <w:p w:rsidR="00551FBF" w:rsidRPr="00551FBF" w:rsidRDefault="00551FBF" w:rsidP="00765260">
            <w:pPr>
              <w:jc w:val="center"/>
            </w:pPr>
            <w:r w:rsidRPr="00551FBF">
              <w:t>Подраздел 3.8 Специальные требования</w:t>
            </w:r>
          </w:p>
        </w:tc>
      </w:tr>
      <w:tr w:rsidR="00551FBF" w:rsidRPr="00551FBF" w:rsidTr="00765260">
        <w:tc>
          <w:tcPr>
            <w:tcW w:w="5000" w:type="pct"/>
          </w:tcPr>
          <w:p w:rsidR="00551FBF" w:rsidRPr="00551FBF" w:rsidRDefault="00551FBF" w:rsidP="00765260">
            <w:pPr>
              <w:jc w:val="both"/>
            </w:pPr>
            <w:r w:rsidRPr="00551FBF">
              <w:t xml:space="preserve">Доставка сотрудников к месту проведения ежедневных работ </w:t>
            </w:r>
            <w:proofErr w:type="gramStart"/>
            <w:r w:rsidRPr="00551FBF">
              <w:t xml:space="preserve">( </w:t>
            </w:r>
            <w:proofErr w:type="gramEnd"/>
            <w:r w:rsidRPr="00551FBF">
              <w:t xml:space="preserve">по адресам: Ростовская область, </w:t>
            </w:r>
            <w:proofErr w:type="spellStart"/>
            <w:r w:rsidRPr="00551FBF">
              <w:t>Мясниковский</w:t>
            </w:r>
            <w:proofErr w:type="spellEnd"/>
            <w:r w:rsidRPr="00551FBF">
              <w:t xml:space="preserve"> район, </w:t>
            </w:r>
            <w:smartTag w:uri="urn:schemas-microsoft-com:office:smarttags" w:element="metricconverter">
              <w:smartTagPr>
                <w:attr w:name="ProductID" w:val="4 км"/>
              </w:smartTagPr>
              <w:r w:rsidRPr="00551FBF">
                <w:t>4 км</w:t>
              </w:r>
            </w:smartTag>
            <w:r w:rsidRPr="00551FBF">
              <w:t xml:space="preserve"> + </w:t>
            </w:r>
            <w:smartTag w:uri="urn:schemas-microsoft-com:office:smarttags" w:element="metricconverter">
              <w:smartTagPr>
                <w:attr w:name="ProductID" w:val="270 м"/>
              </w:smartTagPr>
              <w:r w:rsidRPr="00551FBF">
                <w:t>270 м</w:t>
              </w:r>
            </w:smartTag>
            <w:r w:rsidRPr="00551FBF">
              <w:t xml:space="preserve"> на северо-восток от восточной окраины с. Большие Салы (35 км от </w:t>
            </w:r>
            <w:proofErr w:type="spellStart"/>
            <w:r w:rsidRPr="00551FBF">
              <w:t>г</w:t>
            </w:r>
            <w:proofErr w:type="gramStart"/>
            <w:r w:rsidRPr="00551FBF">
              <w:t>.Р</w:t>
            </w:r>
            <w:proofErr w:type="gramEnd"/>
            <w:r w:rsidRPr="00551FBF">
              <w:t>остов</w:t>
            </w:r>
            <w:proofErr w:type="spellEnd"/>
            <w:r w:rsidRPr="00551FBF">
              <w:t xml:space="preserve">-на-Дону); </w:t>
            </w:r>
            <w:proofErr w:type="spellStart"/>
            <w:r w:rsidRPr="00551FBF">
              <w:t>г.Ростов</w:t>
            </w:r>
            <w:proofErr w:type="spellEnd"/>
            <w:r w:rsidRPr="00551FBF">
              <w:t xml:space="preserve">-на-Дону ул. 30-я Линия 54; </w:t>
            </w:r>
            <w:proofErr w:type="spellStart"/>
            <w:r w:rsidRPr="00551FBF">
              <w:t>г.Ростов</w:t>
            </w:r>
            <w:proofErr w:type="spellEnd"/>
            <w:r w:rsidRPr="00551FBF">
              <w:t xml:space="preserve">-на-Дону пр. </w:t>
            </w:r>
            <w:proofErr w:type="gramStart"/>
            <w:r w:rsidRPr="00551FBF">
              <w:t>Театральный</w:t>
            </w:r>
            <w:proofErr w:type="gramEnd"/>
            <w:r w:rsidRPr="00551FBF">
              <w:t xml:space="preserve"> 64, силами и средствами исполнителя.</w:t>
            </w:r>
          </w:p>
        </w:tc>
      </w:tr>
    </w:tbl>
    <w:p w:rsidR="00551FBF" w:rsidRPr="00551FBF" w:rsidRDefault="00551FBF" w:rsidP="00551FBF"/>
    <w:p w:rsidR="00551FBF" w:rsidRPr="00551FBF" w:rsidRDefault="00551FBF" w:rsidP="00551FBF"/>
    <w:p w:rsidR="00551FBF" w:rsidRPr="00551FBF" w:rsidRDefault="00551FBF" w:rsidP="00551FBF"/>
    <w:p w:rsidR="00551FBF" w:rsidRPr="00551FBF" w:rsidRDefault="00551FBF" w:rsidP="00551FBF">
      <w:pPr>
        <w:ind w:firstLine="1276"/>
        <w:jc w:val="center"/>
      </w:pPr>
      <w:r w:rsidRPr="00551FBF">
        <w:t>РАЗДЕЛ 4. РЕЗУЛЬТАТ ОКАЗАННЫХ УСЛУГ</w:t>
      </w:r>
    </w:p>
    <w:p w:rsidR="00551FBF" w:rsidRPr="00551FBF" w:rsidRDefault="00551FBF" w:rsidP="00551FBF">
      <w:pPr>
        <w:ind w:firstLine="1276"/>
        <w:jc w:val="center"/>
      </w:pPr>
    </w:p>
    <w:tbl>
      <w:tblPr>
        <w:tblStyle w:val="afff4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551FBF" w:rsidRPr="00551FBF" w:rsidTr="00765260">
        <w:tc>
          <w:tcPr>
            <w:tcW w:w="5000" w:type="pct"/>
          </w:tcPr>
          <w:p w:rsidR="00551FBF" w:rsidRPr="00551FBF" w:rsidRDefault="00551FBF" w:rsidP="00765260">
            <w:pPr>
              <w:jc w:val="center"/>
            </w:pPr>
            <w:r w:rsidRPr="00551FBF">
              <w:t>Подраздел 4.1 Описание конечного результата оказанных услуг</w:t>
            </w:r>
          </w:p>
        </w:tc>
      </w:tr>
      <w:tr w:rsidR="00551FBF" w:rsidRPr="00551FBF" w:rsidTr="00765260">
        <w:tc>
          <w:tcPr>
            <w:tcW w:w="5000" w:type="pct"/>
          </w:tcPr>
          <w:p w:rsidR="00551FBF" w:rsidRPr="00551FBF" w:rsidRDefault="00551FBF" w:rsidP="00765260">
            <w:r w:rsidRPr="00551FBF">
              <w:t>Поддержание зданий и прилегающей территории в состоянии, удовлетворяющем санитарным нормам.</w:t>
            </w:r>
          </w:p>
        </w:tc>
      </w:tr>
      <w:tr w:rsidR="00551FBF" w:rsidRPr="00551FBF" w:rsidTr="00765260">
        <w:tc>
          <w:tcPr>
            <w:tcW w:w="5000" w:type="pct"/>
          </w:tcPr>
          <w:p w:rsidR="00551FBF" w:rsidRPr="00551FBF" w:rsidRDefault="00551FBF" w:rsidP="00765260">
            <w:pPr>
              <w:jc w:val="center"/>
            </w:pPr>
            <w:r w:rsidRPr="00551FBF">
              <w:t>Подраздел 4.2 Требования по приемке услуг</w:t>
            </w:r>
          </w:p>
        </w:tc>
      </w:tr>
      <w:tr w:rsidR="00551FBF" w:rsidRPr="00551FBF" w:rsidTr="00765260">
        <w:tc>
          <w:tcPr>
            <w:tcW w:w="5000" w:type="pct"/>
          </w:tcPr>
          <w:p w:rsidR="00551FBF" w:rsidRPr="00551FBF" w:rsidRDefault="00551FBF" w:rsidP="00765260">
            <w:pPr>
              <w:jc w:val="center"/>
            </w:pPr>
            <w:r w:rsidRPr="00551FBF">
              <w:t>нет</w:t>
            </w:r>
          </w:p>
        </w:tc>
      </w:tr>
      <w:tr w:rsidR="00551FBF" w:rsidRPr="00551FBF" w:rsidTr="00765260">
        <w:tc>
          <w:tcPr>
            <w:tcW w:w="5000" w:type="pct"/>
          </w:tcPr>
          <w:p w:rsidR="00551FBF" w:rsidRPr="00551FBF" w:rsidRDefault="00551FBF" w:rsidP="00765260">
            <w:pPr>
              <w:jc w:val="center"/>
            </w:pPr>
            <w:r w:rsidRPr="00551FBF"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551FBF" w:rsidRPr="00551FBF" w:rsidTr="00765260">
        <w:tc>
          <w:tcPr>
            <w:tcW w:w="5000" w:type="pct"/>
          </w:tcPr>
          <w:p w:rsidR="00551FBF" w:rsidRPr="00551FBF" w:rsidRDefault="00551FBF" w:rsidP="00765260">
            <w:r w:rsidRPr="00551FBF">
              <w:t>Ежемесячно, не позднее последнего рабочего дня месяца, Исполнитель предоставляет Заказчику акт выполненных работ и счет-фактуру.</w:t>
            </w:r>
          </w:p>
        </w:tc>
      </w:tr>
    </w:tbl>
    <w:p w:rsidR="00551FBF" w:rsidRPr="00551FBF" w:rsidRDefault="00551FBF" w:rsidP="00551FBF"/>
    <w:p w:rsidR="00551FBF" w:rsidRPr="00551FBF" w:rsidRDefault="00551FBF" w:rsidP="00551FBF">
      <w:pPr>
        <w:ind w:firstLine="1276"/>
        <w:jc w:val="center"/>
      </w:pPr>
    </w:p>
    <w:p w:rsidR="00551FBF" w:rsidRPr="00551FBF" w:rsidRDefault="00551FBF" w:rsidP="00551FBF">
      <w:pPr>
        <w:ind w:firstLine="1276"/>
        <w:jc w:val="center"/>
      </w:pPr>
      <w:r w:rsidRPr="00551FBF">
        <w:t>РАЗДЕЛ 5. ТРЕБОВАНИЯ К ТЕХНИЧЕСКОМУ ОБУЧЕНИЮ ПЕРСОНАЛА ЗАКАЗЧИКА</w:t>
      </w:r>
    </w:p>
    <w:p w:rsidR="00551FBF" w:rsidRPr="00551FBF" w:rsidRDefault="00551FBF" w:rsidP="00551FBF">
      <w:pPr>
        <w:ind w:firstLine="1276"/>
        <w:jc w:val="center"/>
      </w:pPr>
    </w:p>
    <w:tbl>
      <w:tblPr>
        <w:tblStyle w:val="afff4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551FBF" w:rsidRPr="00551FBF" w:rsidTr="00765260">
        <w:tc>
          <w:tcPr>
            <w:tcW w:w="5000" w:type="pct"/>
          </w:tcPr>
          <w:p w:rsidR="00551FBF" w:rsidRPr="00551FBF" w:rsidRDefault="00551FBF" w:rsidP="00765260">
            <w:pPr>
              <w:jc w:val="center"/>
            </w:pPr>
            <w:r w:rsidRPr="00551FBF">
              <w:t>нет</w:t>
            </w:r>
          </w:p>
        </w:tc>
      </w:tr>
    </w:tbl>
    <w:p w:rsidR="00551FBF" w:rsidRPr="00551FBF" w:rsidRDefault="00551FBF" w:rsidP="00551FBF"/>
    <w:p w:rsidR="00551FBF" w:rsidRPr="00551FBF" w:rsidRDefault="00551FBF" w:rsidP="00551FBF">
      <w:pPr>
        <w:ind w:firstLine="1276"/>
        <w:jc w:val="center"/>
      </w:pPr>
      <w:r w:rsidRPr="00551FBF">
        <w:t>РАЗДЕЛ 6. ПЕРЕЧЕНЬ ПРИНЯТЫХ СОКРАЩЕНИЙ</w:t>
      </w:r>
    </w:p>
    <w:p w:rsidR="00551FBF" w:rsidRPr="00551FBF" w:rsidRDefault="00551FBF" w:rsidP="00551FBF">
      <w:pPr>
        <w:ind w:firstLine="1276"/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101"/>
        <w:gridCol w:w="2693"/>
        <w:gridCol w:w="5777"/>
      </w:tblGrid>
      <w:tr w:rsidR="00551FBF" w:rsidRPr="00551FBF" w:rsidTr="00765260">
        <w:tc>
          <w:tcPr>
            <w:tcW w:w="1101" w:type="dxa"/>
          </w:tcPr>
          <w:p w:rsidR="00551FBF" w:rsidRPr="00551FBF" w:rsidRDefault="00551FBF" w:rsidP="00765260">
            <w:pPr>
              <w:jc w:val="center"/>
            </w:pPr>
            <w:r w:rsidRPr="00551FBF">
              <w:t xml:space="preserve">№ </w:t>
            </w:r>
            <w:proofErr w:type="gramStart"/>
            <w:r w:rsidRPr="00551FBF">
              <w:t>п</w:t>
            </w:r>
            <w:proofErr w:type="gramEnd"/>
            <w:r w:rsidRPr="00551FBF">
              <w:t>/п</w:t>
            </w:r>
          </w:p>
        </w:tc>
        <w:tc>
          <w:tcPr>
            <w:tcW w:w="2693" w:type="dxa"/>
          </w:tcPr>
          <w:p w:rsidR="00551FBF" w:rsidRPr="00551FBF" w:rsidRDefault="00551FBF" w:rsidP="00765260">
            <w:pPr>
              <w:jc w:val="center"/>
            </w:pPr>
            <w:r w:rsidRPr="00551FBF">
              <w:t>Сокращение</w:t>
            </w:r>
          </w:p>
        </w:tc>
        <w:tc>
          <w:tcPr>
            <w:tcW w:w="5777" w:type="dxa"/>
          </w:tcPr>
          <w:p w:rsidR="00551FBF" w:rsidRPr="00551FBF" w:rsidRDefault="00551FBF" w:rsidP="00765260">
            <w:pPr>
              <w:jc w:val="center"/>
            </w:pPr>
            <w:r w:rsidRPr="00551FBF">
              <w:t>Расшифровка сокращения</w:t>
            </w:r>
          </w:p>
        </w:tc>
      </w:tr>
      <w:tr w:rsidR="00551FBF" w:rsidRPr="00551FBF" w:rsidTr="00765260">
        <w:tc>
          <w:tcPr>
            <w:tcW w:w="1101" w:type="dxa"/>
          </w:tcPr>
          <w:p w:rsidR="00551FBF" w:rsidRPr="00551FBF" w:rsidRDefault="00551FBF" w:rsidP="00765260">
            <w:pPr>
              <w:jc w:val="center"/>
            </w:pPr>
          </w:p>
        </w:tc>
        <w:tc>
          <w:tcPr>
            <w:tcW w:w="2693" w:type="dxa"/>
          </w:tcPr>
          <w:p w:rsidR="00551FBF" w:rsidRPr="00551FBF" w:rsidRDefault="00551FBF" w:rsidP="00765260">
            <w:pPr>
              <w:jc w:val="center"/>
            </w:pPr>
          </w:p>
        </w:tc>
        <w:tc>
          <w:tcPr>
            <w:tcW w:w="5777" w:type="dxa"/>
          </w:tcPr>
          <w:p w:rsidR="00551FBF" w:rsidRPr="00551FBF" w:rsidRDefault="00551FBF" w:rsidP="00765260">
            <w:pPr>
              <w:jc w:val="center"/>
            </w:pPr>
          </w:p>
        </w:tc>
      </w:tr>
    </w:tbl>
    <w:p w:rsidR="00551FBF" w:rsidRPr="00551FBF" w:rsidRDefault="00551FBF" w:rsidP="00551FBF"/>
    <w:p w:rsidR="00551FBF" w:rsidRPr="00551FBF" w:rsidRDefault="00551FBF" w:rsidP="00551FBF">
      <w:pPr>
        <w:ind w:firstLine="1276"/>
        <w:jc w:val="center"/>
      </w:pPr>
      <w:r w:rsidRPr="00551FBF">
        <w:t>РАЗДЕЛ 7. ПЕРЕЧЕНЬ ПРИЛОЖЕНИЙ</w:t>
      </w:r>
    </w:p>
    <w:p w:rsidR="00551FBF" w:rsidRPr="00551FBF" w:rsidRDefault="00551FBF" w:rsidP="00551FBF">
      <w:pPr>
        <w:ind w:firstLine="1276"/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59"/>
        <w:gridCol w:w="5670"/>
        <w:gridCol w:w="2942"/>
      </w:tblGrid>
      <w:tr w:rsidR="00551FBF" w:rsidRPr="00551FBF" w:rsidTr="00765260">
        <w:tc>
          <w:tcPr>
            <w:tcW w:w="959" w:type="dxa"/>
          </w:tcPr>
          <w:p w:rsidR="00551FBF" w:rsidRPr="00551FBF" w:rsidRDefault="00551FBF" w:rsidP="00765260">
            <w:pPr>
              <w:jc w:val="center"/>
            </w:pPr>
            <w:r w:rsidRPr="00551FBF">
              <w:t xml:space="preserve">№ </w:t>
            </w:r>
            <w:proofErr w:type="gramStart"/>
            <w:r w:rsidRPr="00551FBF">
              <w:t>п</w:t>
            </w:r>
            <w:proofErr w:type="gramEnd"/>
            <w:r w:rsidRPr="00551FBF">
              <w:t>/п</w:t>
            </w:r>
          </w:p>
        </w:tc>
        <w:tc>
          <w:tcPr>
            <w:tcW w:w="5670" w:type="dxa"/>
          </w:tcPr>
          <w:p w:rsidR="00551FBF" w:rsidRPr="00551FBF" w:rsidRDefault="00551FBF" w:rsidP="00765260">
            <w:pPr>
              <w:jc w:val="center"/>
            </w:pPr>
            <w:r w:rsidRPr="00551FBF">
              <w:t>Номер приложения</w:t>
            </w:r>
          </w:p>
        </w:tc>
        <w:tc>
          <w:tcPr>
            <w:tcW w:w="2942" w:type="dxa"/>
          </w:tcPr>
          <w:p w:rsidR="00551FBF" w:rsidRPr="00551FBF" w:rsidRDefault="00551FBF" w:rsidP="00765260">
            <w:pPr>
              <w:jc w:val="center"/>
            </w:pPr>
            <w:r w:rsidRPr="00551FBF">
              <w:t>Номер страницы</w:t>
            </w:r>
          </w:p>
        </w:tc>
      </w:tr>
      <w:tr w:rsidR="00551FBF" w:rsidRPr="00551FBF" w:rsidTr="00765260">
        <w:tc>
          <w:tcPr>
            <w:tcW w:w="959" w:type="dxa"/>
          </w:tcPr>
          <w:p w:rsidR="00551FBF" w:rsidRPr="00551FBF" w:rsidRDefault="00551FBF" w:rsidP="00765260">
            <w:pPr>
              <w:jc w:val="center"/>
            </w:pPr>
          </w:p>
        </w:tc>
        <w:tc>
          <w:tcPr>
            <w:tcW w:w="5670" w:type="dxa"/>
          </w:tcPr>
          <w:p w:rsidR="00551FBF" w:rsidRPr="00551FBF" w:rsidRDefault="00551FBF" w:rsidP="00765260">
            <w:pPr>
              <w:jc w:val="center"/>
            </w:pPr>
            <w:r w:rsidRPr="00551FBF">
              <w:t>нет</w:t>
            </w:r>
          </w:p>
        </w:tc>
        <w:tc>
          <w:tcPr>
            <w:tcW w:w="2942" w:type="dxa"/>
          </w:tcPr>
          <w:p w:rsidR="00551FBF" w:rsidRPr="00551FBF" w:rsidRDefault="00551FBF" w:rsidP="00765260">
            <w:pPr>
              <w:jc w:val="center"/>
            </w:pPr>
          </w:p>
        </w:tc>
      </w:tr>
    </w:tbl>
    <w:p w:rsidR="00551FBF" w:rsidRPr="00551FBF" w:rsidRDefault="00551FBF" w:rsidP="00551FBF">
      <w:pPr>
        <w:pStyle w:val="Default"/>
        <w:tabs>
          <w:tab w:val="left" w:pos="1770"/>
          <w:tab w:val="center" w:pos="5102"/>
        </w:tabs>
        <w:spacing w:before="0"/>
        <w:rPr>
          <w:caps/>
        </w:rPr>
      </w:pPr>
    </w:p>
    <w:sectPr w:rsidR="00551FBF" w:rsidRPr="00551FBF" w:rsidSect="00551FBF">
      <w:pgSz w:w="11907" w:h="16840" w:code="9"/>
      <w:pgMar w:top="1134" w:right="567" w:bottom="1843" w:left="1418" w:header="709" w:footer="27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90F" w:rsidRDefault="00ED490F">
      <w:r>
        <w:separator/>
      </w:r>
    </w:p>
  </w:endnote>
  <w:endnote w:type="continuationSeparator" w:id="0">
    <w:p w:rsidR="00ED490F" w:rsidRDefault="00ED4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90F" w:rsidRDefault="00ED490F">
      <w:r>
        <w:separator/>
      </w:r>
    </w:p>
  </w:footnote>
  <w:footnote w:type="continuationSeparator" w:id="0">
    <w:p w:rsidR="00ED490F" w:rsidRDefault="00ED49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21F110E"/>
    <w:multiLevelType w:val="singleLevel"/>
    <w:tmpl w:val="78B65AC8"/>
    <w:lvl w:ilvl="0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065064CB"/>
    <w:multiLevelType w:val="hybridMultilevel"/>
    <w:tmpl w:val="02CA41B0"/>
    <w:lvl w:ilvl="0" w:tplc="11487CEC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8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074AB8"/>
    <w:multiLevelType w:val="hybridMultilevel"/>
    <w:tmpl w:val="DCE4D57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>
    <w:nsid w:val="1EA60A3A"/>
    <w:multiLevelType w:val="singleLevel"/>
    <w:tmpl w:val="78B65AC8"/>
    <w:lvl w:ilvl="0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>
    <w:nsid w:val="245A3E7D"/>
    <w:multiLevelType w:val="singleLevel"/>
    <w:tmpl w:val="78B65AC8"/>
    <w:lvl w:ilvl="0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>
    <w:nsid w:val="3BD51F6D"/>
    <w:multiLevelType w:val="singleLevel"/>
    <w:tmpl w:val="78B65AC8"/>
    <w:lvl w:ilvl="0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>
    <w:nsid w:val="426316B7"/>
    <w:multiLevelType w:val="hybridMultilevel"/>
    <w:tmpl w:val="32D8DBF8"/>
    <w:lvl w:ilvl="0" w:tplc="72BAC55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7BF36A6"/>
    <w:multiLevelType w:val="singleLevel"/>
    <w:tmpl w:val="78B65AC8"/>
    <w:lvl w:ilvl="0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4B257DD4"/>
    <w:multiLevelType w:val="singleLevel"/>
    <w:tmpl w:val="78B65AC8"/>
    <w:lvl w:ilvl="0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E715325"/>
    <w:multiLevelType w:val="multilevel"/>
    <w:tmpl w:val="D7987B1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25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6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7">
    <w:nsid w:val="78F76744"/>
    <w:multiLevelType w:val="singleLevel"/>
    <w:tmpl w:val="78B65AC8"/>
    <w:lvl w:ilvl="0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>
    <w:nsid w:val="7EEB518A"/>
    <w:multiLevelType w:val="singleLevel"/>
    <w:tmpl w:val="78B65AC8"/>
    <w:lvl w:ilvl="0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6"/>
  </w:num>
  <w:num w:numId="2">
    <w:abstractNumId w:val="23"/>
  </w:num>
  <w:num w:numId="3">
    <w:abstractNumId w:val="21"/>
  </w:num>
  <w:num w:numId="4">
    <w:abstractNumId w:val="1"/>
  </w:num>
  <w:num w:numId="5">
    <w:abstractNumId w:val="0"/>
  </w:num>
  <w:num w:numId="6">
    <w:abstractNumId w:val="18"/>
  </w:num>
  <w:num w:numId="7">
    <w:abstractNumId w:val="3"/>
  </w:num>
  <w:num w:numId="8">
    <w:abstractNumId w:val="14"/>
  </w:num>
  <w:num w:numId="9">
    <w:abstractNumId w:val="2"/>
  </w:num>
  <w:num w:numId="10">
    <w:abstractNumId w:val="15"/>
  </w:num>
  <w:num w:numId="11">
    <w:abstractNumId w:val="25"/>
  </w:num>
  <w:num w:numId="12">
    <w:abstractNumId w:val="8"/>
  </w:num>
  <w:num w:numId="13">
    <w:abstractNumId w:val="22"/>
  </w:num>
  <w:num w:numId="14">
    <w:abstractNumId w:val="12"/>
  </w:num>
  <w:num w:numId="15">
    <w:abstractNumId w:val="5"/>
  </w:num>
  <w:num w:numId="16">
    <w:abstractNumId w:val="10"/>
  </w:num>
  <w:num w:numId="17">
    <w:abstractNumId w:val="24"/>
  </w:num>
  <w:num w:numId="18">
    <w:abstractNumId w:val="7"/>
  </w:num>
  <w:num w:numId="19">
    <w:abstractNumId w:val="9"/>
  </w:num>
  <w:num w:numId="20">
    <w:abstractNumId w:val="17"/>
  </w:num>
  <w:num w:numId="21">
    <w:abstractNumId w:val="11"/>
  </w:num>
  <w:num w:numId="22">
    <w:abstractNumId w:val="20"/>
  </w:num>
  <w:num w:numId="23">
    <w:abstractNumId w:val="28"/>
  </w:num>
  <w:num w:numId="24">
    <w:abstractNumId w:val="27"/>
  </w:num>
  <w:num w:numId="25">
    <w:abstractNumId w:val="19"/>
  </w:num>
  <w:num w:numId="26">
    <w:abstractNumId w:val="13"/>
  </w:num>
  <w:num w:numId="27">
    <w:abstractNumId w:val="6"/>
  </w:num>
  <w:num w:numId="28">
    <w:abstractNumId w:val="16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921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73C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C4B"/>
    <w:rsid w:val="00305D7D"/>
    <w:rsid w:val="00307920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0924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1FBF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2D84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0E56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4E76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6C6C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1FD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921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2"/>
    <w:next w:val="a2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3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2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paragraph" w:styleId="affff4">
    <w:name w:val="Title"/>
    <w:basedOn w:val="a2"/>
    <w:next w:val="a2"/>
    <w:link w:val="affff5"/>
    <w:qFormat/>
    <w:rsid w:val="00551FBF"/>
    <w:pPr>
      <w:widowControl w:val="0"/>
      <w:suppressAutoHyphens/>
      <w:jc w:val="center"/>
    </w:pPr>
    <w:rPr>
      <w:b/>
      <w:spacing w:val="92"/>
      <w:sz w:val="22"/>
      <w:szCs w:val="20"/>
      <w:lang w:eastAsia="en-US"/>
    </w:rPr>
  </w:style>
  <w:style w:type="character" w:customStyle="1" w:styleId="affff5">
    <w:name w:val="Название Знак"/>
    <w:basedOn w:val="a3"/>
    <w:link w:val="affff4"/>
    <w:rsid w:val="00551FBF"/>
    <w:rPr>
      <w:b/>
      <w:spacing w:val="92"/>
      <w:sz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2"/>
    <w:next w:val="a2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3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2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paragraph" w:styleId="affff4">
    <w:name w:val="Title"/>
    <w:basedOn w:val="a2"/>
    <w:next w:val="a2"/>
    <w:link w:val="affff5"/>
    <w:qFormat/>
    <w:rsid w:val="00551FBF"/>
    <w:pPr>
      <w:widowControl w:val="0"/>
      <w:suppressAutoHyphens/>
      <w:jc w:val="center"/>
    </w:pPr>
    <w:rPr>
      <w:b/>
      <w:spacing w:val="92"/>
      <w:sz w:val="22"/>
      <w:szCs w:val="20"/>
      <w:lang w:eastAsia="en-US"/>
    </w:rPr>
  </w:style>
  <w:style w:type="character" w:customStyle="1" w:styleId="affff5">
    <w:name w:val="Название Знак"/>
    <w:basedOn w:val="a3"/>
    <w:link w:val="affff4"/>
    <w:rsid w:val="00551FBF"/>
    <w:rPr>
      <w:b/>
      <w:spacing w:val="92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1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3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2890E3C2-37CD-47A1-8D27-56F293F05C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345</TotalTime>
  <Pages>26</Pages>
  <Words>7245</Words>
  <Characters>43969</Characters>
  <Application>Microsoft Office Word</Application>
  <DocSecurity>0</DocSecurity>
  <Lines>366</Lines>
  <Paragraphs>102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51112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88</cp:revision>
  <cp:lastPrinted>2013-05-13T10:31:00Z</cp:lastPrinted>
  <dcterms:created xsi:type="dcterms:W3CDTF">2013-12-04T11:06:00Z</dcterms:created>
  <dcterms:modified xsi:type="dcterms:W3CDTF">2014-12-05T07:17:00Z</dcterms:modified>
</cp:coreProperties>
</file>