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DAC" w:rsidRPr="00A53941" w:rsidRDefault="00A93DAC" w:rsidP="001C5B09">
      <w:pPr>
        <w:jc w:val="center"/>
        <w:outlineLvl w:val="0"/>
        <w:rPr>
          <w:rFonts w:ascii="Times New Roman" w:hAnsi="Times New Roman" w:cs="Times New Roman"/>
        </w:rPr>
      </w:pPr>
      <w:r w:rsidRPr="00A53941">
        <w:rPr>
          <w:rFonts w:ascii="Times New Roman" w:hAnsi="Times New Roman" w:cs="Times New Roman"/>
        </w:rPr>
        <w:t>ИЗВЕЩЕНИЕ О ПРОДЛЕНИИ СРОКА ПОДАЧИ ЗАЯВОК</w:t>
      </w:r>
    </w:p>
    <w:p w:rsidR="00A93DAC" w:rsidRDefault="00A93DAC" w:rsidP="001C5B09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224/67-03/13-313/2 ОЗЦЭ</w:t>
      </w:r>
      <w:bookmarkStart w:id="0" w:name="_GoBack"/>
      <w:bookmarkEnd w:id="0"/>
    </w:p>
    <w:p w:rsidR="00A93DAC" w:rsidRPr="00A6215E" w:rsidRDefault="00A93DAC" w:rsidP="001C5B09">
      <w:pPr>
        <w:jc w:val="center"/>
        <w:outlineLvl w:val="0"/>
        <w:rPr>
          <w:rFonts w:ascii="Times New Roman" w:hAnsi="Times New Roman" w:cs="Times New Roman"/>
        </w:rPr>
      </w:pPr>
    </w:p>
    <w:p w:rsidR="00A93DAC" w:rsidRPr="00A6215E" w:rsidRDefault="00A93DAC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A93DAC" w:rsidRPr="00A6215E" w:rsidRDefault="00A93DAC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93DAC" w:rsidRPr="00A6215E" w:rsidRDefault="00A93DAC" w:rsidP="001C5B09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A93DAC" w:rsidRDefault="00A93DAC" w:rsidP="001C5B09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A93DAC" w:rsidRPr="006F3094" w:rsidRDefault="00A93DAC" w:rsidP="001C5B0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/>
          <w:kern w:val="1"/>
        </w:rPr>
        <w:t>Павлова Юлия Викторовна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541F81">
        <w:rPr>
          <w:rFonts w:ascii="Times New Roman" w:hAnsi="Times New Roman" w:cs="Times New Roman"/>
          <w:lang w:val="en-US"/>
        </w:rPr>
        <w:t>yupavlova</w:t>
      </w:r>
      <w:r w:rsidRPr="00893408">
        <w:rPr>
          <w:rFonts w:ascii="Times New Roman" w:hAnsi="Times New Roman" w:cs="Times New Roman"/>
        </w:rPr>
        <w:t>@</w:t>
      </w:r>
      <w:r w:rsidRPr="00541F81">
        <w:rPr>
          <w:rFonts w:ascii="Times New Roman" w:hAnsi="Times New Roman" w:cs="Times New Roman"/>
          <w:lang w:val="en-US"/>
        </w:rPr>
        <w:t>ippe</w:t>
      </w:r>
      <w:r w:rsidRPr="00893408">
        <w:rPr>
          <w:rFonts w:ascii="Times New Roman" w:hAnsi="Times New Roman" w:cs="Times New Roman"/>
        </w:rPr>
        <w:t>.</w:t>
      </w:r>
      <w:r w:rsidRPr="00541F81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A93DAC" w:rsidRPr="00807470" w:rsidRDefault="00A93DAC" w:rsidP="001C5B09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A93DAC" w:rsidRPr="00A6215E" w:rsidRDefault="00A93DAC" w:rsidP="001C5B09">
      <w:pPr>
        <w:numPr>
          <w:ilvl w:val="0"/>
          <w:numId w:val="1"/>
        </w:numPr>
        <w:tabs>
          <w:tab w:val="clear" w:pos="126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121F62">
        <w:rPr>
          <w:rFonts w:ascii="Times New Roman" w:hAnsi="Times New Roman" w:cs="Times New Roman"/>
        </w:rPr>
        <w:t>иглопробивных матов</w:t>
      </w:r>
      <w:r w:rsidRPr="0046100D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A93DAC" w:rsidRPr="00A6215E" w:rsidRDefault="00A93DAC" w:rsidP="001C5B0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A93DAC" w:rsidRPr="00064702" w:rsidRDefault="00A93DAC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A93DAC" w:rsidRPr="00064702" w:rsidRDefault="00A93DAC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93DAC" w:rsidRPr="00A6215E" w:rsidRDefault="00A93DAC" w:rsidP="001C5B0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93DAC" w:rsidRPr="00A6215E" w:rsidRDefault="00A93DAC" w:rsidP="001C5B0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93DAC" w:rsidRPr="00A6215E" w:rsidRDefault="00A93DAC" w:rsidP="001C5B0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93DAC" w:rsidRPr="00DD0535" w:rsidRDefault="00A93DAC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DD0535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DD0535">
        <w:rPr>
          <w:rFonts w:ascii="Times New Roman" w:hAnsi="Times New Roman" w:cs="Times New Roman"/>
        </w:rPr>
        <w:t>: 320 984, 50 (Триста двадцать тысяч девятьсот восемьдесят четыре</w:t>
      </w:r>
      <w:r w:rsidRPr="00DD0535">
        <w:rPr>
          <w:rFonts w:ascii="Times New Roman" w:hAnsi="Times New Roman" w:cs="Times New Roman"/>
          <w:color w:val="000000"/>
        </w:rPr>
        <w:t xml:space="preserve"> рубля 50 копеек) рубля,</w:t>
      </w:r>
      <w:r w:rsidRPr="00DD0535">
        <w:rPr>
          <w:rFonts w:ascii="Times New Roman" w:hAnsi="Times New Roman" w:cs="Times New Roman"/>
        </w:rPr>
        <w:t xml:space="preserve"> включая НДС. С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 w:cs="Times New Roman"/>
        </w:rPr>
        <w:t xml:space="preserve">д. </w:t>
      </w:r>
      <w:r w:rsidRPr="00DD0535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93DAC" w:rsidRPr="00DD0535" w:rsidRDefault="00A93DAC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DD053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DD053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93DAC" w:rsidRPr="00A6215E" w:rsidRDefault="00A93DAC" w:rsidP="001C5B0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93DAC" w:rsidRDefault="00A93DAC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A93DAC" w:rsidRPr="009834FE" w:rsidRDefault="00A93DAC" w:rsidP="009834F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834FE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9834FE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9834FE">
        <w:rPr>
          <w:rFonts w:ascii="Times New Roman" w:hAnsi="Times New Roman" w:cs="Times New Roman"/>
          <w:b/>
          <w:bCs/>
        </w:rPr>
        <w:t>:</w:t>
      </w:r>
    </w:p>
    <w:p w:rsidR="00A93DAC" w:rsidRPr="009834FE" w:rsidRDefault="00A93DAC" w:rsidP="009834F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9834FE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9834FE">
        <w:rPr>
          <w:rFonts w:ascii="Times New Roman" w:hAnsi="Times New Roman" w:cs="Times New Roman"/>
          <w:color w:val="0000FF"/>
        </w:rPr>
        <w:t xml:space="preserve"> </w:t>
      </w:r>
      <w:r w:rsidRPr="009834FE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9834FE">
        <w:rPr>
          <w:rFonts w:ascii="Times New Roman" w:hAnsi="Times New Roman" w:cs="Times New Roman"/>
          <w:spacing w:val="-6"/>
        </w:rPr>
        <w:t>на участие в запросе цен</w:t>
      </w:r>
      <w:r w:rsidRPr="009834FE">
        <w:rPr>
          <w:rFonts w:ascii="Times New Roman" w:hAnsi="Times New Roman" w:cs="Times New Roman"/>
        </w:rPr>
        <w:t xml:space="preserve"> продлевается на 4 рабочих дня.</w:t>
      </w:r>
    </w:p>
    <w:p w:rsidR="00A93DAC" w:rsidRPr="00A6215E" w:rsidRDefault="00A93DAC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93DAC" w:rsidRPr="00A6215E" w:rsidRDefault="00A93DAC" w:rsidP="001C5B09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25»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A93DAC" w:rsidRPr="00A6215E" w:rsidRDefault="00A93DAC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27</w:t>
      </w:r>
      <w:r>
        <w:rPr>
          <w:rFonts w:ascii="Times New Roman" w:hAnsi="Times New Roman" w:cs="Times New Roman"/>
          <w:spacing w:val="-6"/>
          <w:highlight w:val="yellow"/>
        </w:rPr>
        <w:t>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93DAC" w:rsidRPr="00A6215E" w:rsidRDefault="00A93DAC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342340">
        <w:rPr>
          <w:rFonts w:ascii="Times New Roman" w:hAnsi="Times New Roman" w:cs="Times New Roman"/>
          <w:spacing w:val="-6"/>
          <w:highlight w:val="yellow"/>
        </w:rPr>
        <w:t>«</w:t>
      </w:r>
      <w:r w:rsidRPr="00342340">
        <w:rPr>
          <w:rFonts w:ascii="Times New Roman" w:hAnsi="Times New Roman" w:cs="Times New Roman"/>
          <w:spacing w:val="-6"/>
          <w:highlight w:val="yellow"/>
          <w:lang w:val="en-US"/>
        </w:rPr>
        <w:t>27</w:t>
      </w:r>
      <w:r w:rsidRPr="00342340">
        <w:rPr>
          <w:rFonts w:ascii="Times New Roman" w:hAnsi="Times New Roman" w:cs="Times New Roman"/>
          <w:spacing w:val="-6"/>
          <w:highlight w:val="yellow"/>
        </w:rPr>
        <w:t xml:space="preserve">» сентября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93DAC" w:rsidRPr="00A6215E" w:rsidRDefault="00A93DAC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A93DAC" w:rsidRPr="00A6215E" w:rsidRDefault="00A93DAC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A93DAC" w:rsidRPr="00A6215E" w:rsidRDefault="00A93DAC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93DAC" w:rsidRPr="00D55FE5" w:rsidRDefault="00A93DAC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93DAC" w:rsidRPr="00A6215E" w:rsidRDefault="00A93DAC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93DAC" w:rsidRDefault="00A93DAC"/>
    <w:sectPr w:rsidR="00A93DAC" w:rsidSect="006241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0BD0"/>
    <w:rsid w:val="00064702"/>
    <w:rsid w:val="000648DD"/>
    <w:rsid w:val="00121F62"/>
    <w:rsid w:val="001C5B09"/>
    <w:rsid w:val="00342340"/>
    <w:rsid w:val="0036723D"/>
    <w:rsid w:val="003D771F"/>
    <w:rsid w:val="00454708"/>
    <w:rsid w:val="0046100D"/>
    <w:rsid w:val="004E5D69"/>
    <w:rsid w:val="00520DB2"/>
    <w:rsid w:val="00541F81"/>
    <w:rsid w:val="00605C77"/>
    <w:rsid w:val="0062412E"/>
    <w:rsid w:val="00690BD0"/>
    <w:rsid w:val="006F3094"/>
    <w:rsid w:val="00801685"/>
    <w:rsid w:val="00807470"/>
    <w:rsid w:val="00887A00"/>
    <w:rsid w:val="00893408"/>
    <w:rsid w:val="008E3C0C"/>
    <w:rsid w:val="009834FE"/>
    <w:rsid w:val="00A53941"/>
    <w:rsid w:val="00A6215E"/>
    <w:rsid w:val="00A93DAC"/>
    <w:rsid w:val="00B15C4C"/>
    <w:rsid w:val="00BA40B6"/>
    <w:rsid w:val="00C30FAE"/>
    <w:rsid w:val="00C572F3"/>
    <w:rsid w:val="00C92643"/>
    <w:rsid w:val="00D14104"/>
    <w:rsid w:val="00D42E6F"/>
    <w:rsid w:val="00D55FE5"/>
    <w:rsid w:val="00D822F8"/>
    <w:rsid w:val="00DA6B67"/>
    <w:rsid w:val="00DD0535"/>
    <w:rsid w:val="00F4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B09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A53941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732</Words>
  <Characters>4175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2013-09-12T12:46:00Z</dcterms:created>
  <dcterms:modified xsi:type="dcterms:W3CDTF">2013-09-18T07:14:00Z</dcterms:modified>
</cp:coreProperties>
</file>