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03" w:rsidRPr="009F4E52" w:rsidRDefault="00460D03" w:rsidP="00EA6159">
      <w:pPr>
        <w:jc w:val="center"/>
        <w:outlineLvl w:val="0"/>
        <w:rPr>
          <w:rFonts w:ascii="Times New Roman" w:hAnsi="Times New Roman" w:cs="Times New Roman"/>
        </w:rPr>
      </w:pPr>
      <w:r w:rsidRPr="009F4E52">
        <w:rPr>
          <w:rFonts w:ascii="Times New Roman" w:hAnsi="Times New Roman" w:cs="Times New Roman"/>
        </w:rPr>
        <w:t>ИЗВЕЩЕНИЕ О ПРОДЛЕНИИ СРОКА ПОДАЧИ ЗАЯВОК</w:t>
      </w:r>
    </w:p>
    <w:p w:rsidR="00460D03" w:rsidRPr="009F4E52" w:rsidRDefault="00460D03" w:rsidP="00EA6159">
      <w:pPr>
        <w:jc w:val="center"/>
        <w:outlineLvl w:val="0"/>
        <w:rPr>
          <w:rFonts w:ascii="Times New Roman" w:hAnsi="Times New Roman" w:cs="Times New Roman"/>
        </w:rPr>
      </w:pPr>
      <w:r w:rsidRPr="009F4E52">
        <w:rPr>
          <w:rFonts w:ascii="Times New Roman" w:hAnsi="Times New Roman" w:cs="Times New Roman"/>
        </w:rPr>
        <w:t>224/67-03/13-77/2 ОЗЦЭ</w:t>
      </w:r>
    </w:p>
    <w:p w:rsidR="00460D03" w:rsidRPr="00A6215E" w:rsidRDefault="00460D03" w:rsidP="00EA6159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60D03" w:rsidRPr="00A6215E" w:rsidRDefault="00460D03" w:rsidP="00EA615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60D03" w:rsidRDefault="00460D03" w:rsidP="00EA615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60D03" w:rsidRPr="006F3094" w:rsidRDefault="00460D03" w:rsidP="00EA615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460D03" w:rsidRPr="00BD1E5B" w:rsidRDefault="00460D03" w:rsidP="00EA615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460D03" w:rsidRPr="00A6215E" w:rsidRDefault="00460D03" w:rsidP="00EA6159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кефира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460D03" w:rsidRPr="00A6215E" w:rsidRDefault="00460D03" w:rsidP="00EA615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60D03" w:rsidRPr="00A6215E" w:rsidRDefault="00460D03" w:rsidP="00EA615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0D03" w:rsidRPr="00A6215E" w:rsidRDefault="00460D03" w:rsidP="00EA615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0D03" w:rsidRPr="00A6215E" w:rsidRDefault="00460D03" w:rsidP="00EA615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0D03" w:rsidRPr="00B14239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444 551, 40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четыреста сорок четыре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>и пятьсот пятьдесят один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убль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 xml:space="preserve">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60D03" w:rsidRPr="00B14239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60D03" w:rsidRPr="00A6215E" w:rsidRDefault="00460D03" w:rsidP="00EA615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60D03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460D03" w:rsidRPr="00951E5A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51E5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51E5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51E5A">
        <w:rPr>
          <w:rFonts w:ascii="Times New Roman" w:hAnsi="Times New Roman" w:cs="Times New Roman"/>
          <w:b/>
          <w:bCs/>
        </w:rPr>
        <w:t>:</w:t>
      </w:r>
    </w:p>
    <w:p w:rsidR="00460D03" w:rsidRPr="00951E5A" w:rsidRDefault="00460D03" w:rsidP="00951E5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951E5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51E5A">
        <w:rPr>
          <w:rFonts w:ascii="Times New Roman" w:hAnsi="Times New Roman" w:cs="Times New Roman"/>
          <w:color w:val="0000FF"/>
        </w:rPr>
        <w:t xml:space="preserve"> </w:t>
      </w:r>
      <w:r w:rsidRPr="00951E5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51E5A">
        <w:rPr>
          <w:rFonts w:ascii="Times New Roman" w:hAnsi="Times New Roman" w:cs="Times New Roman"/>
          <w:spacing w:val="-6"/>
        </w:rPr>
        <w:t>на участие в запросе цен</w:t>
      </w:r>
      <w:r w:rsidRPr="00951E5A">
        <w:rPr>
          <w:rFonts w:ascii="Times New Roman" w:hAnsi="Times New Roman" w:cs="Times New Roman"/>
        </w:rPr>
        <w:t xml:space="preserve"> продлевается на 4 рабочих дня.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60D03" w:rsidRPr="00A6215E" w:rsidRDefault="00460D03" w:rsidP="00EA615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0D03" w:rsidRPr="00D55FE5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0D03" w:rsidRPr="00A6215E" w:rsidRDefault="00460D03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60D03" w:rsidRDefault="00460D03" w:rsidP="00EA6159">
      <w:pPr>
        <w:jc w:val="both"/>
      </w:pPr>
    </w:p>
    <w:sectPr w:rsidR="00460D03" w:rsidSect="00D12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10E"/>
    <w:rsid w:val="000648DD"/>
    <w:rsid w:val="000E3BFA"/>
    <w:rsid w:val="0036723D"/>
    <w:rsid w:val="003D771F"/>
    <w:rsid w:val="00454708"/>
    <w:rsid w:val="00460D03"/>
    <w:rsid w:val="004E5D69"/>
    <w:rsid w:val="00520DB2"/>
    <w:rsid w:val="00611CEC"/>
    <w:rsid w:val="00627840"/>
    <w:rsid w:val="006F3094"/>
    <w:rsid w:val="00721430"/>
    <w:rsid w:val="00887A00"/>
    <w:rsid w:val="008A7B8A"/>
    <w:rsid w:val="008E3C0C"/>
    <w:rsid w:val="00951E5A"/>
    <w:rsid w:val="00953251"/>
    <w:rsid w:val="009D5976"/>
    <w:rsid w:val="009F4E52"/>
    <w:rsid w:val="00A6215E"/>
    <w:rsid w:val="00B14239"/>
    <w:rsid w:val="00B15C4C"/>
    <w:rsid w:val="00BA40B6"/>
    <w:rsid w:val="00BD1E5B"/>
    <w:rsid w:val="00C572F3"/>
    <w:rsid w:val="00D12E1B"/>
    <w:rsid w:val="00D14104"/>
    <w:rsid w:val="00D42E6F"/>
    <w:rsid w:val="00D55FE5"/>
    <w:rsid w:val="00D822F8"/>
    <w:rsid w:val="00DA6B67"/>
    <w:rsid w:val="00EA6159"/>
    <w:rsid w:val="00FB2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15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F4E5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741</Words>
  <Characters>4228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2013-04-05T13:11:00Z</dcterms:created>
  <dcterms:modified xsi:type="dcterms:W3CDTF">2013-04-11T11:44:00Z</dcterms:modified>
</cp:coreProperties>
</file>