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BAB" w:rsidRPr="00BC4283" w:rsidRDefault="00C20BAB" w:rsidP="008051B5">
      <w:pPr>
        <w:jc w:val="center"/>
        <w:outlineLvl w:val="0"/>
        <w:rPr>
          <w:rFonts w:ascii="Times New Roman" w:hAnsi="Times New Roman" w:cs="Times New Roman"/>
        </w:rPr>
      </w:pPr>
      <w:r w:rsidRPr="00BC4283">
        <w:rPr>
          <w:rFonts w:ascii="Times New Roman" w:hAnsi="Times New Roman" w:cs="Times New Roman"/>
        </w:rPr>
        <w:t>ИЗВЕЩЕНИЕ О ПРОДЛЕНИИ СРОКА ПОДАЧИ ЗАЯВОК</w:t>
      </w:r>
    </w:p>
    <w:p w:rsidR="00C20BAB" w:rsidRDefault="00C20BAB" w:rsidP="008051B5">
      <w:pPr>
        <w:jc w:val="center"/>
        <w:outlineLvl w:val="0"/>
        <w:rPr>
          <w:rFonts w:ascii="Times New Roman" w:hAnsi="Times New Roman" w:cs="Times New Roman"/>
        </w:rPr>
      </w:pPr>
      <w:r w:rsidRPr="00BC4283">
        <w:rPr>
          <w:rFonts w:ascii="Times New Roman" w:hAnsi="Times New Roman" w:cs="Times New Roman"/>
        </w:rPr>
        <w:t>№ 224/67-03/13-286/</w:t>
      </w:r>
      <w:r w:rsidRPr="00BC4283">
        <w:rPr>
          <w:rFonts w:ascii="Times New Roman" w:hAnsi="Times New Roman" w:cs="Times New Roman"/>
          <w:lang w:val="en-US"/>
        </w:rPr>
        <w:t>2</w:t>
      </w:r>
      <w:r w:rsidRPr="00BC4283"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C20BAB" w:rsidRPr="00BC4283" w:rsidRDefault="00C20BAB" w:rsidP="008051B5">
      <w:pPr>
        <w:jc w:val="center"/>
        <w:outlineLvl w:val="0"/>
        <w:rPr>
          <w:rFonts w:ascii="Times New Roman" w:hAnsi="Times New Roman" w:cs="Times New Roman"/>
        </w:rPr>
      </w:pPr>
    </w:p>
    <w:p w:rsidR="00C20BAB" w:rsidRPr="00A6215E" w:rsidRDefault="00C20BAB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C20BAB" w:rsidRPr="00A6215E" w:rsidRDefault="00C20BAB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20BAB" w:rsidRPr="00A6215E" w:rsidRDefault="00C20BAB" w:rsidP="008051B5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C20BAB" w:rsidRDefault="00C20BAB" w:rsidP="008051B5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C20BAB" w:rsidRPr="006F3094" w:rsidRDefault="00C20BAB" w:rsidP="008051B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122A30">
        <w:rPr>
          <w:rFonts w:ascii="Times New Roman" w:hAnsi="Times New Roman" w:cs="Times New Roman"/>
        </w:rPr>
        <w:t>Калякин Дмитрий Георгиевич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48-96, </w:t>
      </w:r>
      <w:r>
        <w:rPr>
          <w:rFonts w:ascii="Times New Roman" w:hAnsi="Times New Roman" w:cs="Times New Roman"/>
          <w:lang w:val="en-US"/>
        </w:rPr>
        <w:t>dgkalyakin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C20BAB" w:rsidRPr="00807470" w:rsidRDefault="00C20BAB" w:rsidP="008051B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C20BAB" w:rsidRPr="00A6215E" w:rsidRDefault="00C20BAB" w:rsidP="008051B5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анализатора углерода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C20BAB" w:rsidRPr="00A6215E" w:rsidRDefault="00C20BAB" w:rsidP="008051B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C20BAB" w:rsidRPr="00064702" w:rsidRDefault="00C20BAB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C20BAB" w:rsidRPr="00064702" w:rsidRDefault="00C20BAB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20BAB" w:rsidRPr="00A6215E" w:rsidRDefault="00C20BAB" w:rsidP="008051B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0BAB" w:rsidRPr="00A6215E" w:rsidRDefault="00C20BAB" w:rsidP="008051B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0BAB" w:rsidRPr="00A6215E" w:rsidRDefault="00C20BAB" w:rsidP="008051B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20BAB" w:rsidRPr="00650715" w:rsidRDefault="00C20BAB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50715">
        <w:rPr>
          <w:rFonts w:ascii="Times New Roman" w:hAnsi="Times New Roman" w:cs="Times New Roman"/>
        </w:rPr>
        <w:t xml:space="preserve">: </w:t>
      </w:r>
      <w:r w:rsidRPr="00A15974">
        <w:rPr>
          <w:rFonts w:ascii="Times New Roman" w:hAnsi="Times New Roman" w:cs="Times New Roman"/>
        </w:rPr>
        <w:t>742220,00</w:t>
      </w:r>
      <w:r w:rsidRPr="004B39CC">
        <w:rPr>
          <w:rFonts w:ascii="Times New Roman" w:hAnsi="Times New Roman" w:cs="Times New Roman"/>
          <w:color w:val="000000"/>
        </w:rPr>
        <w:t xml:space="preserve"> (</w:t>
      </w:r>
      <w:r>
        <w:rPr>
          <w:rFonts w:ascii="Times New Roman" w:hAnsi="Times New Roman" w:cs="Times New Roman"/>
          <w:color w:val="000000"/>
        </w:rPr>
        <w:t>семьсот сорок две тысячи двести двадцать рублей 00 коп.</w:t>
      </w:r>
      <w:r w:rsidRPr="004B39CC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ей</w:t>
      </w:r>
      <w:r w:rsidRPr="004B39CC">
        <w:rPr>
          <w:rFonts w:ascii="Times New Roman" w:hAnsi="Times New Roman" w:cs="Times New Roman"/>
          <w:color w:val="000000"/>
        </w:rPr>
        <w:t>,</w:t>
      </w:r>
      <w:r w:rsidRPr="00650715">
        <w:rPr>
          <w:rFonts w:ascii="Times New Roman" w:hAnsi="Times New Roman" w:cs="Times New Roman"/>
        </w:rPr>
        <w:t xml:space="preserve"> включая НДС. </w:t>
      </w:r>
      <w:r>
        <w:rPr>
          <w:rFonts w:ascii="Times New Roman" w:hAnsi="Times New Roman" w:cs="Times New Roman"/>
        </w:rPr>
        <w:t>В</w:t>
      </w:r>
      <w:r w:rsidRPr="00650715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 xml:space="preserve">1, </w:t>
      </w:r>
      <w:r>
        <w:rPr>
          <w:rFonts w:ascii="Times New Roman" w:hAnsi="Times New Roman" w:cs="Times New Roman"/>
        </w:rPr>
        <w:t>пуско-наладочные работы,</w:t>
      </w:r>
      <w:r w:rsidRPr="00650715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C20BAB" w:rsidRPr="00650715" w:rsidRDefault="00C20BAB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5071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20BAB" w:rsidRPr="00A6215E" w:rsidRDefault="00C20BAB" w:rsidP="008051B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20BAB" w:rsidRDefault="00C20BAB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C20BAB" w:rsidRPr="00CF4AEA" w:rsidRDefault="00C20BAB" w:rsidP="00CF4A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CF4AEA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CF4AEA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CF4AEA">
        <w:rPr>
          <w:rFonts w:ascii="Times New Roman" w:hAnsi="Times New Roman" w:cs="Times New Roman"/>
          <w:b/>
          <w:bCs/>
        </w:rPr>
        <w:t>:</w:t>
      </w:r>
    </w:p>
    <w:p w:rsidR="00C20BAB" w:rsidRPr="00CF4AEA" w:rsidRDefault="00C20BAB" w:rsidP="00CF4AE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CF4AEA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CF4AEA">
        <w:rPr>
          <w:rFonts w:ascii="Times New Roman" w:hAnsi="Times New Roman" w:cs="Times New Roman"/>
          <w:color w:val="0000FF"/>
        </w:rPr>
        <w:t xml:space="preserve"> </w:t>
      </w:r>
      <w:r w:rsidRPr="00CF4AEA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CF4AEA">
        <w:rPr>
          <w:rFonts w:ascii="Times New Roman" w:hAnsi="Times New Roman" w:cs="Times New Roman"/>
          <w:spacing w:val="-6"/>
        </w:rPr>
        <w:t>на участие в запросе цен</w:t>
      </w:r>
      <w:r w:rsidRPr="00CF4AEA">
        <w:rPr>
          <w:rFonts w:ascii="Times New Roman" w:hAnsi="Times New Roman" w:cs="Times New Roman"/>
        </w:rPr>
        <w:t xml:space="preserve"> продлевается на 4 рабочих дня.</w:t>
      </w:r>
    </w:p>
    <w:p w:rsidR="00C20BAB" w:rsidRPr="00A6215E" w:rsidRDefault="00C20BAB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20BAB" w:rsidRPr="00A6215E" w:rsidRDefault="00C20BAB" w:rsidP="008051B5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03»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C20BAB" w:rsidRPr="00A6215E" w:rsidRDefault="00C20BAB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20BAB" w:rsidRPr="00A6215E" w:rsidRDefault="00C20BAB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сентября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20BAB" w:rsidRPr="00A6215E" w:rsidRDefault="00C20BAB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C20BAB" w:rsidRPr="00A6215E" w:rsidRDefault="00C20BAB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C20BAB" w:rsidRPr="00A6215E" w:rsidRDefault="00C20BAB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20BAB" w:rsidRPr="00D55FE5" w:rsidRDefault="00C20BAB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20BAB" w:rsidRPr="00A6215E" w:rsidRDefault="00C20BAB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20BAB" w:rsidRPr="00A6215E" w:rsidRDefault="00C20BAB" w:rsidP="008051B5">
      <w:pPr>
        <w:jc w:val="center"/>
        <w:rPr>
          <w:rFonts w:ascii="Times New Roman" w:hAnsi="Times New Roman" w:cs="Times New Roman"/>
          <w:color w:val="000000"/>
        </w:rPr>
      </w:pPr>
    </w:p>
    <w:p w:rsidR="00C20BAB" w:rsidRDefault="00C20BAB" w:rsidP="008051B5">
      <w:pPr>
        <w:jc w:val="center"/>
        <w:rPr>
          <w:rFonts w:ascii="Times New Roman" w:hAnsi="Times New Roman" w:cs="Times New Roman"/>
          <w:b/>
          <w:bCs/>
        </w:rPr>
      </w:pPr>
    </w:p>
    <w:p w:rsidR="00C20BAB" w:rsidRDefault="00C20BAB" w:rsidP="008051B5">
      <w:pPr>
        <w:jc w:val="center"/>
        <w:rPr>
          <w:rFonts w:ascii="Times New Roman" w:hAnsi="Times New Roman" w:cs="Times New Roman"/>
          <w:b/>
          <w:bCs/>
        </w:rPr>
      </w:pPr>
    </w:p>
    <w:p w:rsidR="00C20BAB" w:rsidRDefault="00C20BAB" w:rsidP="008051B5">
      <w:pPr>
        <w:jc w:val="center"/>
        <w:rPr>
          <w:rFonts w:ascii="Times New Roman" w:hAnsi="Times New Roman" w:cs="Times New Roman"/>
          <w:b/>
          <w:bCs/>
        </w:rPr>
      </w:pPr>
    </w:p>
    <w:p w:rsidR="00C20BAB" w:rsidRDefault="00C20BAB"/>
    <w:sectPr w:rsidR="00C20BAB" w:rsidSect="00AB3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3A26"/>
    <w:rsid w:val="00064702"/>
    <w:rsid w:val="000648DD"/>
    <w:rsid w:val="00122A30"/>
    <w:rsid w:val="001C0BDC"/>
    <w:rsid w:val="0036723D"/>
    <w:rsid w:val="003D771F"/>
    <w:rsid w:val="00454708"/>
    <w:rsid w:val="004936DB"/>
    <w:rsid w:val="004B39CC"/>
    <w:rsid w:val="004E5D69"/>
    <w:rsid w:val="00520DB2"/>
    <w:rsid w:val="00605C77"/>
    <w:rsid w:val="00650715"/>
    <w:rsid w:val="006A7FF4"/>
    <w:rsid w:val="006B4A1D"/>
    <w:rsid w:val="006F3094"/>
    <w:rsid w:val="007353B6"/>
    <w:rsid w:val="00801685"/>
    <w:rsid w:val="008051B5"/>
    <w:rsid w:val="00807470"/>
    <w:rsid w:val="008654E9"/>
    <w:rsid w:val="00887A00"/>
    <w:rsid w:val="008E3C0C"/>
    <w:rsid w:val="0091736A"/>
    <w:rsid w:val="00993560"/>
    <w:rsid w:val="00A15974"/>
    <w:rsid w:val="00A6215E"/>
    <w:rsid w:val="00AA2F72"/>
    <w:rsid w:val="00AB3CE2"/>
    <w:rsid w:val="00B15C4C"/>
    <w:rsid w:val="00B44E74"/>
    <w:rsid w:val="00BA40B6"/>
    <w:rsid w:val="00BC3A26"/>
    <w:rsid w:val="00BC4283"/>
    <w:rsid w:val="00C20BAB"/>
    <w:rsid w:val="00C572F3"/>
    <w:rsid w:val="00CF4AEA"/>
    <w:rsid w:val="00D14104"/>
    <w:rsid w:val="00D42E6F"/>
    <w:rsid w:val="00D55FE5"/>
    <w:rsid w:val="00D822F8"/>
    <w:rsid w:val="00DA6B67"/>
    <w:rsid w:val="00E81426"/>
    <w:rsid w:val="00F4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B5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uiPriority w:val="99"/>
    <w:rsid w:val="00BC4283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738</Words>
  <Characters>4210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2013-08-21T07:39:00Z</dcterms:created>
  <dcterms:modified xsi:type="dcterms:W3CDTF">2013-08-27T07:58:00Z</dcterms:modified>
</cp:coreProperties>
</file>