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6D0" w:rsidRPr="00F42597" w:rsidRDefault="00A156D0" w:rsidP="003D5724">
      <w:pPr>
        <w:spacing w:line="200" w:lineRule="atLeast"/>
        <w:contextualSpacing/>
        <w:jc w:val="center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>ИЗВЕЩЕНИЕ О ПРОВЕДЕНИИ ЗАПРОСА ЦЕН</w:t>
      </w:r>
    </w:p>
    <w:p w:rsidR="00A156D0" w:rsidRPr="00F42597" w:rsidRDefault="00A156D0" w:rsidP="003D5724">
      <w:pPr>
        <w:pStyle w:val="NormalWeb"/>
        <w:numPr>
          <w:ilvl w:val="0"/>
          <w:numId w:val="1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b/>
          <w:spacing w:val="-6"/>
          <w:sz w:val="22"/>
          <w:szCs w:val="22"/>
        </w:rPr>
        <w:t>Форма и способ процедуры закупки:</w:t>
      </w:r>
      <w:r>
        <w:rPr>
          <w:rFonts w:ascii="Cambria" w:hAnsi="Cambria"/>
          <w:b/>
          <w:spacing w:val="-6"/>
          <w:sz w:val="22"/>
          <w:szCs w:val="22"/>
        </w:rPr>
        <w:t xml:space="preserve"> </w:t>
      </w:r>
      <w:r w:rsidRPr="00F42597">
        <w:rPr>
          <w:rFonts w:ascii="Cambria" w:hAnsi="Cambria"/>
          <w:sz w:val="22"/>
          <w:szCs w:val="22"/>
        </w:rPr>
        <w:t>Открытый запрос цен в электронной форме.</w:t>
      </w:r>
    </w:p>
    <w:p w:rsidR="00A156D0" w:rsidRPr="00F42597" w:rsidRDefault="00A156D0" w:rsidP="003D5724">
      <w:pPr>
        <w:pStyle w:val="NormalWeb"/>
        <w:numPr>
          <w:ilvl w:val="0"/>
          <w:numId w:val="1"/>
        </w:numPr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F42597"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Заказчик: </w:t>
      </w:r>
      <w:r w:rsidRPr="00F42597">
        <w:rPr>
          <w:rFonts w:ascii="Cambria" w:hAnsi="Cambria"/>
          <w:b/>
          <w:sz w:val="22"/>
          <w:szCs w:val="22"/>
        </w:rPr>
        <w:t>ООО "РМЗ ГХК"</w:t>
      </w:r>
    </w:p>
    <w:p w:rsidR="00A156D0" w:rsidRPr="00F42597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 xml:space="preserve">Место нахождения: </w:t>
      </w:r>
      <w:r w:rsidRPr="00F42597">
        <w:rPr>
          <w:rFonts w:ascii="Cambria" w:hAnsi="Cambria"/>
          <w:bCs/>
          <w:sz w:val="22"/>
          <w:szCs w:val="22"/>
        </w:rPr>
        <w:t>662971, Российская Федерация, Красноярский край, г. Железногорск, ул. Ленина, д.64</w:t>
      </w:r>
      <w:r w:rsidRPr="00F42597">
        <w:rPr>
          <w:rFonts w:ascii="Cambria" w:hAnsi="Cambria"/>
          <w:sz w:val="22"/>
          <w:szCs w:val="22"/>
        </w:rPr>
        <w:t>.</w:t>
      </w:r>
    </w:p>
    <w:p w:rsidR="00A156D0" w:rsidRPr="00F42597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 xml:space="preserve">Почтовый адрес: </w:t>
      </w:r>
      <w:r w:rsidRPr="00F42597">
        <w:rPr>
          <w:rFonts w:ascii="Cambria" w:hAnsi="Cambria"/>
          <w:bCs/>
          <w:sz w:val="22"/>
          <w:szCs w:val="22"/>
        </w:rPr>
        <w:t>66297</w:t>
      </w:r>
      <w:r w:rsidRPr="00F42597">
        <w:rPr>
          <w:rFonts w:ascii="Cambria" w:hAnsi="Cambria"/>
          <w:bCs/>
          <w:sz w:val="22"/>
          <w:szCs w:val="22"/>
          <w:lang/>
        </w:rPr>
        <w:t>1</w:t>
      </w:r>
      <w:r w:rsidRPr="00F42597">
        <w:rPr>
          <w:rFonts w:ascii="Cambria" w:hAnsi="Cambria"/>
          <w:bCs/>
          <w:sz w:val="22"/>
          <w:szCs w:val="22"/>
        </w:rPr>
        <w:t>, Р</w:t>
      </w:r>
      <w:r w:rsidRPr="00F42597">
        <w:rPr>
          <w:rFonts w:ascii="Cambria" w:hAnsi="Cambria"/>
          <w:bCs/>
          <w:sz w:val="22"/>
          <w:szCs w:val="22"/>
          <w:lang/>
        </w:rPr>
        <w:t xml:space="preserve">оссийская </w:t>
      </w:r>
      <w:r w:rsidRPr="00F42597">
        <w:rPr>
          <w:rFonts w:ascii="Cambria" w:hAnsi="Cambria"/>
          <w:bCs/>
          <w:sz w:val="22"/>
          <w:szCs w:val="22"/>
        </w:rPr>
        <w:t>Ф</w:t>
      </w:r>
      <w:r w:rsidRPr="00F42597">
        <w:rPr>
          <w:rFonts w:ascii="Cambria" w:hAnsi="Cambria"/>
          <w:bCs/>
          <w:sz w:val="22"/>
          <w:szCs w:val="22"/>
          <w:lang/>
        </w:rPr>
        <w:t>едерация</w:t>
      </w:r>
      <w:r w:rsidRPr="00F42597">
        <w:rPr>
          <w:rFonts w:ascii="Cambria" w:hAnsi="Cambria"/>
          <w:bCs/>
          <w:sz w:val="22"/>
          <w:szCs w:val="22"/>
        </w:rPr>
        <w:t>, Красноярск</w:t>
      </w:r>
      <w:r w:rsidRPr="00F42597">
        <w:rPr>
          <w:rFonts w:ascii="Cambria" w:hAnsi="Cambria"/>
          <w:bCs/>
          <w:sz w:val="22"/>
          <w:szCs w:val="22"/>
          <w:lang/>
        </w:rPr>
        <w:t>ий</w:t>
      </w:r>
      <w:r w:rsidRPr="00F42597">
        <w:rPr>
          <w:rFonts w:ascii="Cambria" w:hAnsi="Cambria"/>
          <w:bCs/>
          <w:sz w:val="22"/>
          <w:szCs w:val="22"/>
        </w:rPr>
        <w:t xml:space="preserve"> кра</w:t>
      </w:r>
      <w:r w:rsidRPr="00F42597">
        <w:rPr>
          <w:rFonts w:ascii="Cambria" w:hAnsi="Cambria"/>
          <w:bCs/>
          <w:sz w:val="22"/>
          <w:szCs w:val="22"/>
          <w:lang/>
        </w:rPr>
        <w:t>й,</w:t>
      </w:r>
      <w:r w:rsidRPr="00F42597">
        <w:rPr>
          <w:rFonts w:ascii="Cambria" w:hAnsi="Cambria"/>
          <w:bCs/>
          <w:sz w:val="22"/>
          <w:szCs w:val="22"/>
        </w:rPr>
        <w:t xml:space="preserve"> г. Железногорск, ул. Ленина, д.64</w:t>
      </w:r>
      <w:r w:rsidRPr="00F42597">
        <w:rPr>
          <w:rFonts w:ascii="Cambria" w:hAnsi="Cambria"/>
          <w:sz w:val="22"/>
          <w:szCs w:val="22"/>
        </w:rPr>
        <w:t>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F42597">
        <w:rPr>
          <w:rFonts w:ascii="Cambria" w:hAnsi="Cambria"/>
          <w:b/>
          <w:sz w:val="22"/>
          <w:szCs w:val="22"/>
        </w:rPr>
        <w:t>запроса цен</w:t>
      </w:r>
      <w:r w:rsidRPr="00F42597">
        <w:rPr>
          <w:rFonts w:ascii="Cambria" w:hAnsi="Cambria"/>
          <w:b/>
          <w:bCs/>
          <w:sz w:val="22"/>
          <w:szCs w:val="22"/>
          <w:shd w:val="clear" w:color="auto" w:fill="FFFFFF"/>
          <w:lang/>
        </w:rPr>
        <w:t>:Отдел закупок ФГУП «Горно-химического комбината»</w:t>
      </w:r>
    </w:p>
    <w:p w:rsidR="00A156D0" w:rsidRPr="00F42597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A156D0" w:rsidRPr="00F42597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A156D0" w:rsidRPr="00F42597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sz w:val="22"/>
          <w:szCs w:val="22"/>
          <w:lang/>
        </w:rPr>
      </w:pPr>
      <w:r w:rsidRPr="00F42597">
        <w:rPr>
          <w:rFonts w:ascii="Cambria" w:hAnsi="Cambria"/>
          <w:sz w:val="22"/>
          <w:szCs w:val="22"/>
        </w:rPr>
        <w:t xml:space="preserve">Контактное лицо: </w:t>
      </w:r>
      <w:r w:rsidRPr="00F42597">
        <w:rPr>
          <w:rFonts w:ascii="Cambria" w:hAnsi="Cambria"/>
          <w:sz w:val="22"/>
          <w:szCs w:val="22"/>
          <w:lang/>
        </w:rPr>
        <w:t>Гвоздев Андрей Игоревич</w:t>
      </w:r>
      <w:r w:rsidRPr="00F42597">
        <w:rPr>
          <w:rFonts w:ascii="Cambria" w:hAnsi="Cambria"/>
          <w:sz w:val="22"/>
          <w:szCs w:val="22"/>
        </w:rPr>
        <w:t>, тел./факс 8 (3919) 73-14-</w:t>
      </w:r>
      <w:r w:rsidRPr="00F42597">
        <w:rPr>
          <w:rFonts w:ascii="Cambria" w:hAnsi="Cambria"/>
          <w:sz w:val="22"/>
          <w:szCs w:val="22"/>
          <w:lang/>
        </w:rPr>
        <w:t>06</w:t>
      </w:r>
      <w:r w:rsidRPr="00F42597">
        <w:rPr>
          <w:rFonts w:ascii="Cambria" w:hAnsi="Cambria"/>
          <w:sz w:val="22"/>
          <w:szCs w:val="22"/>
        </w:rPr>
        <w:t>, 8 (3919) 73-15-49, эл.почта</w:t>
      </w:r>
      <w:r w:rsidRPr="00F42597">
        <w:rPr>
          <w:rFonts w:ascii="Cambria" w:hAnsi="Cambria"/>
          <w:sz w:val="22"/>
          <w:szCs w:val="22"/>
          <w:lang/>
        </w:rPr>
        <w:t>:</w:t>
      </w:r>
      <w:hyperlink r:id="rId5" w:history="1"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oz</w:t>
        </w:r>
        <w:r w:rsidRPr="00F42597">
          <w:rPr>
            <w:rStyle w:val="Hyperlink"/>
            <w:rFonts w:ascii="Cambria" w:hAnsi="Cambria"/>
            <w:sz w:val="22"/>
            <w:szCs w:val="22"/>
            <w:lang/>
          </w:rPr>
          <w:t>0514@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mcc</w:t>
        </w:r>
        <w:r w:rsidRPr="00F42597">
          <w:rPr>
            <w:rStyle w:val="Hyperlink"/>
            <w:rFonts w:ascii="Cambria" w:hAnsi="Cambria"/>
            <w:sz w:val="22"/>
            <w:szCs w:val="22"/>
            <w:lang/>
          </w:rPr>
          <w:t>.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krasnoyarsk</w:t>
        </w:r>
        <w:r w:rsidRPr="00F42597">
          <w:rPr>
            <w:rStyle w:val="Hyperlink"/>
            <w:rFonts w:ascii="Cambria" w:hAnsi="Cambria"/>
            <w:sz w:val="22"/>
            <w:szCs w:val="22"/>
            <w:lang/>
          </w:rPr>
          <w:t>.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su</w:t>
        </w:r>
      </w:hyperlink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b/>
          <w:sz w:val="22"/>
          <w:szCs w:val="22"/>
        </w:rPr>
        <w:t>Предмет договора</w:t>
      </w:r>
      <w:r w:rsidRPr="00F42597">
        <w:rPr>
          <w:rFonts w:ascii="Cambria" w:hAnsi="Cambria"/>
          <w:sz w:val="22"/>
          <w:szCs w:val="22"/>
        </w:rPr>
        <w:t xml:space="preserve">: </w:t>
      </w:r>
      <w:r w:rsidRPr="00F42597">
        <w:rPr>
          <w:rFonts w:ascii="Cambria" w:hAnsi="Cambria"/>
          <w:sz w:val="22"/>
          <w:szCs w:val="22"/>
          <w:lang/>
        </w:rPr>
        <w:t>Право заключения договора на оказание автотранспортных услуг по перевозке грузов автомобильным транспортом, выполнение работ спецтранспортом и спецмеханизмами.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b/>
          <w:sz w:val="22"/>
          <w:szCs w:val="22"/>
        </w:rPr>
        <w:t>Состав и объем товара</w:t>
      </w:r>
      <w:r w:rsidRPr="00F42597">
        <w:rPr>
          <w:rFonts w:ascii="Cambria" w:hAnsi="Cambria"/>
          <w:sz w:val="22"/>
          <w:szCs w:val="22"/>
        </w:rPr>
        <w:t xml:space="preserve">: указан в </w:t>
      </w:r>
      <w:r w:rsidRPr="00F42597">
        <w:rPr>
          <w:rFonts w:ascii="Cambria" w:hAnsi="Cambria"/>
          <w:b/>
          <w:bCs/>
          <w:i/>
          <w:sz w:val="22"/>
          <w:szCs w:val="22"/>
        </w:rPr>
        <w:t>Томе 2</w:t>
      </w:r>
      <w:r w:rsidRPr="00F42597">
        <w:rPr>
          <w:rFonts w:ascii="Cambria" w:hAnsi="Cambria"/>
          <w:sz w:val="22"/>
          <w:szCs w:val="22"/>
        </w:rPr>
        <w:t xml:space="preserve"> «ТЕХНИЧЕСКАЯ ЧАСТЬ»</w:t>
      </w:r>
      <w:r w:rsidRPr="00F42597">
        <w:rPr>
          <w:rFonts w:ascii="Cambria" w:hAnsi="Cambria"/>
          <w:sz w:val="22"/>
          <w:szCs w:val="22"/>
          <w:lang/>
        </w:rPr>
        <w:t>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sz w:val="22"/>
          <w:szCs w:val="22"/>
          <w:lang/>
        </w:rPr>
      </w:pPr>
      <w:r w:rsidRPr="00F42597">
        <w:rPr>
          <w:rFonts w:ascii="Cambria" w:hAnsi="Cambria"/>
          <w:b/>
          <w:sz w:val="22"/>
          <w:szCs w:val="22"/>
        </w:rPr>
        <w:t xml:space="preserve">Срок </w:t>
      </w:r>
      <w:r>
        <w:rPr>
          <w:rFonts w:ascii="Cambria" w:hAnsi="Cambria"/>
          <w:b/>
          <w:sz w:val="22"/>
          <w:szCs w:val="22"/>
          <w:lang/>
        </w:rPr>
        <w:t>оказания услуг</w:t>
      </w:r>
      <w:bookmarkStart w:id="0" w:name="_GoBack"/>
      <w:bookmarkEnd w:id="0"/>
      <w:r w:rsidRPr="00F42597">
        <w:rPr>
          <w:rFonts w:ascii="Cambria" w:hAnsi="Cambria"/>
          <w:sz w:val="22"/>
          <w:szCs w:val="22"/>
        </w:rPr>
        <w:t>:</w:t>
      </w:r>
      <w:r w:rsidRPr="00F42597">
        <w:rPr>
          <w:rFonts w:ascii="Cambria" w:hAnsi="Cambria"/>
          <w:sz w:val="22"/>
          <w:szCs w:val="22"/>
          <w:lang/>
        </w:rPr>
        <w:t xml:space="preserve"> Режим работы Заказчика - понедельник, вторник, среда, четверг – 8,2 часа; пятница – 7,2 часа (при пятидневной рабочей неделе - 40 часов).</w:t>
      </w:r>
    </w:p>
    <w:p w:rsidR="00A156D0" w:rsidRPr="00F42597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sz w:val="22"/>
          <w:szCs w:val="22"/>
          <w:lang/>
        </w:rPr>
      </w:pPr>
      <w:r w:rsidRPr="00F42597">
        <w:rPr>
          <w:rFonts w:ascii="Cambria" w:hAnsi="Cambria"/>
          <w:sz w:val="22"/>
          <w:szCs w:val="22"/>
          <w:lang/>
        </w:rPr>
        <w:t>Срок оказания услуг:</w:t>
      </w:r>
    </w:p>
    <w:p w:rsidR="00A156D0" w:rsidRPr="00F42597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sz w:val="22"/>
          <w:szCs w:val="22"/>
          <w:lang/>
        </w:rPr>
      </w:pPr>
      <w:r w:rsidRPr="00F42597">
        <w:rPr>
          <w:rFonts w:ascii="Cambria" w:hAnsi="Cambria"/>
          <w:sz w:val="22"/>
          <w:szCs w:val="22"/>
          <w:lang/>
        </w:rPr>
        <w:t>дата начала: с момента подписания договора</w:t>
      </w:r>
    </w:p>
    <w:p w:rsidR="00A156D0" w:rsidRPr="00F42597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sz w:val="22"/>
          <w:szCs w:val="22"/>
          <w:lang/>
        </w:rPr>
      </w:pPr>
      <w:r w:rsidRPr="00F42597">
        <w:rPr>
          <w:rFonts w:ascii="Cambria" w:hAnsi="Cambria"/>
          <w:sz w:val="22"/>
          <w:szCs w:val="22"/>
          <w:lang/>
        </w:rPr>
        <w:t>дата окончания: 31.12.2013 г.</w:t>
      </w:r>
      <w:r w:rsidRPr="00F42597">
        <w:rPr>
          <w:rFonts w:ascii="Cambria" w:hAnsi="Cambria"/>
          <w:sz w:val="22"/>
          <w:szCs w:val="22"/>
          <w:lang/>
        </w:rPr>
        <w:tab/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color w:val="FF0000"/>
          <w:sz w:val="22"/>
          <w:szCs w:val="22"/>
          <w:lang/>
        </w:rPr>
      </w:pPr>
      <w:r w:rsidRPr="00F42597">
        <w:rPr>
          <w:rFonts w:ascii="Cambria" w:hAnsi="Cambria"/>
          <w:b/>
          <w:sz w:val="22"/>
          <w:szCs w:val="22"/>
        </w:rPr>
        <w:t>Место поставки товара, выполнения работ, оказания услуг</w:t>
      </w:r>
      <w:r w:rsidRPr="00F42597">
        <w:rPr>
          <w:rFonts w:ascii="Cambria" w:hAnsi="Cambria"/>
          <w:b/>
          <w:i/>
          <w:sz w:val="22"/>
          <w:szCs w:val="22"/>
        </w:rPr>
        <w:t>:</w:t>
      </w:r>
      <w:r w:rsidRPr="00F42597">
        <w:rPr>
          <w:rFonts w:ascii="Cambria" w:hAnsi="Cambria"/>
          <w:sz w:val="22"/>
          <w:szCs w:val="22"/>
        </w:rPr>
        <w:t>ЗАТО Железногорск, Красноярский край, г. Железногорск, ул. Ленина, д.64. Общество с ограниченной ответственностью «Ремонтно-механический завод Горно-химического комбината», по заявкам Заказчика (исключением является автопогрузчик, он необходим ежедневно в рабочие дни на полную 8 часовую рабочую смену без заявок).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156D0" w:rsidRPr="00F42597" w:rsidRDefault="00A156D0" w:rsidP="003D5724">
      <w:pPr>
        <w:shd w:val="clear" w:color="auto" w:fill="FFFFFF"/>
        <w:autoSpaceDE w:val="0"/>
        <w:autoSpaceDN w:val="0"/>
        <w:adjustRightInd w:val="0"/>
        <w:spacing w:line="200" w:lineRule="atLeast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«Аукционный конкурсный Дом» по адресу: </w:t>
      </w:r>
      <w:hyperlink r:id="rId6" w:history="1"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http</w:t>
        </w:r>
        <w:r w:rsidRPr="00F42597">
          <w:rPr>
            <w:rStyle w:val="Hyperlink"/>
            <w:rFonts w:ascii="Cambria" w:hAnsi="Cambria"/>
            <w:sz w:val="22"/>
            <w:szCs w:val="22"/>
          </w:rPr>
          <w:t>://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www</w:t>
        </w:r>
        <w:r w:rsidRPr="00F42597">
          <w:rPr>
            <w:rStyle w:val="Hyperlink"/>
            <w:rFonts w:ascii="Cambria" w:hAnsi="Cambria"/>
            <w:sz w:val="22"/>
            <w:szCs w:val="22"/>
          </w:rPr>
          <w:t>.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a</w:t>
        </w:r>
        <w:r w:rsidRPr="00F42597">
          <w:rPr>
            <w:rStyle w:val="Hyperlink"/>
            <w:rFonts w:ascii="Cambria" w:hAnsi="Cambria"/>
            <w:sz w:val="22"/>
            <w:szCs w:val="22"/>
          </w:rPr>
          <w:t>-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k</w:t>
        </w:r>
        <w:r w:rsidRPr="00F42597">
          <w:rPr>
            <w:rStyle w:val="Hyperlink"/>
            <w:rFonts w:ascii="Cambria" w:hAnsi="Cambria"/>
            <w:sz w:val="22"/>
            <w:szCs w:val="22"/>
          </w:rPr>
          <w:t>-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d</w:t>
        </w:r>
        <w:r w:rsidRPr="00F42597">
          <w:rPr>
            <w:rStyle w:val="Hyperlink"/>
            <w:rFonts w:ascii="Cambria" w:hAnsi="Cambria"/>
            <w:sz w:val="22"/>
            <w:szCs w:val="22"/>
          </w:rPr>
          <w:t>.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ru</w:t>
        </w:r>
      </w:hyperlink>
      <w:r w:rsidRPr="00F42597">
        <w:rPr>
          <w:rFonts w:ascii="Cambria" w:hAnsi="Cambria"/>
          <w:sz w:val="22"/>
          <w:szCs w:val="22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56D0" w:rsidRPr="00F42597" w:rsidRDefault="00A156D0" w:rsidP="003D5724">
      <w:pPr>
        <w:pStyle w:val="BodyText2"/>
      </w:pPr>
      <w:r w:rsidRPr="00F42597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56D0" w:rsidRPr="00F42597" w:rsidRDefault="00A156D0" w:rsidP="003D5724">
      <w:pPr>
        <w:tabs>
          <w:tab w:val="left" w:pos="1134"/>
        </w:tabs>
        <w:spacing w:line="200" w:lineRule="atLeast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b/>
          <w:sz w:val="22"/>
          <w:szCs w:val="22"/>
        </w:rPr>
        <w:t>Начальная (максимальная) цена договора</w:t>
      </w:r>
      <w:r w:rsidRPr="00F42597">
        <w:rPr>
          <w:rFonts w:ascii="Cambria" w:hAnsi="Cambria"/>
          <w:sz w:val="22"/>
          <w:szCs w:val="22"/>
        </w:rPr>
        <w:t xml:space="preserve">: </w:t>
      </w:r>
      <w:r w:rsidRPr="00F42597">
        <w:rPr>
          <w:rFonts w:ascii="Cambria" w:hAnsi="Cambria"/>
          <w:b/>
          <w:bCs/>
          <w:sz w:val="22"/>
          <w:szCs w:val="22"/>
          <w:lang/>
        </w:rPr>
        <w:t>1 217 391</w:t>
      </w:r>
      <w:r w:rsidRPr="00F42597">
        <w:rPr>
          <w:rFonts w:ascii="Cambria" w:hAnsi="Cambria"/>
          <w:sz w:val="22"/>
          <w:szCs w:val="22"/>
        </w:rPr>
        <w:t xml:space="preserve"> (</w:t>
      </w:r>
      <w:r w:rsidRPr="00F42597">
        <w:rPr>
          <w:rFonts w:ascii="Cambria" w:hAnsi="Cambria"/>
          <w:sz w:val="22"/>
          <w:szCs w:val="22"/>
          <w:lang/>
        </w:rPr>
        <w:t xml:space="preserve">один миллион двести семнадцать тысяч триста девяносто один) </w:t>
      </w:r>
      <w:r w:rsidRPr="00F42597">
        <w:rPr>
          <w:rFonts w:ascii="Cambria" w:hAnsi="Cambria"/>
          <w:sz w:val="22"/>
          <w:szCs w:val="22"/>
        </w:rPr>
        <w:t>рубл</w:t>
      </w:r>
      <w:r w:rsidRPr="00F42597">
        <w:rPr>
          <w:rFonts w:ascii="Cambria" w:hAnsi="Cambria"/>
          <w:sz w:val="22"/>
          <w:szCs w:val="22"/>
          <w:lang/>
        </w:rPr>
        <w:t>ей</w:t>
      </w:r>
      <w:r w:rsidRPr="00F42597">
        <w:rPr>
          <w:rFonts w:ascii="Cambria" w:hAnsi="Cambria"/>
          <w:b/>
          <w:sz w:val="22"/>
          <w:szCs w:val="22"/>
          <w:lang/>
        </w:rPr>
        <w:t>04</w:t>
      </w:r>
      <w:r w:rsidRPr="00F42597">
        <w:rPr>
          <w:rFonts w:ascii="Cambria" w:hAnsi="Cambria"/>
          <w:sz w:val="22"/>
          <w:szCs w:val="22"/>
        </w:rPr>
        <w:t>копе</w:t>
      </w:r>
      <w:r w:rsidRPr="00F42597">
        <w:rPr>
          <w:rFonts w:ascii="Cambria" w:hAnsi="Cambria"/>
          <w:sz w:val="22"/>
          <w:szCs w:val="22"/>
          <w:lang/>
        </w:rPr>
        <w:t xml:space="preserve">йки,включая </w:t>
      </w:r>
      <w:r w:rsidRPr="00F42597">
        <w:rPr>
          <w:rFonts w:ascii="Cambria" w:hAnsi="Cambria"/>
          <w:sz w:val="22"/>
          <w:szCs w:val="22"/>
        </w:rPr>
        <w:t xml:space="preserve">НДС. </w:t>
      </w:r>
    </w:p>
    <w:p w:rsidR="00A156D0" w:rsidRPr="00F42597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sz w:val="22"/>
          <w:szCs w:val="22"/>
          <w:lang/>
        </w:rPr>
      </w:pPr>
      <w:r w:rsidRPr="00F42597">
        <w:rPr>
          <w:rFonts w:ascii="Cambria" w:hAnsi="Cambria"/>
          <w:sz w:val="22"/>
          <w:szCs w:val="22"/>
        </w:rPr>
        <w:t>Цена договора включает в себя</w:t>
      </w:r>
      <w:r w:rsidRPr="00F42597">
        <w:rPr>
          <w:rFonts w:ascii="Cambria" w:hAnsi="Cambria"/>
          <w:sz w:val="22"/>
          <w:szCs w:val="22"/>
          <w:lang/>
        </w:rPr>
        <w:t>: все расходы, связанные с оказанием услуг, НДС 18%.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F42597">
        <w:rPr>
          <w:rFonts w:ascii="Cambria" w:hAnsi="Cambria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A156D0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spacing w:val="-6"/>
          <w:sz w:val="22"/>
          <w:szCs w:val="22"/>
          <w:lang/>
        </w:rPr>
      </w:pPr>
      <w:r w:rsidRPr="00F42597">
        <w:rPr>
          <w:rFonts w:ascii="Cambria" w:hAnsi="Cambria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42597">
          <w:rPr>
            <w:rStyle w:val="Hyperlink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Pr="00F42597">
        <w:rPr>
          <w:rFonts w:ascii="Cambria" w:hAnsi="Cambria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8" w:history="1">
        <w:r w:rsidRPr="00F42597">
          <w:rPr>
            <w:rStyle w:val="Hyperlink"/>
            <w:rFonts w:ascii="Cambria" w:hAnsi="Cambria"/>
            <w:spacing w:val="-6"/>
            <w:sz w:val="22"/>
            <w:szCs w:val="22"/>
          </w:rPr>
          <w:t>http://zakupki.rosatom.ru</w:t>
        </w:r>
      </w:hyperlink>
      <w:r w:rsidRPr="00F42597">
        <w:rPr>
          <w:rFonts w:ascii="Cambria" w:hAnsi="Cambria"/>
          <w:spacing w:val="-6"/>
          <w:sz w:val="22"/>
          <w:szCs w:val="22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F42597">
        <w:rPr>
          <w:rFonts w:ascii="Cambria" w:hAnsi="Cambria"/>
          <w:sz w:val="22"/>
          <w:szCs w:val="22"/>
        </w:rPr>
        <w:t xml:space="preserve">«Аукционный конкурсный Дом» </w:t>
      </w:r>
      <w:hyperlink r:id="rId9" w:history="1"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http</w:t>
        </w:r>
        <w:r w:rsidRPr="00F42597">
          <w:rPr>
            <w:rStyle w:val="Hyperlink"/>
            <w:rFonts w:ascii="Cambria" w:hAnsi="Cambria"/>
            <w:sz w:val="22"/>
            <w:szCs w:val="22"/>
          </w:rPr>
          <w:t>://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www</w:t>
        </w:r>
        <w:r w:rsidRPr="00F42597">
          <w:rPr>
            <w:rStyle w:val="Hyperlink"/>
            <w:rFonts w:ascii="Cambria" w:hAnsi="Cambria"/>
            <w:sz w:val="22"/>
            <w:szCs w:val="22"/>
          </w:rPr>
          <w:t>.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a</w:t>
        </w:r>
        <w:r w:rsidRPr="00F42597">
          <w:rPr>
            <w:rStyle w:val="Hyperlink"/>
            <w:rFonts w:ascii="Cambria" w:hAnsi="Cambria"/>
            <w:sz w:val="22"/>
            <w:szCs w:val="22"/>
            <w:lang/>
          </w:rPr>
          <w:t>-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k</w:t>
        </w:r>
        <w:r w:rsidRPr="00F42597">
          <w:rPr>
            <w:rStyle w:val="Hyperlink"/>
            <w:rFonts w:ascii="Cambria" w:hAnsi="Cambria"/>
            <w:sz w:val="22"/>
            <w:szCs w:val="22"/>
            <w:lang/>
          </w:rPr>
          <w:t>-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d</w:t>
        </w:r>
        <w:r w:rsidRPr="00F42597">
          <w:rPr>
            <w:rStyle w:val="Hyperlink"/>
            <w:rFonts w:ascii="Cambria" w:hAnsi="Cambria"/>
            <w:sz w:val="22"/>
            <w:szCs w:val="22"/>
          </w:rPr>
          <w:t>.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ru</w:t>
        </w:r>
      </w:hyperlink>
      <w:r w:rsidRPr="00F42597">
        <w:rPr>
          <w:rFonts w:ascii="Cambria" w:hAnsi="Cambria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A156D0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spacing w:val="-6"/>
          <w:sz w:val="22"/>
          <w:szCs w:val="22"/>
          <w:lang/>
        </w:rPr>
      </w:pPr>
    </w:p>
    <w:p w:rsidR="00A156D0" w:rsidRPr="003D5724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b/>
          <w:sz w:val="22"/>
          <w:szCs w:val="22"/>
          <w:lang/>
        </w:rPr>
      </w:pP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F42597">
        <w:rPr>
          <w:rFonts w:ascii="Cambria" w:hAnsi="Cambria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42597">
        <w:rPr>
          <w:rFonts w:ascii="Cambria" w:hAnsi="Cambria"/>
          <w:spacing w:val="-6"/>
          <w:sz w:val="22"/>
          <w:szCs w:val="22"/>
        </w:rPr>
        <w:t xml:space="preserve">  невозможна.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F42597">
        <w:rPr>
          <w:rFonts w:ascii="Cambria" w:hAnsi="Cambria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156D0" w:rsidRPr="00F42597" w:rsidRDefault="00A156D0" w:rsidP="003D5724">
      <w:pPr>
        <w:pStyle w:val="NormalWeb"/>
        <w:spacing w:before="0" w:beforeAutospacing="0" w:after="0" w:afterAutospacing="0" w:line="200" w:lineRule="atLeast"/>
        <w:contextualSpacing/>
        <w:jc w:val="both"/>
        <w:rPr>
          <w:rFonts w:ascii="Cambria" w:hAnsi="Cambria"/>
          <w:b/>
          <w:sz w:val="22"/>
          <w:szCs w:val="22"/>
        </w:rPr>
      </w:pPr>
      <w:r w:rsidRPr="00F42597">
        <w:rPr>
          <w:rFonts w:ascii="Cambria" w:hAnsi="Cambria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http</w:t>
        </w:r>
        <w:r w:rsidRPr="00F42597">
          <w:rPr>
            <w:rStyle w:val="Hyperlink"/>
            <w:rFonts w:ascii="Cambria" w:hAnsi="Cambria"/>
            <w:sz w:val="22"/>
            <w:szCs w:val="22"/>
          </w:rPr>
          <w:t>://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www</w:t>
        </w:r>
        <w:r w:rsidRPr="00F42597">
          <w:rPr>
            <w:rStyle w:val="Hyperlink"/>
            <w:rFonts w:ascii="Cambria" w:hAnsi="Cambria"/>
            <w:sz w:val="22"/>
            <w:szCs w:val="22"/>
          </w:rPr>
          <w:t>.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a</w:t>
        </w:r>
        <w:r w:rsidRPr="00F42597">
          <w:rPr>
            <w:rStyle w:val="Hyperlink"/>
            <w:rFonts w:ascii="Cambria" w:hAnsi="Cambria"/>
            <w:sz w:val="22"/>
            <w:szCs w:val="22"/>
            <w:lang/>
          </w:rPr>
          <w:t>-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k</w:t>
        </w:r>
        <w:r w:rsidRPr="00F42597">
          <w:rPr>
            <w:rStyle w:val="Hyperlink"/>
            <w:rFonts w:ascii="Cambria" w:hAnsi="Cambria"/>
            <w:sz w:val="22"/>
            <w:szCs w:val="22"/>
            <w:lang/>
          </w:rPr>
          <w:t>-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d</w:t>
        </w:r>
        <w:r w:rsidRPr="00F42597">
          <w:rPr>
            <w:rStyle w:val="Hyperlink"/>
            <w:rFonts w:ascii="Cambria" w:hAnsi="Cambria"/>
            <w:sz w:val="22"/>
            <w:szCs w:val="22"/>
          </w:rPr>
          <w:t>.</w:t>
        </w:r>
        <w:r w:rsidRPr="00F42597">
          <w:rPr>
            <w:rStyle w:val="Hyperlink"/>
            <w:rFonts w:ascii="Cambria" w:hAnsi="Cambria"/>
            <w:sz w:val="22"/>
            <w:szCs w:val="22"/>
            <w:lang w:val="en-US"/>
          </w:rPr>
          <w:t>ru</w:t>
        </w:r>
      </w:hyperlink>
      <w:r w:rsidRPr="00F42597">
        <w:rPr>
          <w:rFonts w:ascii="Cambria" w:hAnsi="Cambria"/>
          <w:sz w:val="22"/>
          <w:szCs w:val="22"/>
        </w:rPr>
        <w:t xml:space="preserve">/, </w:t>
      </w:r>
      <w:r w:rsidRPr="00F42597">
        <w:rPr>
          <w:rFonts w:ascii="Cambria" w:hAnsi="Cambria"/>
          <w:spacing w:val="-6"/>
          <w:sz w:val="22"/>
          <w:szCs w:val="22"/>
        </w:rPr>
        <w:t>начиная с даты</w:t>
      </w:r>
      <w:r>
        <w:rPr>
          <w:rFonts w:ascii="Cambria" w:hAnsi="Cambria"/>
          <w:spacing w:val="-6"/>
          <w:sz w:val="22"/>
          <w:szCs w:val="22"/>
        </w:rPr>
        <w:t xml:space="preserve"> </w:t>
      </w:r>
      <w:r w:rsidRPr="00F42597">
        <w:rPr>
          <w:rFonts w:ascii="Cambria" w:hAnsi="Cambria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F42597">
        <w:rPr>
          <w:rFonts w:ascii="Cambria" w:hAnsi="Cambria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F42597">
        <w:rPr>
          <w:rFonts w:ascii="Cambria" w:hAnsi="Cambria"/>
          <w:spacing w:val="-6"/>
          <w:sz w:val="22"/>
          <w:szCs w:val="22"/>
          <w:lang/>
        </w:rPr>
        <w:t>4</w:t>
      </w:r>
      <w:r w:rsidRPr="00F42597">
        <w:rPr>
          <w:rFonts w:ascii="Cambria" w:hAnsi="Cambria"/>
          <w:spacing w:val="-6"/>
          <w:sz w:val="22"/>
          <w:szCs w:val="22"/>
        </w:rPr>
        <w:t>-00 (время московское) «</w:t>
      </w:r>
      <w:r>
        <w:rPr>
          <w:rFonts w:ascii="Cambria" w:hAnsi="Cambria"/>
          <w:spacing w:val="-6"/>
          <w:sz w:val="22"/>
          <w:szCs w:val="22"/>
        </w:rPr>
        <w:t>01</w:t>
      </w:r>
      <w:r w:rsidRPr="00F42597">
        <w:rPr>
          <w:rFonts w:ascii="Cambria" w:hAnsi="Cambria"/>
          <w:spacing w:val="-6"/>
          <w:sz w:val="22"/>
          <w:szCs w:val="22"/>
        </w:rPr>
        <w:t xml:space="preserve">» </w:t>
      </w:r>
      <w:r w:rsidRPr="00F42597">
        <w:rPr>
          <w:rFonts w:ascii="Cambria" w:hAnsi="Cambria"/>
          <w:spacing w:val="-6"/>
          <w:sz w:val="22"/>
          <w:szCs w:val="22"/>
          <w:lang/>
        </w:rPr>
        <w:t>_</w:t>
      </w:r>
      <w:r>
        <w:rPr>
          <w:rFonts w:ascii="Cambria" w:hAnsi="Cambria"/>
          <w:spacing w:val="-6"/>
          <w:sz w:val="22"/>
          <w:szCs w:val="22"/>
          <w:lang/>
        </w:rPr>
        <w:t>июля</w:t>
      </w:r>
      <w:r w:rsidRPr="00F42597">
        <w:rPr>
          <w:rFonts w:ascii="Cambria" w:hAnsi="Cambria"/>
          <w:spacing w:val="-6"/>
          <w:sz w:val="22"/>
          <w:szCs w:val="22"/>
          <w:lang/>
        </w:rPr>
        <w:t>_____</w:t>
      </w:r>
      <w:r w:rsidRPr="00F42597">
        <w:rPr>
          <w:rFonts w:ascii="Cambria" w:hAnsi="Cambria"/>
          <w:spacing w:val="-6"/>
          <w:sz w:val="22"/>
          <w:szCs w:val="22"/>
        </w:rPr>
        <w:t xml:space="preserve"> 201</w:t>
      </w:r>
      <w:r w:rsidRPr="00F42597">
        <w:rPr>
          <w:rFonts w:ascii="Cambria" w:hAnsi="Cambria"/>
          <w:spacing w:val="-6"/>
          <w:sz w:val="22"/>
          <w:szCs w:val="22"/>
          <w:lang/>
        </w:rPr>
        <w:t>3</w:t>
      </w:r>
      <w:r w:rsidRPr="00F42597">
        <w:rPr>
          <w:rFonts w:ascii="Cambria" w:hAnsi="Cambria"/>
          <w:spacing w:val="-6"/>
          <w:sz w:val="22"/>
          <w:szCs w:val="22"/>
        </w:rPr>
        <w:t xml:space="preserve"> года.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F42597">
        <w:rPr>
          <w:rFonts w:ascii="Cambria" w:hAnsi="Cambria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Pr="00F42597">
        <w:rPr>
          <w:rFonts w:ascii="Cambria" w:hAnsi="Cambria"/>
          <w:spacing w:val="-6"/>
          <w:sz w:val="22"/>
          <w:szCs w:val="22"/>
        </w:rPr>
        <w:t>«</w:t>
      </w:r>
      <w:r>
        <w:rPr>
          <w:rFonts w:ascii="Cambria" w:hAnsi="Cambria"/>
          <w:spacing w:val="-6"/>
          <w:sz w:val="22"/>
          <w:szCs w:val="22"/>
        </w:rPr>
        <w:t>22</w:t>
      </w:r>
      <w:r w:rsidRPr="00F42597">
        <w:rPr>
          <w:rFonts w:ascii="Cambria" w:hAnsi="Cambria"/>
          <w:spacing w:val="-6"/>
          <w:sz w:val="22"/>
          <w:szCs w:val="22"/>
        </w:rPr>
        <w:t xml:space="preserve">» </w:t>
      </w:r>
      <w:r w:rsidRPr="00F42597">
        <w:rPr>
          <w:rFonts w:ascii="Cambria" w:hAnsi="Cambria"/>
          <w:spacing w:val="-6"/>
          <w:sz w:val="22"/>
          <w:szCs w:val="22"/>
          <w:lang/>
        </w:rPr>
        <w:t>_</w:t>
      </w:r>
      <w:r>
        <w:rPr>
          <w:rFonts w:ascii="Cambria" w:hAnsi="Cambria"/>
          <w:spacing w:val="-6"/>
          <w:sz w:val="22"/>
          <w:szCs w:val="22"/>
          <w:lang/>
        </w:rPr>
        <w:t>07</w:t>
      </w:r>
      <w:r w:rsidRPr="00F42597">
        <w:rPr>
          <w:rFonts w:ascii="Cambria" w:hAnsi="Cambria"/>
          <w:spacing w:val="-6"/>
          <w:sz w:val="22"/>
          <w:szCs w:val="22"/>
          <w:lang/>
        </w:rPr>
        <w:t>__</w:t>
      </w:r>
      <w:r w:rsidRPr="00F42597">
        <w:rPr>
          <w:rFonts w:ascii="Cambria" w:hAnsi="Cambria"/>
          <w:spacing w:val="-6"/>
          <w:sz w:val="22"/>
          <w:szCs w:val="22"/>
        </w:rPr>
        <w:t xml:space="preserve"> 201</w:t>
      </w:r>
      <w:r w:rsidRPr="00F42597">
        <w:rPr>
          <w:rFonts w:ascii="Cambria" w:hAnsi="Cambria"/>
          <w:spacing w:val="-6"/>
          <w:sz w:val="22"/>
          <w:szCs w:val="22"/>
          <w:lang/>
        </w:rPr>
        <w:t>3</w:t>
      </w:r>
      <w:r w:rsidRPr="00F42597">
        <w:rPr>
          <w:rFonts w:ascii="Cambria" w:hAnsi="Cambria"/>
          <w:spacing w:val="-6"/>
          <w:sz w:val="22"/>
          <w:szCs w:val="22"/>
        </w:rPr>
        <w:t xml:space="preserve"> года.</w:t>
      </w:r>
    </w:p>
    <w:p w:rsidR="00A156D0" w:rsidRPr="00F42597" w:rsidRDefault="00A156D0" w:rsidP="003D5724">
      <w:pPr>
        <w:tabs>
          <w:tab w:val="left" w:pos="1134"/>
        </w:tabs>
        <w:spacing w:line="200" w:lineRule="atLeast"/>
        <w:contextualSpacing/>
        <w:jc w:val="both"/>
        <w:rPr>
          <w:rFonts w:ascii="Cambria" w:hAnsi="Cambria"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F42597">
        <w:rPr>
          <w:rFonts w:ascii="Cambria" w:hAnsi="Cambria"/>
          <w:spacing w:val="-20"/>
          <w:sz w:val="22"/>
          <w:szCs w:val="22"/>
        </w:rPr>
        <w:t>ул. Ленина, д.56.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F42597">
        <w:rPr>
          <w:rFonts w:ascii="Cambria" w:hAnsi="Cambria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Pr="00F42597">
        <w:rPr>
          <w:rFonts w:ascii="Cambria" w:hAnsi="Cambria"/>
          <w:spacing w:val="-6"/>
          <w:sz w:val="22"/>
          <w:szCs w:val="22"/>
        </w:rPr>
        <w:t>«</w:t>
      </w:r>
      <w:r>
        <w:rPr>
          <w:rFonts w:ascii="Cambria" w:hAnsi="Cambria"/>
          <w:spacing w:val="-6"/>
          <w:sz w:val="22"/>
          <w:szCs w:val="22"/>
          <w:lang/>
        </w:rPr>
        <w:t>22</w:t>
      </w:r>
      <w:r w:rsidRPr="00F42597">
        <w:rPr>
          <w:rFonts w:ascii="Cambria" w:hAnsi="Cambria"/>
          <w:spacing w:val="-6"/>
          <w:sz w:val="22"/>
          <w:szCs w:val="22"/>
        </w:rPr>
        <w:t xml:space="preserve">» </w:t>
      </w:r>
      <w:r w:rsidRPr="00F42597">
        <w:rPr>
          <w:rFonts w:ascii="Cambria" w:hAnsi="Cambria"/>
          <w:spacing w:val="-6"/>
          <w:sz w:val="22"/>
          <w:szCs w:val="22"/>
          <w:lang/>
        </w:rPr>
        <w:t>_</w:t>
      </w:r>
      <w:r>
        <w:rPr>
          <w:rFonts w:ascii="Cambria" w:hAnsi="Cambria"/>
          <w:spacing w:val="-6"/>
          <w:sz w:val="22"/>
          <w:szCs w:val="22"/>
          <w:lang/>
        </w:rPr>
        <w:t>07</w:t>
      </w:r>
      <w:r w:rsidRPr="00F42597">
        <w:rPr>
          <w:rFonts w:ascii="Cambria" w:hAnsi="Cambria"/>
          <w:spacing w:val="-6"/>
          <w:sz w:val="22"/>
          <w:szCs w:val="22"/>
          <w:lang/>
        </w:rPr>
        <w:t>___</w:t>
      </w:r>
      <w:r w:rsidRPr="00F42597">
        <w:rPr>
          <w:rFonts w:ascii="Cambria" w:hAnsi="Cambria"/>
          <w:spacing w:val="-6"/>
          <w:sz w:val="22"/>
          <w:szCs w:val="22"/>
        </w:rPr>
        <w:t xml:space="preserve"> 201</w:t>
      </w:r>
      <w:r w:rsidRPr="00F42597">
        <w:rPr>
          <w:rFonts w:ascii="Cambria" w:hAnsi="Cambria"/>
          <w:spacing w:val="-6"/>
          <w:sz w:val="22"/>
          <w:szCs w:val="22"/>
          <w:lang/>
        </w:rPr>
        <w:t>3</w:t>
      </w:r>
      <w:r w:rsidRPr="00F42597">
        <w:rPr>
          <w:rFonts w:ascii="Cambria" w:hAnsi="Cambria"/>
          <w:spacing w:val="-6"/>
          <w:sz w:val="22"/>
          <w:szCs w:val="22"/>
        </w:rPr>
        <w:t xml:space="preserve"> года. </w:t>
      </w:r>
    </w:p>
    <w:p w:rsidR="00A156D0" w:rsidRPr="00F42597" w:rsidRDefault="00A156D0" w:rsidP="003D5724">
      <w:pPr>
        <w:tabs>
          <w:tab w:val="left" w:pos="1134"/>
        </w:tabs>
        <w:spacing w:line="200" w:lineRule="atLeast"/>
        <w:contextualSpacing/>
        <w:jc w:val="both"/>
        <w:rPr>
          <w:rFonts w:ascii="Cambria" w:hAnsi="Cambria"/>
          <w:spacing w:val="-20"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>Россия, 662972, ЗАТО Железногорск, г. Железногорск, Красноярского края, у</w:t>
      </w:r>
      <w:r w:rsidRPr="00F42597">
        <w:rPr>
          <w:rFonts w:ascii="Cambria" w:hAnsi="Cambria"/>
          <w:spacing w:val="-20"/>
          <w:sz w:val="22"/>
          <w:szCs w:val="22"/>
        </w:rPr>
        <w:t>л. Ленина, д.56.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Style w:val="postbody"/>
          <w:rFonts w:ascii="Cambria" w:hAnsi="Cambria"/>
          <w:b/>
          <w:sz w:val="22"/>
          <w:szCs w:val="22"/>
        </w:rPr>
      </w:pPr>
      <w:r w:rsidRPr="00F42597">
        <w:rPr>
          <w:rFonts w:ascii="Cambria" w:hAnsi="Cambria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F42597">
        <w:rPr>
          <w:rFonts w:ascii="Cambria" w:hAnsi="Cambria"/>
          <w:sz w:val="22"/>
          <w:szCs w:val="22"/>
        </w:rPr>
        <w:t>договор</w:t>
      </w:r>
      <w:r w:rsidRPr="00F42597">
        <w:rPr>
          <w:rStyle w:val="postbody"/>
          <w:rFonts w:ascii="Cambria" w:hAnsi="Cambria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F42597">
        <w:rPr>
          <w:rFonts w:ascii="Cambria" w:hAnsi="Cambria"/>
          <w:sz w:val="22"/>
          <w:szCs w:val="22"/>
        </w:rPr>
        <w:t xml:space="preserve"> подведени</w:t>
      </w:r>
      <w:r w:rsidRPr="00F42597">
        <w:rPr>
          <w:rFonts w:ascii="Cambria" w:hAnsi="Cambria"/>
          <w:sz w:val="22"/>
          <w:szCs w:val="22"/>
          <w:lang/>
        </w:rPr>
        <w:t>я</w:t>
      </w:r>
      <w:r w:rsidRPr="00F42597">
        <w:rPr>
          <w:rFonts w:ascii="Cambria" w:hAnsi="Cambria"/>
          <w:sz w:val="22"/>
          <w:szCs w:val="22"/>
        </w:rPr>
        <w:t xml:space="preserve"> итогов запроса цен</w:t>
      </w:r>
      <w:r w:rsidRPr="00F42597">
        <w:rPr>
          <w:rStyle w:val="postbody"/>
          <w:rFonts w:ascii="Cambria" w:hAnsi="Cambria"/>
          <w:sz w:val="22"/>
          <w:szCs w:val="22"/>
        </w:rPr>
        <w:t>, но не позднее чем через двадцать дней со дня подписания указанного протокола.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sz w:val="22"/>
          <w:szCs w:val="22"/>
          <w:lang/>
        </w:rPr>
      </w:pPr>
      <w:r w:rsidRPr="00F42597">
        <w:rPr>
          <w:rFonts w:ascii="Cambria" w:hAnsi="Cambria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>
        <w:rPr>
          <w:rFonts w:ascii="Cambria" w:hAnsi="Cambria"/>
          <w:b/>
          <w:spacing w:val="-6"/>
          <w:sz w:val="22"/>
          <w:szCs w:val="22"/>
        </w:rPr>
        <w:t xml:space="preserve"> </w:t>
      </w:r>
      <w:r w:rsidRPr="00F42597">
        <w:rPr>
          <w:rFonts w:ascii="Cambria" w:hAnsi="Cambria"/>
          <w:bCs/>
          <w:spacing w:val="-6"/>
          <w:sz w:val="22"/>
          <w:szCs w:val="22"/>
          <w:lang/>
        </w:rPr>
        <w:t>не требуется.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156D0" w:rsidRPr="00F42597" w:rsidRDefault="00A156D0" w:rsidP="003D5724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00" w:lineRule="atLeast"/>
        <w:ind w:left="0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F42597">
        <w:rPr>
          <w:rFonts w:ascii="Cambria" w:hAnsi="Cambria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A156D0" w:rsidRPr="00F42597" w:rsidRDefault="00A156D0" w:rsidP="003D5724">
      <w:pPr>
        <w:pStyle w:val="ListParagraph"/>
        <w:tabs>
          <w:tab w:val="left" w:pos="7655"/>
        </w:tabs>
        <w:spacing w:after="0" w:line="200" w:lineRule="atLeast"/>
        <w:ind w:left="0"/>
        <w:jc w:val="both"/>
        <w:rPr>
          <w:rFonts w:ascii="Cambria" w:hAnsi="Cambria"/>
          <w:b/>
        </w:rPr>
      </w:pPr>
    </w:p>
    <w:p w:rsidR="00A156D0" w:rsidRPr="00F42597" w:rsidRDefault="00A156D0" w:rsidP="003D5724">
      <w:pPr>
        <w:pStyle w:val="ListParagraph"/>
        <w:tabs>
          <w:tab w:val="left" w:pos="7655"/>
        </w:tabs>
        <w:spacing w:after="0" w:line="200" w:lineRule="atLeast"/>
        <w:ind w:left="0"/>
        <w:jc w:val="both"/>
        <w:rPr>
          <w:rFonts w:ascii="Cambria" w:hAnsi="Cambria"/>
          <w:b/>
        </w:rPr>
      </w:pPr>
    </w:p>
    <w:p w:rsidR="00A156D0" w:rsidRPr="00F42597" w:rsidRDefault="00A156D0" w:rsidP="003D5724">
      <w:pPr>
        <w:spacing w:line="200" w:lineRule="atLeast"/>
        <w:contextualSpacing/>
        <w:rPr>
          <w:rFonts w:ascii="Cambria" w:hAnsi="Cambria"/>
          <w:sz w:val="22"/>
          <w:szCs w:val="22"/>
        </w:rPr>
      </w:pPr>
    </w:p>
    <w:sectPr w:rsidR="00A156D0" w:rsidRPr="00F42597" w:rsidSect="004F298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90161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3B5A54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2980"/>
    <w:rsid w:val="00002CBB"/>
    <w:rsid w:val="00005171"/>
    <w:rsid w:val="00005990"/>
    <w:rsid w:val="00006CD2"/>
    <w:rsid w:val="00007619"/>
    <w:rsid w:val="00012EAA"/>
    <w:rsid w:val="00017B83"/>
    <w:rsid w:val="0002094B"/>
    <w:rsid w:val="00034FA6"/>
    <w:rsid w:val="00037DD7"/>
    <w:rsid w:val="00047FA6"/>
    <w:rsid w:val="00056A49"/>
    <w:rsid w:val="000668D0"/>
    <w:rsid w:val="000824CB"/>
    <w:rsid w:val="00092579"/>
    <w:rsid w:val="0009381F"/>
    <w:rsid w:val="000944B7"/>
    <w:rsid w:val="000B5280"/>
    <w:rsid w:val="000B6802"/>
    <w:rsid w:val="000C1D3D"/>
    <w:rsid w:val="000C2230"/>
    <w:rsid w:val="000C36C1"/>
    <w:rsid w:val="000C4410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39FE"/>
    <w:rsid w:val="0010754B"/>
    <w:rsid w:val="00110D6B"/>
    <w:rsid w:val="0012522C"/>
    <w:rsid w:val="00127FA0"/>
    <w:rsid w:val="001318A7"/>
    <w:rsid w:val="00140D13"/>
    <w:rsid w:val="00143372"/>
    <w:rsid w:val="00144E10"/>
    <w:rsid w:val="001619DF"/>
    <w:rsid w:val="00162321"/>
    <w:rsid w:val="00173564"/>
    <w:rsid w:val="00180831"/>
    <w:rsid w:val="00183B7F"/>
    <w:rsid w:val="001843EE"/>
    <w:rsid w:val="00191E5E"/>
    <w:rsid w:val="00196116"/>
    <w:rsid w:val="001B1F8C"/>
    <w:rsid w:val="001B555D"/>
    <w:rsid w:val="001C1729"/>
    <w:rsid w:val="001C46A5"/>
    <w:rsid w:val="001D19C5"/>
    <w:rsid w:val="001D5F8B"/>
    <w:rsid w:val="001E1D11"/>
    <w:rsid w:val="001E5B0B"/>
    <w:rsid w:val="001E5E33"/>
    <w:rsid w:val="001F2DBE"/>
    <w:rsid w:val="001F3913"/>
    <w:rsid w:val="002058EC"/>
    <w:rsid w:val="00213C5E"/>
    <w:rsid w:val="00213D20"/>
    <w:rsid w:val="00214887"/>
    <w:rsid w:val="00224561"/>
    <w:rsid w:val="0022494B"/>
    <w:rsid w:val="002272CB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9144E"/>
    <w:rsid w:val="00291754"/>
    <w:rsid w:val="00293F0A"/>
    <w:rsid w:val="002976D2"/>
    <w:rsid w:val="002A212E"/>
    <w:rsid w:val="002A525E"/>
    <w:rsid w:val="002A592B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57CB4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92472"/>
    <w:rsid w:val="00393CBA"/>
    <w:rsid w:val="003946CB"/>
    <w:rsid w:val="00396CDD"/>
    <w:rsid w:val="003B0474"/>
    <w:rsid w:val="003B20BA"/>
    <w:rsid w:val="003B629C"/>
    <w:rsid w:val="003B64C3"/>
    <w:rsid w:val="003C0423"/>
    <w:rsid w:val="003C49E8"/>
    <w:rsid w:val="003C5E0A"/>
    <w:rsid w:val="003D22C6"/>
    <w:rsid w:val="003D2A99"/>
    <w:rsid w:val="003D5724"/>
    <w:rsid w:val="003E13F9"/>
    <w:rsid w:val="003E6B97"/>
    <w:rsid w:val="00400931"/>
    <w:rsid w:val="00403963"/>
    <w:rsid w:val="00403C23"/>
    <w:rsid w:val="0041292F"/>
    <w:rsid w:val="004134AD"/>
    <w:rsid w:val="00416143"/>
    <w:rsid w:val="00426A46"/>
    <w:rsid w:val="00430EC3"/>
    <w:rsid w:val="00431EF1"/>
    <w:rsid w:val="0043259D"/>
    <w:rsid w:val="00433FC7"/>
    <w:rsid w:val="00446BFD"/>
    <w:rsid w:val="00447E0D"/>
    <w:rsid w:val="004552C5"/>
    <w:rsid w:val="0046670A"/>
    <w:rsid w:val="004718DF"/>
    <w:rsid w:val="00471B58"/>
    <w:rsid w:val="00471E59"/>
    <w:rsid w:val="00480A00"/>
    <w:rsid w:val="0048317C"/>
    <w:rsid w:val="004979C5"/>
    <w:rsid w:val="004A0BC3"/>
    <w:rsid w:val="004A4648"/>
    <w:rsid w:val="004C29DB"/>
    <w:rsid w:val="004D3047"/>
    <w:rsid w:val="004E61B4"/>
    <w:rsid w:val="004E6D28"/>
    <w:rsid w:val="004F169E"/>
    <w:rsid w:val="004F2980"/>
    <w:rsid w:val="004F4887"/>
    <w:rsid w:val="0050145B"/>
    <w:rsid w:val="00501F2B"/>
    <w:rsid w:val="00503A41"/>
    <w:rsid w:val="00504126"/>
    <w:rsid w:val="00507761"/>
    <w:rsid w:val="00530188"/>
    <w:rsid w:val="005311A4"/>
    <w:rsid w:val="00540167"/>
    <w:rsid w:val="005441B7"/>
    <w:rsid w:val="00545D92"/>
    <w:rsid w:val="0054737B"/>
    <w:rsid w:val="005475E0"/>
    <w:rsid w:val="005516A4"/>
    <w:rsid w:val="005555DE"/>
    <w:rsid w:val="005614A9"/>
    <w:rsid w:val="00562A40"/>
    <w:rsid w:val="00563AD9"/>
    <w:rsid w:val="00565EEE"/>
    <w:rsid w:val="00586552"/>
    <w:rsid w:val="00586E9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37BC"/>
    <w:rsid w:val="005F674B"/>
    <w:rsid w:val="006038A6"/>
    <w:rsid w:val="00605087"/>
    <w:rsid w:val="00605710"/>
    <w:rsid w:val="006063C1"/>
    <w:rsid w:val="00606AD8"/>
    <w:rsid w:val="006071E4"/>
    <w:rsid w:val="0061229E"/>
    <w:rsid w:val="00612E59"/>
    <w:rsid w:val="00615404"/>
    <w:rsid w:val="00615814"/>
    <w:rsid w:val="00617FF9"/>
    <w:rsid w:val="0062632B"/>
    <w:rsid w:val="00635870"/>
    <w:rsid w:val="006363FC"/>
    <w:rsid w:val="006412DB"/>
    <w:rsid w:val="00643BFA"/>
    <w:rsid w:val="0064422A"/>
    <w:rsid w:val="0064454D"/>
    <w:rsid w:val="00651E7E"/>
    <w:rsid w:val="00654624"/>
    <w:rsid w:val="00654F23"/>
    <w:rsid w:val="00680D44"/>
    <w:rsid w:val="00693550"/>
    <w:rsid w:val="006948FD"/>
    <w:rsid w:val="006A05D0"/>
    <w:rsid w:val="006A3DF7"/>
    <w:rsid w:val="006A79D8"/>
    <w:rsid w:val="006C1180"/>
    <w:rsid w:val="006C2891"/>
    <w:rsid w:val="006D0D4B"/>
    <w:rsid w:val="006D68EC"/>
    <w:rsid w:val="006D692F"/>
    <w:rsid w:val="006E389E"/>
    <w:rsid w:val="006E4928"/>
    <w:rsid w:val="006F19AF"/>
    <w:rsid w:val="006F2969"/>
    <w:rsid w:val="006F3C28"/>
    <w:rsid w:val="00703143"/>
    <w:rsid w:val="0070435C"/>
    <w:rsid w:val="00705388"/>
    <w:rsid w:val="0071296D"/>
    <w:rsid w:val="00712FA2"/>
    <w:rsid w:val="00716E75"/>
    <w:rsid w:val="00723722"/>
    <w:rsid w:val="00726FB0"/>
    <w:rsid w:val="00730047"/>
    <w:rsid w:val="007409A0"/>
    <w:rsid w:val="00747323"/>
    <w:rsid w:val="00750120"/>
    <w:rsid w:val="0076159D"/>
    <w:rsid w:val="007632F6"/>
    <w:rsid w:val="007706EA"/>
    <w:rsid w:val="00774AC4"/>
    <w:rsid w:val="00775077"/>
    <w:rsid w:val="00776926"/>
    <w:rsid w:val="00791FA2"/>
    <w:rsid w:val="007A229B"/>
    <w:rsid w:val="007A3321"/>
    <w:rsid w:val="007A7D02"/>
    <w:rsid w:val="007B1175"/>
    <w:rsid w:val="007B2D71"/>
    <w:rsid w:val="007B49AF"/>
    <w:rsid w:val="007B756D"/>
    <w:rsid w:val="007C560F"/>
    <w:rsid w:val="007C6259"/>
    <w:rsid w:val="007C6CEE"/>
    <w:rsid w:val="007D16D4"/>
    <w:rsid w:val="007D72F2"/>
    <w:rsid w:val="00812EEF"/>
    <w:rsid w:val="00816A8C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874EF"/>
    <w:rsid w:val="00890421"/>
    <w:rsid w:val="00893BF2"/>
    <w:rsid w:val="008967B7"/>
    <w:rsid w:val="008967E9"/>
    <w:rsid w:val="008A70BA"/>
    <w:rsid w:val="008B2BDC"/>
    <w:rsid w:val="008B4070"/>
    <w:rsid w:val="008B6A0C"/>
    <w:rsid w:val="008C43E9"/>
    <w:rsid w:val="008E144E"/>
    <w:rsid w:val="008F28BA"/>
    <w:rsid w:val="008F6C2B"/>
    <w:rsid w:val="009026C3"/>
    <w:rsid w:val="009055EF"/>
    <w:rsid w:val="00937AFB"/>
    <w:rsid w:val="00942356"/>
    <w:rsid w:val="00942C3E"/>
    <w:rsid w:val="0094334B"/>
    <w:rsid w:val="0094399D"/>
    <w:rsid w:val="00947F28"/>
    <w:rsid w:val="009502E5"/>
    <w:rsid w:val="00950703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C80"/>
    <w:rsid w:val="009B0DEC"/>
    <w:rsid w:val="009B52EB"/>
    <w:rsid w:val="009B5B36"/>
    <w:rsid w:val="009B7956"/>
    <w:rsid w:val="009B7E66"/>
    <w:rsid w:val="009C23C7"/>
    <w:rsid w:val="009C2E25"/>
    <w:rsid w:val="009D3C78"/>
    <w:rsid w:val="009D59DD"/>
    <w:rsid w:val="009E0244"/>
    <w:rsid w:val="009E18A6"/>
    <w:rsid w:val="009F5F24"/>
    <w:rsid w:val="00A1100B"/>
    <w:rsid w:val="00A14D07"/>
    <w:rsid w:val="00A156D0"/>
    <w:rsid w:val="00A26388"/>
    <w:rsid w:val="00A27C1C"/>
    <w:rsid w:val="00A31795"/>
    <w:rsid w:val="00A330F6"/>
    <w:rsid w:val="00A35231"/>
    <w:rsid w:val="00A422C0"/>
    <w:rsid w:val="00A434B1"/>
    <w:rsid w:val="00A47CD7"/>
    <w:rsid w:val="00A5185B"/>
    <w:rsid w:val="00A57BB7"/>
    <w:rsid w:val="00A63C1D"/>
    <w:rsid w:val="00A654C6"/>
    <w:rsid w:val="00A7496C"/>
    <w:rsid w:val="00A805D2"/>
    <w:rsid w:val="00A8122F"/>
    <w:rsid w:val="00A81AD1"/>
    <w:rsid w:val="00A825F2"/>
    <w:rsid w:val="00A82DAA"/>
    <w:rsid w:val="00A86067"/>
    <w:rsid w:val="00A91FBA"/>
    <w:rsid w:val="00AA182C"/>
    <w:rsid w:val="00AA70A0"/>
    <w:rsid w:val="00AB58DD"/>
    <w:rsid w:val="00AB64E2"/>
    <w:rsid w:val="00AC1FDA"/>
    <w:rsid w:val="00AC2103"/>
    <w:rsid w:val="00AC3B83"/>
    <w:rsid w:val="00AC3DDF"/>
    <w:rsid w:val="00AC429D"/>
    <w:rsid w:val="00AC47EF"/>
    <w:rsid w:val="00AD0946"/>
    <w:rsid w:val="00AD2EA2"/>
    <w:rsid w:val="00AE3D99"/>
    <w:rsid w:val="00AE75AF"/>
    <w:rsid w:val="00AF4591"/>
    <w:rsid w:val="00AF63C6"/>
    <w:rsid w:val="00AF686F"/>
    <w:rsid w:val="00B014C2"/>
    <w:rsid w:val="00B03595"/>
    <w:rsid w:val="00B14E55"/>
    <w:rsid w:val="00B265F7"/>
    <w:rsid w:val="00B352BC"/>
    <w:rsid w:val="00B44310"/>
    <w:rsid w:val="00B6066F"/>
    <w:rsid w:val="00B701E5"/>
    <w:rsid w:val="00B70BD4"/>
    <w:rsid w:val="00B73D39"/>
    <w:rsid w:val="00B867BE"/>
    <w:rsid w:val="00B93D20"/>
    <w:rsid w:val="00BA4FE3"/>
    <w:rsid w:val="00BA5CED"/>
    <w:rsid w:val="00BB08E0"/>
    <w:rsid w:val="00BB5CB9"/>
    <w:rsid w:val="00BC54EA"/>
    <w:rsid w:val="00BC7029"/>
    <w:rsid w:val="00BD023A"/>
    <w:rsid w:val="00BE1CBE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52E6"/>
    <w:rsid w:val="00CC1A99"/>
    <w:rsid w:val="00CC313A"/>
    <w:rsid w:val="00CC4D91"/>
    <w:rsid w:val="00CC791D"/>
    <w:rsid w:val="00CD0F1F"/>
    <w:rsid w:val="00CD3C93"/>
    <w:rsid w:val="00CD3F68"/>
    <w:rsid w:val="00CE1D90"/>
    <w:rsid w:val="00CE25FF"/>
    <w:rsid w:val="00CE2C7F"/>
    <w:rsid w:val="00CF2E4E"/>
    <w:rsid w:val="00CF3E81"/>
    <w:rsid w:val="00D00517"/>
    <w:rsid w:val="00D00C7C"/>
    <w:rsid w:val="00D020DF"/>
    <w:rsid w:val="00D03FA2"/>
    <w:rsid w:val="00D14175"/>
    <w:rsid w:val="00D1475B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648F"/>
    <w:rsid w:val="00D872AC"/>
    <w:rsid w:val="00D878C5"/>
    <w:rsid w:val="00D961A1"/>
    <w:rsid w:val="00DA1A03"/>
    <w:rsid w:val="00DA1F21"/>
    <w:rsid w:val="00DA3E61"/>
    <w:rsid w:val="00DA436C"/>
    <w:rsid w:val="00DB5E65"/>
    <w:rsid w:val="00DC6633"/>
    <w:rsid w:val="00DD55B3"/>
    <w:rsid w:val="00DE0ECB"/>
    <w:rsid w:val="00DE2E5C"/>
    <w:rsid w:val="00DE3E1E"/>
    <w:rsid w:val="00DE6722"/>
    <w:rsid w:val="00DF0A78"/>
    <w:rsid w:val="00DF163A"/>
    <w:rsid w:val="00DF26BD"/>
    <w:rsid w:val="00DF2FCD"/>
    <w:rsid w:val="00E006C5"/>
    <w:rsid w:val="00E03D7A"/>
    <w:rsid w:val="00E0786D"/>
    <w:rsid w:val="00E1019B"/>
    <w:rsid w:val="00E12FF3"/>
    <w:rsid w:val="00E17B0A"/>
    <w:rsid w:val="00E21354"/>
    <w:rsid w:val="00E243B5"/>
    <w:rsid w:val="00E3001B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F4D88"/>
    <w:rsid w:val="00F0392D"/>
    <w:rsid w:val="00F11417"/>
    <w:rsid w:val="00F141A9"/>
    <w:rsid w:val="00F17DF8"/>
    <w:rsid w:val="00F30825"/>
    <w:rsid w:val="00F3178B"/>
    <w:rsid w:val="00F42597"/>
    <w:rsid w:val="00F42B5C"/>
    <w:rsid w:val="00F45B4D"/>
    <w:rsid w:val="00F5354A"/>
    <w:rsid w:val="00F649E8"/>
    <w:rsid w:val="00F675DB"/>
    <w:rsid w:val="00F839B8"/>
    <w:rsid w:val="00F95ED8"/>
    <w:rsid w:val="00F962FF"/>
    <w:rsid w:val="00FA20A2"/>
    <w:rsid w:val="00FA779E"/>
    <w:rsid w:val="00FB06B6"/>
    <w:rsid w:val="00FB1771"/>
    <w:rsid w:val="00FB2B2C"/>
    <w:rsid w:val="00FB4455"/>
    <w:rsid w:val="00FC2862"/>
    <w:rsid w:val="00FC47FC"/>
    <w:rsid w:val="00FD0F04"/>
    <w:rsid w:val="00FD24D2"/>
    <w:rsid w:val="00FD30D1"/>
    <w:rsid w:val="00FE0319"/>
    <w:rsid w:val="00FE1365"/>
    <w:rsid w:val="00FE2DD3"/>
    <w:rsid w:val="00FE30F6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98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4F298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4F2980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4F29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4F2980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4F2980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76159D"/>
    <w:pPr>
      <w:tabs>
        <w:tab w:val="left" w:pos="8364"/>
      </w:tabs>
    </w:pPr>
    <w:rPr>
      <w:rFonts w:ascii="Cambria" w:hAnsi="Cambria"/>
      <w:b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6159D"/>
    <w:rPr>
      <w:rFonts w:ascii="Cambria" w:hAnsi="Cambria" w:cs="Times New Roman"/>
      <w:b/>
      <w:lang w:eastAsia="ru-RU"/>
    </w:rPr>
  </w:style>
  <w:style w:type="paragraph" w:styleId="BodyText2">
    <w:name w:val="Body Text 2"/>
    <w:basedOn w:val="Normal"/>
    <w:link w:val="BodyText2Char"/>
    <w:uiPriority w:val="99"/>
    <w:rsid w:val="003D5724"/>
    <w:pPr>
      <w:tabs>
        <w:tab w:val="left" w:pos="1134"/>
      </w:tabs>
      <w:spacing w:line="200" w:lineRule="atLeast"/>
      <w:contextualSpacing/>
      <w:jc w:val="both"/>
    </w:pPr>
    <w:rPr>
      <w:rFonts w:ascii="Cambria" w:hAnsi="Cambria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3D5724"/>
    <w:rPr>
      <w:rFonts w:ascii="Cambria" w:hAnsi="Cambria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86E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86E9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2</Pages>
  <Words>821</Words>
  <Characters>4683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13</cp:revision>
  <cp:lastPrinted>2013-06-11T03:40:00Z</cp:lastPrinted>
  <dcterms:created xsi:type="dcterms:W3CDTF">2013-06-10T07:45:00Z</dcterms:created>
  <dcterms:modified xsi:type="dcterms:W3CDTF">2013-06-24T06:46:00Z</dcterms:modified>
</cp:coreProperties>
</file>